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420395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77DE3" w:rsidRPr="00EF0851" w:rsidRDefault="00177DE3" w:rsidP="00177DE3">
      <w:pPr>
        <w:jc w:val="center"/>
        <w:rPr>
          <w:b/>
          <w:bCs/>
          <w:caps/>
          <w:szCs w:val="28"/>
        </w:rPr>
      </w:pPr>
      <w:r w:rsidRPr="00EF0851">
        <w:rPr>
          <w:b/>
          <w:bCs/>
          <w:caps/>
          <w:szCs w:val="28"/>
        </w:rPr>
        <w:t xml:space="preserve">О ВНЕСЕНИИ ИЗМЕНЕНИЙ В ЗАКОН ПРИМОРСКОГО КРАЯ </w:t>
      </w:r>
    </w:p>
    <w:p w:rsidR="00177DE3" w:rsidRPr="00EF0851" w:rsidRDefault="00177DE3" w:rsidP="00177DE3">
      <w:pPr>
        <w:jc w:val="center"/>
        <w:rPr>
          <w:b/>
          <w:bCs/>
          <w:caps/>
          <w:szCs w:val="28"/>
        </w:rPr>
      </w:pPr>
      <w:r w:rsidRPr="00EF0851">
        <w:rPr>
          <w:b/>
          <w:bCs/>
          <w:caps/>
          <w:szCs w:val="28"/>
        </w:rPr>
        <w:t xml:space="preserve">"О ПРАЗДНИЧНЫХ ДНЯХ И ПАМЯТНЫХ ДАТАХ </w:t>
      </w:r>
    </w:p>
    <w:p w:rsidR="00177DE3" w:rsidRDefault="00177DE3" w:rsidP="00177DE3">
      <w:pPr>
        <w:jc w:val="center"/>
        <w:rPr>
          <w:b/>
          <w:bCs/>
          <w:caps/>
          <w:szCs w:val="28"/>
        </w:rPr>
      </w:pPr>
      <w:r w:rsidRPr="00EF0851">
        <w:rPr>
          <w:b/>
          <w:bCs/>
          <w:caps/>
          <w:szCs w:val="28"/>
        </w:rPr>
        <w:t>ПРИМОРСКОГО КРАЯ"</w:t>
      </w:r>
    </w:p>
    <w:p w:rsidR="00177DE3" w:rsidRDefault="00177DE3" w:rsidP="00177DE3">
      <w:pPr>
        <w:ind w:firstLine="709"/>
        <w:jc w:val="center"/>
        <w:rPr>
          <w:szCs w:val="28"/>
        </w:rPr>
      </w:pPr>
    </w:p>
    <w:p w:rsidR="00177DE3" w:rsidRDefault="00177DE3" w:rsidP="00177DE3">
      <w:pPr>
        <w:ind w:firstLine="709"/>
        <w:jc w:val="both"/>
        <w:rPr>
          <w:iCs/>
          <w:caps/>
          <w:szCs w:val="28"/>
        </w:rPr>
      </w:pPr>
      <w:r>
        <w:rPr>
          <w:szCs w:val="28"/>
        </w:rPr>
        <w:t xml:space="preserve">Принят Законодательным Собранием Приморского края 29 марта </w:t>
      </w:r>
      <w:r>
        <w:rPr>
          <w:szCs w:val="28"/>
        </w:rPr>
        <w:br/>
        <w:t>2023 года</w:t>
      </w:r>
    </w:p>
    <w:p w:rsidR="00177DE3" w:rsidRPr="000D7E18" w:rsidRDefault="00177DE3" w:rsidP="00177DE3">
      <w:pPr>
        <w:ind w:firstLine="540"/>
        <w:jc w:val="both"/>
        <w:outlineLvl w:val="0"/>
        <w:rPr>
          <w:iCs/>
          <w:caps/>
          <w:szCs w:val="28"/>
        </w:rPr>
      </w:pPr>
    </w:p>
    <w:p w:rsidR="00177DE3" w:rsidRPr="000D7E18" w:rsidRDefault="00177DE3" w:rsidP="00177DE3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177DE3" w:rsidRDefault="00177DE3" w:rsidP="00177DE3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>Закон Приморского края от 29</w:t>
      </w:r>
      <w:r w:rsidRPr="00BD1545">
        <w:rPr>
          <w:szCs w:val="28"/>
        </w:rPr>
        <w:t xml:space="preserve"> апреля 2019 года</w:t>
      </w:r>
      <w:r>
        <w:rPr>
          <w:szCs w:val="28"/>
        </w:rPr>
        <w:br/>
        <w:t>№ 500-КЗ "</w:t>
      </w:r>
      <w:r w:rsidRPr="000D7E18">
        <w:rPr>
          <w:szCs w:val="28"/>
        </w:rPr>
        <w:t xml:space="preserve">О </w:t>
      </w:r>
      <w:r>
        <w:rPr>
          <w:szCs w:val="28"/>
        </w:rPr>
        <w:t>праздничных днях и памятных датах Приморского края"</w:t>
      </w:r>
      <w:r>
        <w:rPr>
          <w:szCs w:val="28"/>
        </w:rPr>
        <w:br/>
        <w:t xml:space="preserve">следующие </w:t>
      </w:r>
      <w:r w:rsidRPr="000D7E18">
        <w:rPr>
          <w:szCs w:val="28"/>
        </w:rPr>
        <w:t>изменения:</w:t>
      </w:r>
    </w:p>
    <w:p w:rsidR="00177DE3" w:rsidRDefault="00177DE3" w:rsidP="00177DE3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в статье 3:</w:t>
      </w:r>
    </w:p>
    <w:p w:rsidR="00177DE3" w:rsidRDefault="00177DE3" w:rsidP="00177DE3">
      <w:pPr>
        <w:pStyle w:val="a5"/>
        <w:ind w:left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Pr="00064DFB">
        <w:rPr>
          <w:szCs w:val="28"/>
        </w:rPr>
        <w:t>абзац</w:t>
      </w:r>
      <w:proofErr w:type="gramEnd"/>
      <w:r w:rsidRPr="00064DFB">
        <w:rPr>
          <w:szCs w:val="28"/>
        </w:rPr>
        <w:t xml:space="preserve"> второй изложить в следующей редакции:</w:t>
      </w:r>
    </w:p>
    <w:p w:rsidR="00177DE3" w:rsidRDefault="00177DE3" w:rsidP="00177DE3">
      <w:pPr>
        <w:pStyle w:val="a5"/>
        <w:ind w:left="0" w:firstLine="709"/>
        <w:jc w:val="both"/>
        <w:rPr>
          <w:szCs w:val="28"/>
        </w:rPr>
      </w:pPr>
      <w:r w:rsidRPr="00064DFB">
        <w:rPr>
          <w:szCs w:val="28"/>
        </w:rPr>
        <w:t>"4 января - День Ольгинского</w:t>
      </w:r>
      <w:r>
        <w:rPr>
          <w:szCs w:val="28"/>
        </w:rPr>
        <w:t xml:space="preserve">, </w:t>
      </w:r>
      <w:r w:rsidRPr="00064DFB">
        <w:rPr>
          <w:szCs w:val="28"/>
        </w:rPr>
        <w:t>Партизанс</w:t>
      </w:r>
      <w:r>
        <w:rPr>
          <w:szCs w:val="28"/>
        </w:rPr>
        <w:t>кого, Шкотовского</w:t>
      </w:r>
      <w:r>
        <w:rPr>
          <w:szCs w:val="28"/>
        </w:rPr>
        <w:br/>
      </w:r>
      <w:r w:rsidRPr="00492D99">
        <w:rPr>
          <w:szCs w:val="28"/>
        </w:rPr>
        <w:t>муниципальных округов;";</w:t>
      </w:r>
    </w:p>
    <w:p w:rsidR="00177DE3" w:rsidRPr="00BE0B5E" w:rsidRDefault="00177DE3" w:rsidP="00177DE3">
      <w:pPr>
        <w:pStyle w:val="a5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Pr="00BE0B5E">
        <w:rPr>
          <w:szCs w:val="28"/>
        </w:rPr>
        <w:t>абзац</w:t>
      </w:r>
      <w:proofErr w:type="gramEnd"/>
      <w:r w:rsidRPr="00BE0B5E">
        <w:rPr>
          <w:szCs w:val="28"/>
        </w:rPr>
        <w:t xml:space="preserve"> двадцать четвертый изложить в следующей редакции:</w:t>
      </w:r>
    </w:p>
    <w:p w:rsidR="00177DE3" w:rsidRDefault="00177DE3" w:rsidP="00177DE3">
      <w:pPr>
        <w:pStyle w:val="a5"/>
        <w:ind w:left="0" w:firstLine="709"/>
        <w:jc w:val="both"/>
        <w:rPr>
          <w:szCs w:val="28"/>
        </w:rPr>
      </w:pPr>
      <w:r w:rsidRPr="00BE0B5E">
        <w:rPr>
          <w:szCs w:val="28"/>
        </w:rPr>
        <w:t xml:space="preserve">"третья суббота сентября - День </w:t>
      </w:r>
      <w:proofErr w:type="spellStart"/>
      <w:r w:rsidRPr="00BE0B5E">
        <w:rPr>
          <w:szCs w:val="28"/>
        </w:rPr>
        <w:t>Яковлевского</w:t>
      </w:r>
      <w:proofErr w:type="spellEnd"/>
      <w:r w:rsidRPr="00BE0B5E">
        <w:rPr>
          <w:szCs w:val="28"/>
        </w:rPr>
        <w:t xml:space="preserve"> муниципального округа;";</w:t>
      </w:r>
    </w:p>
    <w:p w:rsidR="00177DE3" w:rsidRPr="00064DFB" w:rsidRDefault="00177DE3" w:rsidP="00177DE3">
      <w:pPr>
        <w:pStyle w:val="a5"/>
        <w:ind w:left="709"/>
        <w:jc w:val="both"/>
        <w:rPr>
          <w:szCs w:val="28"/>
        </w:rPr>
      </w:pPr>
      <w:proofErr w:type="gramStart"/>
      <w:r>
        <w:rPr>
          <w:szCs w:val="28"/>
        </w:rPr>
        <w:t>в)в</w:t>
      </w:r>
      <w:proofErr w:type="gramEnd"/>
      <w:r>
        <w:rPr>
          <w:szCs w:val="28"/>
        </w:rPr>
        <w:t xml:space="preserve"> абзаце двадцать шестом </w:t>
      </w:r>
      <w:r w:rsidRPr="00064DFB">
        <w:rPr>
          <w:szCs w:val="28"/>
        </w:rPr>
        <w:t>слово "района" заменить словом "округа";</w:t>
      </w:r>
    </w:p>
    <w:p w:rsidR="00177DE3" w:rsidRDefault="00177DE3" w:rsidP="00177DE3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в статье 4:</w:t>
      </w:r>
    </w:p>
    <w:p w:rsidR="00177DE3" w:rsidRDefault="00177DE3" w:rsidP="00177DE3">
      <w:pPr>
        <w:pStyle w:val="a5"/>
        <w:ind w:left="709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>
        <w:rPr>
          <w:szCs w:val="28"/>
        </w:rPr>
        <w:t xml:space="preserve"> абзаце десятом слово "района" заменить словом </w:t>
      </w:r>
      <w:r w:rsidRPr="00A25469">
        <w:rPr>
          <w:szCs w:val="28"/>
        </w:rPr>
        <w:t>"округа";</w:t>
      </w:r>
    </w:p>
    <w:p w:rsidR="00177DE3" w:rsidRPr="00A25469" w:rsidRDefault="00177DE3" w:rsidP="00177DE3">
      <w:pPr>
        <w:pStyle w:val="a5"/>
        <w:ind w:left="709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Pr="00A25469">
        <w:rPr>
          <w:szCs w:val="28"/>
        </w:rPr>
        <w:t>дополнить</w:t>
      </w:r>
      <w:proofErr w:type="gramEnd"/>
      <w:r w:rsidRPr="00A25469">
        <w:rPr>
          <w:szCs w:val="28"/>
        </w:rPr>
        <w:t xml:space="preserve"> абзацами следующего содержания:</w:t>
      </w:r>
    </w:p>
    <w:p w:rsidR="00177DE3" w:rsidRPr="000B2115" w:rsidRDefault="00177DE3" w:rsidP="00177DE3">
      <w:pPr>
        <w:pStyle w:val="a5"/>
        <w:ind w:left="0" w:firstLine="709"/>
        <w:jc w:val="both"/>
        <w:rPr>
          <w:szCs w:val="28"/>
        </w:rPr>
      </w:pPr>
      <w:r w:rsidRPr="000B2115">
        <w:rPr>
          <w:szCs w:val="28"/>
        </w:rPr>
        <w:t>"</w:t>
      </w:r>
      <w:r>
        <w:rPr>
          <w:szCs w:val="28"/>
        </w:rPr>
        <w:t>26 апреля 2022</w:t>
      </w:r>
      <w:r w:rsidRPr="000B2115">
        <w:rPr>
          <w:szCs w:val="28"/>
        </w:rPr>
        <w:t xml:space="preserve"> года - День присвоения селу </w:t>
      </w:r>
      <w:r>
        <w:rPr>
          <w:szCs w:val="28"/>
        </w:rPr>
        <w:t xml:space="preserve">Романовка Шкотовского муниципального округа </w:t>
      </w:r>
      <w:r w:rsidRPr="000B2115">
        <w:rPr>
          <w:szCs w:val="28"/>
        </w:rPr>
        <w:t>почетного звания Приморского края "Населенный пункт воинской доблести";</w:t>
      </w:r>
    </w:p>
    <w:p w:rsidR="00177DE3" w:rsidRPr="00037CFA" w:rsidRDefault="00177DE3" w:rsidP="00177DE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5 декабря 2022 года - День присвоения поселку городского типа Пограничный Пограничного муниципального округа почетного звания Приморского края </w:t>
      </w:r>
      <w:r w:rsidRPr="0025614F">
        <w:rPr>
          <w:szCs w:val="28"/>
        </w:rPr>
        <w:t>"Населенный пункт воинской доблести"</w:t>
      </w:r>
      <w:r>
        <w:rPr>
          <w:szCs w:val="28"/>
        </w:rPr>
        <w:t>.".</w:t>
      </w:r>
    </w:p>
    <w:p w:rsidR="00177DE3" w:rsidRPr="00BE292B" w:rsidRDefault="00177DE3" w:rsidP="00177DE3">
      <w:pPr>
        <w:ind w:left="709"/>
        <w:jc w:val="both"/>
        <w:rPr>
          <w:szCs w:val="28"/>
        </w:rPr>
      </w:pPr>
    </w:p>
    <w:p w:rsidR="00177DE3" w:rsidRDefault="00177DE3" w:rsidP="00177DE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177DE3" w:rsidRDefault="00177DE3" w:rsidP="00177DE3">
      <w:pPr>
        <w:ind w:firstLine="709"/>
        <w:jc w:val="both"/>
        <w:rPr>
          <w:szCs w:val="28"/>
        </w:rPr>
      </w:pPr>
      <w:r w:rsidRPr="00EF0851">
        <w:rPr>
          <w:szCs w:val="28"/>
        </w:rPr>
        <w:t>Настоящий Закон вступает в силу со дня его официального опубликования.</w:t>
      </w:r>
    </w:p>
    <w:p w:rsidR="00177DE3" w:rsidRDefault="00177DE3" w:rsidP="00177DE3">
      <w:pPr>
        <w:ind w:firstLine="709"/>
        <w:rPr>
          <w:szCs w:val="28"/>
        </w:rPr>
      </w:pPr>
    </w:p>
    <w:p w:rsidR="00177DE3" w:rsidRDefault="00177DE3" w:rsidP="00177DE3">
      <w:pPr>
        <w:ind w:firstLine="709"/>
        <w:rPr>
          <w:szCs w:val="28"/>
        </w:rPr>
      </w:pPr>
    </w:p>
    <w:p w:rsidR="00177DE3" w:rsidRDefault="00177DE3" w:rsidP="00177DE3">
      <w:pPr>
        <w:ind w:firstLine="709"/>
        <w:rPr>
          <w:szCs w:val="28"/>
        </w:rPr>
      </w:pPr>
    </w:p>
    <w:p w:rsidR="00177DE3" w:rsidRDefault="00177DE3" w:rsidP="00177DE3">
      <w:pPr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7D4084" w:rsidRDefault="007D4084" w:rsidP="00177DE3">
      <w:pPr>
        <w:rPr>
          <w:szCs w:val="28"/>
        </w:rPr>
      </w:pPr>
    </w:p>
    <w:p w:rsidR="007D4084" w:rsidRDefault="007D4084" w:rsidP="007D408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7D4084" w:rsidRDefault="007D4084" w:rsidP="007D408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 апреля 2023 года</w:t>
      </w:r>
    </w:p>
    <w:p w:rsidR="00177DE3" w:rsidRDefault="007D4084" w:rsidP="007D4084">
      <w:pPr>
        <w:tabs>
          <w:tab w:val="left" w:pos="1985"/>
        </w:tabs>
        <w:jc w:val="both"/>
      </w:pPr>
      <w:r>
        <w:rPr>
          <w:szCs w:val="28"/>
        </w:rPr>
        <w:t>№ 32</w:t>
      </w:r>
      <w:r>
        <w:rPr>
          <w:szCs w:val="28"/>
        </w:rPr>
        <w:t>9</w:t>
      </w:r>
      <w:r>
        <w:rPr>
          <w:szCs w:val="28"/>
        </w:rPr>
        <w:t>-КЗ</w:t>
      </w:r>
    </w:p>
    <w:p w:rsidR="00177DE3" w:rsidRDefault="00177DE3" w:rsidP="00347DEE"/>
    <w:sectPr w:rsidR="00177DE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187" w:rsidRDefault="007A2187">
      <w:r>
        <w:separator/>
      </w:r>
    </w:p>
  </w:endnote>
  <w:endnote w:type="continuationSeparator" w:id="0">
    <w:p w:rsidR="007A2187" w:rsidRDefault="007A2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187" w:rsidRDefault="007A2187">
      <w:r>
        <w:separator/>
      </w:r>
    </w:p>
  </w:footnote>
  <w:footnote w:type="continuationSeparator" w:id="0">
    <w:p w:rsidR="007A2187" w:rsidRDefault="007A2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7DE3"/>
    <w:rsid w:val="0003291F"/>
    <w:rsid w:val="00070CED"/>
    <w:rsid w:val="00177DE3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A2187"/>
    <w:rsid w:val="007D4084"/>
    <w:rsid w:val="00832425"/>
    <w:rsid w:val="00AB70F9"/>
    <w:rsid w:val="00AC31EC"/>
    <w:rsid w:val="00AF3517"/>
    <w:rsid w:val="00B14397"/>
    <w:rsid w:val="00B32D93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699E2"/>
  <w15:docId w15:val="{C3CA36BC-9798-43DB-9362-B837358A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77DE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List Paragraph"/>
    <w:basedOn w:val="a"/>
    <w:uiPriority w:val="34"/>
    <w:qFormat/>
    <w:rsid w:val="00177DE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177D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77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5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2023-03-29T05:45:00Z</cp:lastPrinted>
  <dcterms:created xsi:type="dcterms:W3CDTF">2023-04-03T05:05:00Z</dcterms:created>
  <dcterms:modified xsi:type="dcterms:W3CDTF">2023-04-03T05:05:00Z</dcterms:modified>
</cp:coreProperties>
</file>