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4203908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F0172" w:rsidRDefault="007F0172" w:rsidP="007F017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F0172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ПРИМОРСКОГО КРАЯ </w:t>
      </w:r>
    </w:p>
    <w:p w:rsidR="007F0172" w:rsidRDefault="007F0172" w:rsidP="007F017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F0172">
        <w:rPr>
          <w:rFonts w:ascii="Times New Roman" w:hAnsi="Times New Roman" w:cs="Times New Roman"/>
          <w:sz w:val="28"/>
          <w:szCs w:val="28"/>
        </w:rPr>
        <w:t xml:space="preserve">"О ПРОГРАММЕ ПРИВАТИЗАЦИИ ИМУЩЕСТВА, НАХОДЯЩЕГОСЯ В СОБСТВЕННОСТИ ПРИМОРСКОГО КРАЯ, </w:t>
      </w:r>
    </w:p>
    <w:p w:rsidR="007F0172" w:rsidRPr="007F0172" w:rsidRDefault="007F0172" w:rsidP="007F017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F0172">
        <w:rPr>
          <w:rFonts w:ascii="Times New Roman" w:hAnsi="Times New Roman" w:cs="Times New Roman"/>
          <w:sz w:val="28"/>
          <w:szCs w:val="28"/>
        </w:rPr>
        <w:t>НА 2022 ГОД И ПЛАНОВЫЙ ПЕРИОД 2023 И 2024 ГОДОВ"</w:t>
      </w:r>
    </w:p>
    <w:p w:rsidR="007F0172" w:rsidRPr="00D108DB" w:rsidRDefault="007F0172" w:rsidP="007F0172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7F0172" w:rsidRPr="00D108DB" w:rsidRDefault="007F0172" w:rsidP="007F0172">
      <w:pPr>
        <w:ind w:firstLine="709"/>
        <w:jc w:val="both"/>
        <w:rPr>
          <w:szCs w:val="28"/>
        </w:rPr>
      </w:pPr>
      <w:r w:rsidRPr="00D108DB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29 марта </w:t>
      </w:r>
      <w:r>
        <w:rPr>
          <w:szCs w:val="28"/>
        </w:rPr>
        <w:br/>
        <w:t>2023 года</w:t>
      </w:r>
    </w:p>
    <w:p w:rsidR="007F0172" w:rsidRPr="00D108DB" w:rsidRDefault="007F0172" w:rsidP="007F0172">
      <w:pPr>
        <w:ind w:firstLine="709"/>
        <w:jc w:val="both"/>
        <w:rPr>
          <w:szCs w:val="28"/>
        </w:rPr>
      </w:pPr>
    </w:p>
    <w:p w:rsidR="007F0172" w:rsidRPr="001A6E79" w:rsidRDefault="007F0172" w:rsidP="007F0172">
      <w:pPr>
        <w:ind w:firstLine="709"/>
        <w:rPr>
          <w:szCs w:val="28"/>
        </w:rPr>
      </w:pPr>
      <w:r w:rsidRPr="001A6E79">
        <w:rPr>
          <w:szCs w:val="28"/>
        </w:rPr>
        <w:t>СТАТЬЯ 1.</w:t>
      </w:r>
    </w:p>
    <w:p w:rsidR="007F0172" w:rsidRPr="001A6E79" w:rsidRDefault="007F0172" w:rsidP="007F017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A6E79">
        <w:rPr>
          <w:szCs w:val="28"/>
        </w:rPr>
        <w:t xml:space="preserve">Внести в Закон Приморского края от </w:t>
      </w:r>
      <w:r>
        <w:rPr>
          <w:szCs w:val="28"/>
        </w:rPr>
        <w:t>6</w:t>
      </w:r>
      <w:r w:rsidRPr="001A6E79">
        <w:rPr>
          <w:szCs w:val="28"/>
        </w:rPr>
        <w:t xml:space="preserve"> июля 20</w:t>
      </w:r>
      <w:r>
        <w:rPr>
          <w:szCs w:val="28"/>
        </w:rPr>
        <w:t>21</w:t>
      </w:r>
      <w:r w:rsidRPr="001A6E79">
        <w:rPr>
          <w:szCs w:val="28"/>
        </w:rPr>
        <w:t xml:space="preserve"> года № </w:t>
      </w:r>
      <w:r>
        <w:rPr>
          <w:szCs w:val="28"/>
        </w:rPr>
        <w:t>1073</w:t>
      </w:r>
      <w:r w:rsidRPr="001A6E79">
        <w:rPr>
          <w:szCs w:val="28"/>
        </w:rPr>
        <w:t xml:space="preserve">-КЗ </w:t>
      </w:r>
      <w:r w:rsidRPr="001A6E79">
        <w:rPr>
          <w:szCs w:val="28"/>
        </w:rPr>
        <w:br/>
        <w:t>"О Программе приватизации имущества, находящегося в собственности Приморского края, на 20</w:t>
      </w:r>
      <w:r>
        <w:rPr>
          <w:szCs w:val="28"/>
        </w:rPr>
        <w:t>22</w:t>
      </w:r>
      <w:r w:rsidRPr="001A6E79">
        <w:rPr>
          <w:szCs w:val="28"/>
        </w:rPr>
        <w:t xml:space="preserve"> год и плановый период 202</w:t>
      </w:r>
      <w:r>
        <w:rPr>
          <w:szCs w:val="28"/>
        </w:rPr>
        <w:t>3</w:t>
      </w:r>
      <w:r w:rsidRPr="001A6E79">
        <w:rPr>
          <w:szCs w:val="28"/>
        </w:rPr>
        <w:t xml:space="preserve"> и 202</w:t>
      </w:r>
      <w:r>
        <w:rPr>
          <w:szCs w:val="28"/>
        </w:rPr>
        <w:t>4</w:t>
      </w:r>
      <w:r w:rsidRPr="001A6E79">
        <w:rPr>
          <w:szCs w:val="28"/>
        </w:rPr>
        <w:t xml:space="preserve"> годов" следующие изменения:</w:t>
      </w:r>
    </w:p>
    <w:p w:rsidR="007F0172" w:rsidRPr="001A6E79" w:rsidRDefault="007F0172" w:rsidP="007F0172">
      <w:pPr>
        <w:autoSpaceDE w:val="0"/>
        <w:autoSpaceDN w:val="0"/>
        <w:adjustRightInd w:val="0"/>
        <w:spacing w:before="26"/>
        <w:ind w:firstLine="709"/>
        <w:jc w:val="both"/>
        <w:outlineLvl w:val="1"/>
        <w:rPr>
          <w:szCs w:val="28"/>
        </w:rPr>
      </w:pPr>
      <w:r w:rsidRPr="001A6E79">
        <w:rPr>
          <w:szCs w:val="28"/>
        </w:rPr>
        <w:t>в Программе приватизации имущества, находящегося в собственности Приморского края, на 20</w:t>
      </w:r>
      <w:r>
        <w:rPr>
          <w:szCs w:val="28"/>
        </w:rPr>
        <w:t>22</w:t>
      </w:r>
      <w:r w:rsidRPr="001A6E79">
        <w:rPr>
          <w:szCs w:val="28"/>
        </w:rPr>
        <w:t xml:space="preserve"> год и плановый период 202</w:t>
      </w:r>
      <w:r>
        <w:rPr>
          <w:szCs w:val="28"/>
        </w:rPr>
        <w:t>3</w:t>
      </w:r>
      <w:r w:rsidRPr="001A6E79">
        <w:rPr>
          <w:szCs w:val="28"/>
        </w:rPr>
        <w:t xml:space="preserve"> и 202</w:t>
      </w:r>
      <w:r>
        <w:rPr>
          <w:szCs w:val="28"/>
        </w:rPr>
        <w:t>4</w:t>
      </w:r>
      <w:r w:rsidRPr="001A6E79">
        <w:rPr>
          <w:szCs w:val="28"/>
        </w:rPr>
        <w:t xml:space="preserve"> годов:</w:t>
      </w:r>
    </w:p>
    <w:p w:rsidR="007F0172" w:rsidRPr="001A6E79" w:rsidRDefault="007F0172" w:rsidP="007F0172">
      <w:pPr>
        <w:autoSpaceDE w:val="0"/>
        <w:autoSpaceDN w:val="0"/>
        <w:adjustRightInd w:val="0"/>
        <w:spacing w:before="26"/>
        <w:ind w:firstLine="709"/>
        <w:jc w:val="both"/>
        <w:outlineLvl w:val="1"/>
        <w:rPr>
          <w:szCs w:val="28"/>
        </w:rPr>
      </w:pPr>
      <w:r w:rsidRPr="001A6E79">
        <w:rPr>
          <w:szCs w:val="28"/>
        </w:rPr>
        <w:t>1)</w:t>
      </w:r>
      <w:r>
        <w:rPr>
          <w:szCs w:val="28"/>
        </w:rPr>
        <w:t>в разделе 1</w:t>
      </w:r>
      <w:r w:rsidRPr="001A6E79">
        <w:rPr>
          <w:szCs w:val="28"/>
        </w:rPr>
        <w:t>:</w:t>
      </w:r>
    </w:p>
    <w:p w:rsidR="007F0172" w:rsidRDefault="007F0172" w:rsidP="007F017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а)абзац четвертый изложить в следующей редакции:</w:t>
      </w:r>
    </w:p>
    <w:p w:rsidR="007F0172" w:rsidRPr="00156DE8" w:rsidRDefault="007F0172" w:rsidP="007F017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56DE8">
        <w:rPr>
          <w:szCs w:val="28"/>
        </w:rPr>
        <w:t>"</w:t>
      </w:r>
      <w:r>
        <w:rPr>
          <w:szCs w:val="28"/>
        </w:rPr>
        <w:t>В 2022-2024 годах планируется приватизировать лотами двадцать шесть зданий с одновременным отчуждением земельных участков под ними, четырнадцать нежилых помещений в четырнадцати зданиях, два объекта водного транспорта путем их продажи на аукционе и на конкурсе.</w:t>
      </w:r>
      <w:r w:rsidRPr="00156DE8">
        <w:rPr>
          <w:szCs w:val="28"/>
        </w:rPr>
        <w:t>";</w:t>
      </w:r>
    </w:p>
    <w:p w:rsidR="007F0172" w:rsidRDefault="007F0172" w:rsidP="007F017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</w:t>
      </w:r>
      <w:r w:rsidRPr="001A6E79">
        <w:rPr>
          <w:szCs w:val="28"/>
        </w:rPr>
        <w:t xml:space="preserve">в абзаце </w:t>
      </w:r>
      <w:r>
        <w:rPr>
          <w:szCs w:val="28"/>
        </w:rPr>
        <w:t>седьмом</w:t>
      </w:r>
      <w:r w:rsidRPr="001A6E79">
        <w:rPr>
          <w:szCs w:val="28"/>
        </w:rPr>
        <w:t xml:space="preserve"> слова "</w:t>
      </w:r>
      <w:r>
        <w:rPr>
          <w:szCs w:val="28"/>
        </w:rPr>
        <w:t>не менее 59850000 рублей</w:t>
      </w:r>
      <w:r w:rsidRPr="001A6E79">
        <w:rPr>
          <w:szCs w:val="28"/>
        </w:rPr>
        <w:t>" заменить словами "</w:t>
      </w:r>
      <w:r>
        <w:rPr>
          <w:szCs w:val="28"/>
        </w:rPr>
        <w:t>не менее 278127233,34 рубл</w:t>
      </w:r>
      <w:r w:rsidR="00ED09CC">
        <w:rPr>
          <w:szCs w:val="28"/>
        </w:rPr>
        <w:t>я</w:t>
      </w:r>
      <w:r w:rsidRPr="001A6E79">
        <w:rPr>
          <w:szCs w:val="28"/>
        </w:rPr>
        <w:t>";</w:t>
      </w:r>
    </w:p>
    <w:p w:rsidR="007F0172" w:rsidRDefault="007F0172" w:rsidP="007F017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2)в </w:t>
      </w:r>
      <w:r w:rsidRPr="001A6E79">
        <w:rPr>
          <w:szCs w:val="28"/>
        </w:rPr>
        <w:t>раздел</w:t>
      </w:r>
      <w:r>
        <w:rPr>
          <w:szCs w:val="28"/>
        </w:rPr>
        <w:t>е</w:t>
      </w:r>
      <w:r w:rsidRPr="001A6E79">
        <w:rPr>
          <w:szCs w:val="28"/>
        </w:rPr>
        <w:t xml:space="preserve"> 2</w:t>
      </w:r>
      <w:r>
        <w:rPr>
          <w:szCs w:val="28"/>
        </w:rPr>
        <w:t>:</w:t>
      </w:r>
    </w:p>
    <w:p w:rsidR="007F0172" w:rsidRDefault="007F0172" w:rsidP="007F017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а)в таблице 1 пункт 27 признать утратившим силу;</w:t>
      </w:r>
    </w:p>
    <w:p w:rsidR="007F0172" w:rsidRDefault="007F0172" w:rsidP="007F017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</w:t>
      </w:r>
      <w:r w:rsidRPr="001A6E79">
        <w:rPr>
          <w:szCs w:val="28"/>
        </w:rPr>
        <w:t>таблиц</w:t>
      </w:r>
      <w:r>
        <w:rPr>
          <w:szCs w:val="28"/>
        </w:rPr>
        <w:t>у</w:t>
      </w:r>
      <w:r w:rsidRPr="001A6E79">
        <w:rPr>
          <w:szCs w:val="28"/>
        </w:rPr>
        <w:t xml:space="preserve"> </w:t>
      </w:r>
      <w:r>
        <w:rPr>
          <w:szCs w:val="28"/>
        </w:rPr>
        <w:t>2 дополнить пунктами 8-29 следующего содержания: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1417"/>
        <w:gridCol w:w="2693"/>
        <w:gridCol w:w="1985"/>
      </w:tblGrid>
      <w:tr w:rsidR="007F0172" w:rsidRPr="0079554F" w:rsidTr="00353898">
        <w:trPr>
          <w:cantSplit/>
          <w:trHeight w:val="219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5</w:t>
            </w:r>
          </w:p>
        </w:tc>
      </w:tr>
      <w:tr w:rsidR="007F0172" w:rsidRPr="0079554F" w:rsidTr="00353898">
        <w:trPr>
          <w:cantSplit/>
          <w:trHeight w:val="2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Нежилое помещение,</w:t>
            </w:r>
            <w:r w:rsidRPr="0079554F">
              <w:rPr>
                <w:rFonts w:ascii="Times New Roman" w:hAnsi="Times New Roman" w:cs="Times New Roman"/>
              </w:rPr>
              <w:br/>
              <w:t>кадастровый номер</w:t>
            </w:r>
            <w:r w:rsidRPr="0079554F">
              <w:rPr>
                <w:rFonts w:ascii="Times New Roman" w:hAnsi="Times New Roman" w:cs="Times New Roman"/>
                <w:lang w:val="en-US"/>
              </w:rPr>
              <w:t>: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25:32:020901:3479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Default="007F0172" w:rsidP="00353898">
            <w:pPr>
              <w:widowControl w:val="0"/>
              <w:jc w:val="center"/>
              <w:textAlignment w:val="baseline"/>
              <w:rPr>
                <w:color w:val="2D2D2D"/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color w:val="2D2D2D"/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color w:val="2D2D2D"/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color w:val="2D2D2D"/>
                <w:szCs w:val="28"/>
                <w:lang w:val="en-US"/>
              </w:rPr>
            </w:pPr>
            <w:r w:rsidRPr="0079554F">
              <w:rPr>
                <w:color w:val="2D2D2D"/>
                <w:szCs w:val="28"/>
                <w:lang w:val="en-US"/>
              </w:rPr>
              <w:t>72,4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54F">
              <w:rPr>
                <w:rFonts w:ascii="Times New Roman" w:hAnsi="Times New Roman" w:cs="Times New Roman"/>
                <w:sz w:val="28"/>
                <w:szCs w:val="28"/>
              </w:rPr>
              <w:t>Приморский край,</w:t>
            </w:r>
            <w:r w:rsidRPr="0079554F">
              <w:rPr>
                <w:rFonts w:ascii="Times New Roman" w:hAnsi="Times New Roman" w:cs="Times New Roman"/>
                <w:sz w:val="28"/>
                <w:szCs w:val="28"/>
              </w:rPr>
              <w:br/>
              <w:t>г. Спасск-Дальний, ул. Красно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9554F">
              <w:rPr>
                <w:rFonts w:ascii="Times New Roman" w:hAnsi="Times New Roman" w:cs="Times New Roman"/>
                <w:sz w:val="28"/>
                <w:szCs w:val="28"/>
              </w:rPr>
              <w:t>гвардейская, 69/1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contextualSpacing/>
              <w:jc w:val="center"/>
              <w:rPr>
                <w:szCs w:val="28"/>
              </w:rPr>
            </w:pPr>
            <w:r w:rsidRPr="0079554F">
              <w:rPr>
                <w:szCs w:val="28"/>
                <w:lang w:val="en-US"/>
              </w:rPr>
              <w:t xml:space="preserve">I-IV </w:t>
            </w:r>
            <w:r w:rsidRPr="0079554F">
              <w:rPr>
                <w:szCs w:val="28"/>
              </w:rPr>
              <w:t>кварталы 2023 года</w:t>
            </w:r>
          </w:p>
        </w:tc>
      </w:tr>
      <w:tr w:rsidR="007F0172" w:rsidRPr="0079554F" w:rsidTr="00353898">
        <w:trPr>
          <w:cantSplit/>
          <w:trHeight w:val="257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Нежилое здание, кадастровый номер: 25:33:180118:804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земельный участок, кадастровый номер: 25:33:180118:1385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Default="007F0172" w:rsidP="00353898">
            <w:pPr>
              <w:widowControl w:val="0"/>
              <w:jc w:val="center"/>
              <w:textAlignment w:val="baseline"/>
              <w:rPr>
                <w:color w:val="2D2D2D"/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color w:val="2D2D2D"/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color w:val="2D2D2D"/>
                <w:szCs w:val="28"/>
              </w:rPr>
            </w:pPr>
            <w:r w:rsidRPr="0079554F">
              <w:rPr>
                <w:color w:val="2D2D2D"/>
                <w:szCs w:val="28"/>
              </w:rPr>
              <w:t>169,6</w:t>
            </w: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color w:val="2D2D2D"/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color w:val="2D2D2D"/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color w:val="2D2D2D"/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color w:val="2D2D2D"/>
                <w:szCs w:val="28"/>
              </w:rPr>
            </w:pPr>
            <w:r w:rsidRPr="0079554F">
              <w:rPr>
                <w:color w:val="2D2D2D"/>
                <w:szCs w:val="28"/>
              </w:rPr>
              <w:t>696,0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54F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Приморский край, </w:t>
            </w:r>
            <w:r w:rsidRPr="0079554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г. Партизанск, </w:t>
            </w:r>
            <w:r w:rsidRPr="0079554F">
              <w:rPr>
                <w:rFonts w:ascii="Times New Roman" w:hAnsi="Times New Roman" w:cs="Times New Roman"/>
                <w:sz w:val="28"/>
                <w:szCs w:val="28"/>
              </w:rPr>
              <w:br/>
              <w:t>ул. Парковая, 4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contextualSpacing/>
              <w:jc w:val="center"/>
              <w:rPr>
                <w:szCs w:val="28"/>
              </w:rPr>
            </w:pPr>
            <w:r w:rsidRPr="0079554F">
              <w:rPr>
                <w:szCs w:val="28"/>
                <w:lang w:val="en-US"/>
              </w:rPr>
              <w:t xml:space="preserve">I-IV </w:t>
            </w:r>
            <w:r w:rsidRPr="0079554F">
              <w:rPr>
                <w:szCs w:val="28"/>
              </w:rPr>
              <w:t>кварталы 2023 года</w:t>
            </w:r>
          </w:p>
        </w:tc>
      </w:tr>
      <w:tr w:rsidR="007F0172" w:rsidRPr="0079554F" w:rsidTr="00353898">
        <w:trPr>
          <w:cantSplit/>
          <w:trHeight w:val="257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lastRenderedPageBreak/>
              <w:t>10.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 xml:space="preserve">Нежилые помещения в здании </w:t>
            </w:r>
            <w:r w:rsidRPr="0079554F">
              <w:rPr>
                <w:rFonts w:ascii="Times New Roman" w:hAnsi="Times New Roman" w:cs="Times New Roman"/>
              </w:rPr>
              <w:br/>
              <w:t xml:space="preserve">(-зуботехника, массаж, лит А), 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кадастровый номер: 25:17:000000:1746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Default="007F0172" w:rsidP="00353898">
            <w:pPr>
              <w:widowControl w:val="0"/>
              <w:jc w:val="center"/>
              <w:textAlignment w:val="baseline"/>
              <w:rPr>
                <w:color w:val="2D2D2D"/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color w:val="2D2D2D"/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color w:val="2D2D2D"/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color w:val="2D2D2D"/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color w:val="2D2D2D"/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color w:val="2D2D2D"/>
                <w:szCs w:val="28"/>
              </w:rPr>
            </w:pPr>
            <w:r w:rsidRPr="0079554F">
              <w:rPr>
                <w:color w:val="2D2D2D"/>
                <w:szCs w:val="28"/>
              </w:rPr>
              <w:t>77,1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54F">
              <w:rPr>
                <w:rFonts w:ascii="Times New Roman" w:hAnsi="Times New Roman" w:cs="Times New Roman"/>
                <w:sz w:val="28"/>
                <w:szCs w:val="28"/>
              </w:rPr>
              <w:t>Приморский край, Тернейский район,</w:t>
            </w:r>
            <w:r w:rsidRPr="0079554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пгт Терней, </w:t>
            </w:r>
            <w:r w:rsidRPr="0079554F">
              <w:rPr>
                <w:rFonts w:ascii="Times New Roman" w:hAnsi="Times New Roman" w:cs="Times New Roman"/>
                <w:sz w:val="28"/>
                <w:szCs w:val="28"/>
              </w:rPr>
              <w:br/>
              <w:t>ул. Ивановская, 19-2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contextualSpacing/>
              <w:jc w:val="center"/>
              <w:rPr>
                <w:szCs w:val="28"/>
              </w:rPr>
            </w:pPr>
            <w:r w:rsidRPr="0079554F">
              <w:rPr>
                <w:szCs w:val="28"/>
                <w:lang w:val="en-US"/>
              </w:rPr>
              <w:t xml:space="preserve">I-IV </w:t>
            </w:r>
            <w:r w:rsidRPr="0079554F">
              <w:rPr>
                <w:szCs w:val="28"/>
              </w:rPr>
              <w:t>кварталы 2023 года</w:t>
            </w:r>
          </w:p>
        </w:tc>
      </w:tr>
      <w:tr w:rsidR="007F0172" w:rsidRPr="0079554F" w:rsidTr="00353898">
        <w:trPr>
          <w:cantSplit/>
          <w:trHeight w:val="257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 xml:space="preserve">Нежилое здание, 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кадастровый номер 25:31:010211:3220</w:t>
            </w:r>
            <w:r>
              <w:rPr>
                <w:rFonts w:ascii="Times New Roman" w:hAnsi="Times New Roman" w:cs="Times New Roman"/>
              </w:rPr>
              <w:t>;</w:t>
            </w:r>
            <w:r w:rsidRPr="0079554F">
              <w:rPr>
                <w:rFonts w:ascii="Times New Roman" w:hAnsi="Times New Roman" w:cs="Times New Roman"/>
              </w:rPr>
              <w:t xml:space="preserve"> 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 xml:space="preserve">земельный участок, 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кадастровый номер</w:t>
            </w:r>
            <w:r>
              <w:rPr>
                <w:rFonts w:ascii="Times New Roman" w:hAnsi="Times New Roman" w:cs="Times New Roman"/>
              </w:rPr>
              <w:t>:</w:t>
            </w:r>
            <w:r w:rsidRPr="0079554F">
              <w:rPr>
                <w:rFonts w:ascii="Times New Roman" w:hAnsi="Times New Roman" w:cs="Times New Roman"/>
              </w:rPr>
              <w:t xml:space="preserve"> 25:31:010211:12471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Default="007F0172" w:rsidP="00353898">
            <w:pPr>
              <w:widowControl w:val="0"/>
              <w:jc w:val="center"/>
              <w:textAlignment w:val="baseline"/>
              <w:rPr>
                <w:color w:val="2D2D2D"/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color w:val="2D2D2D"/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color w:val="2D2D2D"/>
                <w:szCs w:val="28"/>
              </w:rPr>
            </w:pPr>
            <w:r w:rsidRPr="0079554F">
              <w:rPr>
                <w:color w:val="2D2D2D"/>
                <w:szCs w:val="28"/>
              </w:rPr>
              <w:t>426,8</w:t>
            </w: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color w:val="2D2D2D"/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color w:val="2D2D2D"/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color w:val="2D2D2D"/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color w:val="2D2D2D"/>
                <w:szCs w:val="28"/>
              </w:rPr>
            </w:pPr>
            <w:r w:rsidRPr="0079554F">
              <w:rPr>
                <w:color w:val="2D2D2D"/>
                <w:szCs w:val="28"/>
              </w:rPr>
              <w:t>976,0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 xml:space="preserve">Приморский край, </w:t>
            </w:r>
          </w:p>
          <w:p w:rsidR="007F0172" w:rsidRPr="0079554F" w:rsidRDefault="007F0172" w:rsidP="0035389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54F">
              <w:rPr>
                <w:rFonts w:ascii="Times New Roman" w:hAnsi="Times New Roman" w:cs="Times New Roman"/>
                <w:sz w:val="28"/>
                <w:szCs w:val="28"/>
              </w:rPr>
              <w:t xml:space="preserve">г. Находка, </w:t>
            </w:r>
            <w:r w:rsidRPr="0079554F">
              <w:rPr>
                <w:rFonts w:ascii="Times New Roman" w:hAnsi="Times New Roman" w:cs="Times New Roman"/>
                <w:sz w:val="28"/>
                <w:szCs w:val="28"/>
              </w:rPr>
              <w:br/>
              <w:t>ул. Портовая, 1-а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contextualSpacing/>
              <w:jc w:val="center"/>
              <w:rPr>
                <w:szCs w:val="28"/>
              </w:rPr>
            </w:pPr>
            <w:r w:rsidRPr="0079554F">
              <w:rPr>
                <w:szCs w:val="28"/>
                <w:lang w:val="en-US"/>
              </w:rPr>
              <w:t xml:space="preserve">I-IV </w:t>
            </w:r>
            <w:r w:rsidRPr="0079554F">
              <w:rPr>
                <w:szCs w:val="28"/>
              </w:rPr>
              <w:t>кварталы 2023 года</w:t>
            </w:r>
          </w:p>
        </w:tc>
      </w:tr>
      <w:tr w:rsidR="007F0172" w:rsidRPr="0079554F" w:rsidTr="00353898">
        <w:trPr>
          <w:cantSplit/>
          <w:trHeight w:val="257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  <w:lang w:val="en-US"/>
              </w:rPr>
              <w:t>12</w:t>
            </w:r>
            <w:r w:rsidRPr="0079554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Нежилое здание,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кадастровый номер: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25:30:020201:2705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земельный участок,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кадастровый номер</w:t>
            </w:r>
            <w:r w:rsidRPr="0079554F">
              <w:rPr>
                <w:rFonts w:ascii="Times New Roman" w:hAnsi="Times New Roman" w:cs="Times New Roman"/>
                <w:lang w:val="en-US"/>
              </w:rPr>
              <w:t>: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9554F">
              <w:rPr>
                <w:rFonts w:ascii="Times New Roman" w:hAnsi="Times New Roman" w:cs="Times New Roman"/>
                <w:lang w:val="en-US"/>
              </w:rPr>
              <w:t>25:30:020201:4477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79554F">
              <w:rPr>
                <w:szCs w:val="28"/>
              </w:rPr>
              <w:t>383,0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  <w:lang w:val="en-US"/>
              </w:rPr>
            </w:pPr>
            <w:r w:rsidRPr="0079554F">
              <w:rPr>
                <w:szCs w:val="28"/>
                <w:lang w:val="en-US"/>
              </w:rPr>
              <w:t>1973,0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Приморский край,</w:t>
            </w:r>
            <w:r w:rsidRPr="0079554F">
              <w:rPr>
                <w:rFonts w:ascii="Times New Roman" w:hAnsi="Times New Roman" w:cs="Times New Roman"/>
              </w:rPr>
              <w:br/>
              <w:t xml:space="preserve">г. Лесозаводск, </w:t>
            </w:r>
            <w:r w:rsidRPr="0079554F">
              <w:rPr>
                <w:rFonts w:ascii="Times New Roman" w:hAnsi="Times New Roman" w:cs="Times New Roman"/>
              </w:rPr>
              <w:br/>
              <w:t>ул. Восточная, 5</w:t>
            </w:r>
            <w:r>
              <w:rPr>
                <w:rFonts w:ascii="Times New Roman" w:hAnsi="Times New Roman" w:cs="Times New Roman"/>
              </w:rPr>
              <w:t>-</w:t>
            </w:r>
            <w:r w:rsidRPr="0079554F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7F0172" w:rsidRPr="0079554F" w:rsidRDefault="007F0172" w:rsidP="0035389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0172" w:rsidRDefault="007F0172" w:rsidP="0035389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54F">
              <w:rPr>
                <w:rFonts w:ascii="Times New Roman" w:hAnsi="Times New Roman" w:cs="Times New Roman"/>
                <w:sz w:val="28"/>
                <w:szCs w:val="28"/>
              </w:rPr>
              <w:t>Приморский край,</w:t>
            </w:r>
            <w:r w:rsidRPr="0079554F">
              <w:rPr>
                <w:rFonts w:ascii="Times New Roman" w:hAnsi="Times New Roman" w:cs="Times New Roman"/>
                <w:sz w:val="28"/>
                <w:szCs w:val="28"/>
              </w:rPr>
              <w:br/>
              <w:t>г. Лесозаводск,</w:t>
            </w:r>
            <w:r w:rsidRPr="0079554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ул. Восточная, </w:t>
            </w:r>
          </w:p>
          <w:p w:rsidR="007F0172" w:rsidRPr="0079554F" w:rsidRDefault="007F0172" w:rsidP="0035389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54F">
              <w:rPr>
                <w:rFonts w:ascii="Times New Roman" w:hAnsi="Times New Roman" w:cs="Times New Roman"/>
                <w:sz w:val="28"/>
                <w:szCs w:val="28"/>
              </w:rPr>
              <w:t>в районе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дома </w:t>
            </w:r>
            <w:r w:rsidRPr="0079554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9554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contextualSpacing/>
              <w:jc w:val="center"/>
              <w:rPr>
                <w:szCs w:val="28"/>
              </w:rPr>
            </w:pPr>
            <w:r w:rsidRPr="0079554F">
              <w:rPr>
                <w:szCs w:val="28"/>
                <w:lang w:val="en-US"/>
              </w:rPr>
              <w:t xml:space="preserve">I-IV </w:t>
            </w:r>
            <w:r w:rsidRPr="0079554F">
              <w:rPr>
                <w:szCs w:val="28"/>
              </w:rPr>
              <w:t>кварталы 2023 года</w:t>
            </w:r>
          </w:p>
        </w:tc>
      </w:tr>
      <w:tr w:rsidR="007F0172" w:rsidRPr="0079554F" w:rsidTr="00353898">
        <w:trPr>
          <w:cantSplit/>
          <w:trHeight w:val="257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  <w:lang w:val="en-US"/>
              </w:rPr>
              <w:t>13</w:t>
            </w:r>
            <w:r w:rsidRPr="0079554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Нежилое здание,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кадастровый номер: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25:30:020201:2704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земельный участок,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кадастровый номер:</w:t>
            </w:r>
            <w:r w:rsidRPr="0079554F">
              <w:rPr>
                <w:rFonts w:ascii="Times New Roman" w:hAnsi="Times New Roman" w:cs="Times New Roman"/>
              </w:rPr>
              <w:br/>
              <w:t>25:30:020201:4478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79554F">
              <w:rPr>
                <w:szCs w:val="28"/>
              </w:rPr>
              <w:t>1099,9</w:t>
            </w: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  <w:lang w:val="en-US"/>
              </w:rPr>
            </w:pPr>
            <w:r w:rsidRPr="0079554F">
              <w:rPr>
                <w:szCs w:val="28"/>
                <w:lang w:val="en-US"/>
              </w:rPr>
              <w:t>2389,0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 xml:space="preserve">Приморский край, </w:t>
            </w:r>
            <w:r w:rsidRPr="0079554F">
              <w:rPr>
                <w:rFonts w:ascii="Times New Roman" w:hAnsi="Times New Roman" w:cs="Times New Roman"/>
              </w:rPr>
              <w:br/>
              <w:t xml:space="preserve">г. Лесозаводск, </w:t>
            </w:r>
            <w:r w:rsidRPr="0079554F">
              <w:rPr>
                <w:rFonts w:ascii="Times New Roman" w:hAnsi="Times New Roman" w:cs="Times New Roman"/>
              </w:rPr>
              <w:br/>
              <w:t>ул. Восточная, 5</w:t>
            </w:r>
            <w:r>
              <w:rPr>
                <w:rFonts w:ascii="Times New Roman" w:hAnsi="Times New Roman" w:cs="Times New Roman"/>
              </w:rPr>
              <w:t>-</w:t>
            </w:r>
            <w:r w:rsidRPr="0079554F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7F0172" w:rsidRPr="0079554F" w:rsidRDefault="007F0172" w:rsidP="0035389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0172" w:rsidRDefault="007F0172" w:rsidP="0035389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54F">
              <w:rPr>
                <w:rFonts w:ascii="Times New Roman" w:hAnsi="Times New Roman" w:cs="Times New Roman"/>
                <w:sz w:val="28"/>
                <w:szCs w:val="28"/>
              </w:rPr>
              <w:t>Приморский край,</w:t>
            </w:r>
            <w:r w:rsidRPr="0079554F">
              <w:rPr>
                <w:rFonts w:ascii="Times New Roman" w:hAnsi="Times New Roman" w:cs="Times New Roman"/>
                <w:sz w:val="28"/>
                <w:szCs w:val="28"/>
              </w:rPr>
              <w:br/>
              <w:t>г. Лесозаводск,</w:t>
            </w:r>
            <w:r w:rsidRPr="0079554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ул. Восточная, </w:t>
            </w:r>
          </w:p>
          <w:p w:rsidR="007F0172" w:rsidRPr="0079554F" w:rsidRDefault="007F0172" w:rsidP="0035389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54F">
              <w:rPr>
                <w:rFonts w:ascii="Times New Roman" w:hAnsi="Times New Roman" w:cs="Times New Roman"/>
                <w:sz w:val="28"/>
                <w:szCs w:val="28"/>
              </w:rPr>
              <w:t xml:space="preserve">в районе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дома </w:t>
            </w:r>
            <w:r w:rsidRPr="0079554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9554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contextualSpacing/>
              <w:jc w:val="center"/>
              <w:rPr>
                <w:szCs w:val="28"/>
              </w:rPr>
            </w:pPr>
            <w:r w:rsidRPr="0079554F">
              <w:rPr>
                <w:szCs w:val="28"/>
                <w:lang w:val="en-US"/>
              </w:rPr>
              <w:t xml:space="preserve">I-IV </w:t>
            </w:r>
            <w:r w:rsidRPr="0079554F">
              <w:rPr>
                <w:szCs w:val="28"/>
              </w:rPr>
              <w:t>кварталы 2023 года</w:t>
            </w:r>
          </w:p>
        </w:tc>
      </w:tr>
      <w:tr w:rsidR="007F0172" w:rsidRPr="0079554F" w:rsidTr="00353898">
        <w:trPr>
          <w:cantSplit/>
          <w:trHeight w:val="257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 xml:space="preserve">Нежилое здание, 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кадастровый номер: 25:21:000000:4195</w:t>
            </w:r>
            <w:r>
              <w:rPr>
                <w:rFonts w:ascii="Times New Roman" w:hAnsi="Times New Roman" w:cs="Times New Roman"/>
              </w:rPr>
              <w:t>;</w:t>
            </w:r>
            <w:r w:rsidRPr="0079554F">
              <w:rPr>
                <w:rFonts w:ascii="Times New Roman" w:hAnsi="Times New Roman" w:cs="Times New Roman"/>
              </w:rPr>
              <w:t xml:space="preserve"> 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 xml:space="preserve">земельный участок, 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кадастровый номер: 25:21:060101:777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79554F">
              <w:rPr>
                <w:szCs w:val="28"/>
              </w:rPr>
              <w:t>82,3</w:t>
            </w: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79554F">
              <w:rPr>
                <w:szCs w:val="28"/>
              </w:rPr>
              <w:t>600,0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 xml:space="preserve">Приморский край, 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Хорольский район,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с. Прилуки,</w:t>
            </w:r>
            <w:r w:rsidRPr="0079554F">
              <w:rPr>
                <w:rFonts w:ascii="Times New Roman" w:hAnsi="Times New Roman" w:cs="Times New Roman"/>
              </w:rPr>
              <w:br/>
              <w:t>ул. Центральная, 8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contextualSpacing/>
              <w:jc w:val="center"/>
              <w:rPr>
                <w:szCs w:val="28"/>
              </w:rPr>
            </w:pPr>
            <w:r w:rsidRPr="0079554F">
              <w:rPr>
                <w:szCs w:val="28"/>
                <w:lang w:val="en-US"/>
              </w:rPr>
              <w:t xml:space="preserve">I-IV </w:t>
            </w:r>
            <w:r w:rsidRPr="0079554F">
              <w:rPr>
                <w:szCs w:val="28"/>
              </w:rPr>
              <w:t>кварталы 2023 года</w:t>
            </w:r>
          </w:p>
        </w:tc>
      </w:tr>
      <w:tr w:rsidR="007F0172" w:rsidRPr="0079554F" w:rsidTr="00353898">
        <w:trPr>
          <w:cantSplit/>
          <w:trHeight w:val="257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 xml:space="preserve">Нежилое здание, 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кадастровый номер: 25:19:010401:796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 xml:space="preserve">земельный участок, 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кадастровый номер: 25:19:010401:1343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79554F">
              <w:rPr>
                <w:szCs w:val="28"/>
              </w:rPr>
              <w:t>92,4</w:t>
            </w: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79554F">
              <w:rPr>
                <w:szCs w:val="28"/>
              </w:rPr>
              <w:t>557,0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 xml:space="preserve">Приморский край, </w:t>
            </w:r>
            <w:r w:rsidRPr="0079554F">
              <w:rPr>
                <w:rFonts w:ascii="Times New Roman" w:hAnsi="Times New Roman" w:cs="Times New Roman"/>
              </w:rPr>
              <w:br/>
              <w:t>Ханкайский район,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 xml:space="preserve">с. Новокачалинск, </w:t>
            </w:r>
          </w:p>
          <w:p w:rsidR="007F0172" w:rsidRPr="0079554F" w:rsidRDefault="007F0172" w:rsidP="0035389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54F">
              <w:rPr>
                <w:rFonts w:ascii="Times New Roman" w:hAnsi="Times New Roman" w:cs="Times New Roman"/>
                <w:sz w:val="28"/>
                <w:szCs w:val="28"/>
              </w:rPr>
              <w:t>ул. Калинина, 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9554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contextualSpacing/>
              <w:jc w:val="center"/>
              <w:rPr>
                <w:szCs w:val="28"/>
              </w:rPr>
            </w:pPr>
            <w:r w:rsidRPr="0079554F">
              <w:rPr>
                <w:szCs w:val="28"/>
                <w:lang w:val="en-US"/>
              </w:rPr>
              <w:t xml:space="preserve">I-IV </w:t>
            </w:r>
            <w:r w:rsidRPr="0079554F">
              <w:rPr>
                <w:szCs w:val="28"/>
              </w:rPr>
              <w:t>кварталы 2023 года</w:t>
            </w:r>
          </w:p>
        </w:tc>
      </w:tr>
      <w:tr w:rsidR="007F0172" w:rsidRPr="0079554F" w:rsidTr="00353898">
        <w:trPr>
          <w:cantSplit/>
          <w:trHeight w:val="2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lastRenderedPageBreak/>
              <w:t>16.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 xml:space="preserve">Нежилое здание, 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кадастровый номер: 25:21:000000:4448</w:t>
            </w:r>
            <w:r>
              <w:rPr>
                <w:rFonts w:ascii="Times New Roman" w:hAnsi="Times New Roman" w:cs="Times New Roman"/>
              </w:rPr>
              <w:t>;</w:t>
            </w:r>
            <w:r w:rsidRPr="0079554F">
              <w:rPr>
                <w:rFonts w:ascii="Times New Roman" w:hAnsi="Times New Roman" w:cs="Times New Roman"/>
              </w:rPr>
              <w:t xml:space="preserve"> 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 xml:space="preserve">земельный участок, 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кадастровый номер: 25:21:140101:1049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79554F">
              <w:rPr>
                <w:szCs w:val="28"/>
              </w:rPr>
              <w:t>280,5</w:t>
            </w: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79554F">
              <w:rPr>
                <w:szCs w:val="28"/>
              </w:rPr>
              <w:t>1205,0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 xml:space="preserve">Приморский край, 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 xml:space="preserve">Хорольский район, 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 xml:space="preserve">с. Сиваковка, </w:t>
            </w:r>
          </w:p>
          <w:p w:rsidR="007F0172" w:rsidRPr="0079554F" w:rsidRDefault="007F0172" w:rsidP="0035389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54F">
              <w:rPr>
                <w:rFonts w:ascii="Times New Roman" w:hAnsi="Times New Roman" w:cs="Times New Roman"/>
                <w:sz w:val="28"/>
                <w:szCs w:val="28"/>
              </w:rPr>
              <w:t>ул. Советская, 47</w:t>
            </w:r>
          </w:p>
          <w:p w:rsidR="007F0172" w:rsidRPr="0079554F" w:rsidRDefault="007F0172" w:rsidP="0035389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0172" w:rsidRPr="0079554F" w:rsidRDefault="007F0172" w:rsidP="0035389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contextualSpacing/>
              <w:jc w:val="center"/>
              <w:rPr>
                <w:szCs w:val="28"/>
              </w:rPr>
            </w:pPr>
            <w:r w:rsidRPr="0079554F">
              <w:rPr>
                <w:szCs w:val="28"/>
                <w:lang w:val="en-US"/>
              </w:rPr>
              <w:t xml:space="preserve">I-IV </w:t>
            </w:r>
            <w:r w:rsidRPr="0079554F">
              <w:rPr>
                <w:szCs w:val="28"/>
              </w:rPr>
              <w:t>кварталы 2023 года</w:t>
            </w:r>
          </w:p>
        </w:tc>
      </w:tr>
      <w:tr w:rsidR="007F0172" w:rsidRPr="0079554F" w:rsidTr="00353898">
        <w:trPr>
          <w:cantSplit/>
          <w:trHeight w:val="257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 xml:space="preserve">Нежилое здание, 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 xml:space="preserve">кадастровый номер: 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25:21:000000:4268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 xml:space="preserve">земельный участок, 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кадастровый номер: 25:21:130101:1525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79554F">
              <w:rPr>
                <w:szCs w:val="28"/>
              </w:rPr>
              <w:t>346,7</w:t>
            </w: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79554F">
              <w:rPr>
                <w:szCs w:val="28"/>
              </w:rPr>
              <w:t>5289,0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54F">
              <w:rPr>
                <w:rFonts w:ascii="Times New Roman" w:hAnsi="Times New Roman" w:cs="Times New Roman"/>
                <w:sz w:val="28"/>
                <w:szCs w:val="28"/>
              </w:rPr>
              <w:t>Приморский край,</w:t>
            </w:r>
          </w:p>
          <w:p w:rsidR="007F0172" w:rsidRPr="0079554F" w:rsidRDefault="007F0172" w:rsidP="0035389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54F">
              <w:rPr>
                <w:rFonts w:ascii="Times New Roman" w:hAnsi="Times New Roman" w:cs="Times New Roman"/>
                <w:sz w:val="28"/>
                <w:szCs w:val="28"/>
              </w:rPr>
              <w:t xml:space="preserve">Хорольский район, </w:t>
            </w:r>
          </w:p>
          <w:p w:rsidR="007F0172" w:rsidRPr="0079554F" w:rsidRDefault="007F0172" w:rsidP="0035389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54F">
              <w:rPr>
                <w:rFonts w:ascii="Times New Roman" w:hAnsi="Times New Roman" w:cs="Times New Roman"/>
                <w:sz w:val="28"/>
                <w:szCs w:val="28"/>
              </w:rPr>
              <w:t xml:space="preserve">с. Новодевица, </w:t>
            </w:r>
            <w:r w:rsidRPr="0079554F">
              <w:rPr>
                <w:rFonts w:ascii="Times New Roman" w:hAnsi="Times New Roman" w:cs="Times New Roman"/>
                <w:sz w:val="28"/>
                <w:szCs w:val="28"/>
              </w:rPr>
              <w:br/>
              <w:t>ул. Лазо, 28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contextualSpacing/>
              <w:jc w:val="center"/>
              <w:rPr>
                <w:szCs w:val="28"/>
              </w:rPr>
            </w:pPr>
            <w:r w:rsidRPr="0079554F">
              <w:rPr>
                <w:szCs w:val="28"/>
                <w:lang w:val="en-US"/>
              </w:rPr>
              <w:t xml:space="preserve">I-IV </w:t>
            </w:r>
            <w:r w:rsidRPr="0079554F">
              <w:rPr>
                <w:szCs w:val="28"/>
              </w:rPr>
              <w:t>кварталы 2023 года</w:t>
            </w:r>
          </w:p>
        </w:tc>
      </w:tr>
      <w:tr w:rsidR="007F0172" w:rsidRPr="0079554F" w:rsidTr="00353898">
        <w:trPr>
          <w:cantSplit/>
          <w:trHeight w:val="2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Нежилое здание,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кадастровый номер: 25:33:180113:9527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земельный участок</w:t>
            </w:r>
            <w:r>
              <w:rPr>
                <w:rFonts w:ascii="Times New Roman" w:hAnsi="Times New Roman" w:cs="Times New Roman"/>
              </w:rPr>
              <w:t>,</w:t>
            </w:r>
            <w:r w:rsidRPr="0079554F">
              <w:rPr>
                <w:rFonts w:ascii="Times New Roman" w:hAnsi="Times New Roman" w:cs="Times New Roman"/>
              </w:rPr>
              <w:t xml:space="preserve"> 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кадастровый номер: 25:33:180113:76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79554F">
              <w:rPr>
                <w:szCs w:val="28"/>
              </w:rPr>
              <w:t>1393,6</w:t>
            </w: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79554F">
              <w:rPr>
                <w:szCs w:val="28"/>
              </w:rPr>
              <w:t>8659,0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54F">
              <w:rPr>
                <w:rFonts w:ascii="Times New Roman" w:hAnsi="Times New Roman" w:cs="Times New Roman"/>
                <w:sz w:val="28"/>
                <w:szCs w:val="28"/>
              </w:rPr>
              <w:t>Приморский край,</w:t>
            </w:r>
          </w:p>
          <w:p w:rsidR="007F0172" w:rsidRPr="0079554F" w:rsidRDefault="007F0172" w:rsidP="0035389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54F">
              <w:rPr>
                <w:rFonts w:ascii="Times New Roman" w:hAnsi="Times New Roman" w:cs="Times New Roman"/>
                <w:sz w:val="28"/>
                <w:szCs w:val="28"/>
              </w:rPr>
              <w:t xml:space="preserve">г. Партизанск, </w:t>
            </w:r>
            <w:r w:rsidRPr="0079554F">
              <w:rPr>
                <w:rFonts w:ascii="Times New Roman" w:hAnsi="Times New Roman" w:cs="Times New Roman"/>
                <w:sz w:val="28"/>
                <w:szCs w:val="28"/>
              </w:rPr>
              <w:br/>
              <w:t>ул. Кронида Кореннова, 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contextualSpacing/>
              <w:jc w:val="center"/>
              <w:rPr>
                <w:szCs w:val="28"/>
              </w:rPr>
            </w:pPr>
            <w:r w:rsidRPr="0079554F">
              <w:rPr>
                <w:szCs w:val="28"/>
                <w:lang w:val="en-US"/>
              </w:rPr>
              <w:t xml:space="preserve">I-IV </w:t>
            </w:r>
            <w:r w:rsidRPr="0079554F">
              <w:rPr>
                <w:szCs w:val="28"/>
              </w:rPr>
              <w:t>кварталы 2023 года</w:t>
            </w:r>
          </w:p>
        </w:tc>
      </w:tr>
      <w:tr w:rsidR="007F0172" w:rsidRPr="0079554F" w:rsidTr="00353898">
        <w:trPr>
          <w:cantSplit/>
          <w:trHeight w:val="257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 xml:space="preserve">Нежилое здание, 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кадастровый номер: 25:33:180113:2117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 xml:space="preserve">земельный участок, 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кадастровый номер: 25:33:180113:10584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79554F">
              <w:rPr>
                <w:szCs w:val="28"/>
              </w:rPr>
              <w:t>291,6</w:t>
            </w: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79554F">
              <w:rPr>
                <w:szCs w:val="28"/>
              </w:rPr>
              <w:t>1638,0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54F">
              <w:rPr>
                <w:rFonts w:ascii="Times New Roman" w:hAnsi="Times New Roman" w:cs="Times New Roman"/>
                <w:sz w:val="28"/>
                <w:szCs w:val="28"/>
              </w:rPr>
              <w:t>Приморский край,</w:t>
            </w:r>
          </w:p>
          <w:p w:rsidR="007F0172" w:rsidRPr="0079554F" w:rsidRDefault="007F0172" w:rsidP="0035389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54F">
              <w:rPr>
                <w:rFonts w:ascii="Times New Roman" w:hAnsi="Times New Roman" w:cs="Times New Roman"/>
                <w:sz w:val="28"/>
                <w:szCs w:val="28"/>
              </w:rPr>
              <w:t xml:space="preserve">г. Партизанск, </w:t>
            </w:r>
          </w:p>
          <w:p w:rsidR="007F0172" w:rsidRPr="0079554F" w:rsidRDefault="007F0172" w:rsidP="0035389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54F">
              <w:rPr>
                <w:rFonts w:ascii="Times New Roman" w:hAnsi="Times New Roman" w:cs="Times New Roman"/>
                <w:sz w:val="28"/>
                <w:szCs w:val="28"/>
              </w:rPr>
              <w:t>ул. Кронида Кореннова, 12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contextualSpacing/>
              <w:jc w:val="center"/>
              <w:rPr>
                <w:szCs w:val="28"/>
              </w:rPr>
            </w:pPr>
            <w:r w:rsidRPr="0079554F">
              <w:rPr>
                <w:szCs w:val="28"/>
                <w:lang w:val="en-US"/>
              </w:rPr>
              <w:t xml:space="preserve">I-IV </w:t>
            </w:r>
            <w:r w:rsidRPr="0079554F">
              <w:rPr>
                <w:szCs w:val="28"/>
              </w:rPr>
              <w:t>кварталы 2023 года</w:t>
            </w:r>
          </w:p>
        </w:tc>
      </w:tr>
      <w:tr w:rsidR="007F0172" w:rsidRPr="0079554F" w:rsidTr="00353898">
        <w:trPr>
          <w:cantSplit/>
          <w:trHeight w:val="2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 xml:space="preserve">Нежилое здание, 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кадастровый номер: 25:26:030208:289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 xml:space="preserve">земельный участок, 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кадастровый номер: 25:26:030208:318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79554F">
              <w:rPr>
                <w:szCs w:val="28"/>
              </w:rPr>
              <w:t>285,3</w:t>
            </w: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79554F">
              <w:rPr>
                <w:szCs w:val="28"/>
              </w:rPr>
              <w:t>1832,0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54F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Приморский край, </w:t>
            </w:r>
          </w:p>
          <w:p w:rsidR="007F0172" w:rsidRPr="0079554F" w:rsidRDefault="007F0172" w:rsidP="0035389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54F">
              <w:rPr>
                <w:rFonts w:ascii="Times New Roman" w:hAnsi="Times New Roman" w:cs="Times New Roman"/>
                <w:sz w:val="28"/>
                <w:szCs w:val="28"/>
              </w:rPr>
              <w:t xml:space="preserve">г. Арсеньев, </w:t>
            </w:r>
          </w:p>
          <w:p w:rsidR="007F0172" w:rsidRPr="0079554F" w:rsidRDefault="007F0172" w:rsidP="0035389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54F">
              <w:rPr>
                <w:rFonts w:ascii="Times New Roman" w:hAnsi="Times New Roman" w:cs="Times New Roman"/>
                <w:sz w:val="28"/>
                <w:szCs w:val="28"/>
              </w:rPr>
              <w:t>ул. Малиновая, 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contextualSpacing/>
              <w:jc w:val="center"/>
              <w:rPr>
                <w:szCs w:val="28"/>
              </w:rPr>
            </w:pPr>
            <w:r w:rsidRPr="0079554F">
              <w:rPr>
                <w:szCs w:val="28"/>
                <w:lang w:val="en-US"/>
              </w:rPr>
              <w:t xml:space="preserve">I-IV </w:t>
            </w:r>
            <w:r w:rsidRPr="0079554F">
              <w:rPr>
                <w:szCs w:val="28"/>
              </w:rPr>
              <w:t>кварталы 2023 года</w:t>
            </w:r>
          </w:p>
        </w:tc>
      </w:tr>
      <w:tr w:rsidR="007F0172" w:rsidRPr="0079554F" w:rsidTr="00353898">
        <w:trPr>
          <w:cantSplit/>
          <w:trHeight w:val="257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lastRenderedPageBreak/>
              <w:t>21.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 xml:space="preserve">Нежилое здание, 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кадастровый номер: 25:07:050101:1877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нежилое здание, кадастровый номер: 25:07:050101:2301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 xml:space="preserve">земельный участок, 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кадастровый номер: 25:07:050101:85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79554F">
              <w:rPr>
                <w:szCs w:val="28"/>
              </w:rPr>
              <w:t>284,8</w:t>
            </w: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79554F">
              <w:rPr>
                <w:szCs w:val="28"/>
              </w:rPr>
              <w:t>34,9</w:t>
            </w: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79554F">
              <w:rPr>
                <w:szCs w:val="28"/>
              </w:rPr>
              <w:t>3141,0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54F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Приморский край, </w:t>
            </w:r>
          </w:p>
          <w:p w:rsidR="007F0172" w:rsidRPr="0079554F" w:rsidRDefault="007F0172" w:rsidP="0035389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54F">
              <w:rPr>
                <w:rFonts w:ascii="Times New Roman" w:hAnsi="Times New Roman" w:cs="Times New Roman"/>
                <w:sz w:val="28"/>
                <w:szCs w:val="28"/>
              </w:rPr>
              <w:t>Лазовский район,</w:t>
            </w:r>
            <w:r w:rsidRPr="0079554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с. Лазо, </w:t>
            </w:r>
          </w:p>
          <w:p w:rsidR="007F0172" w:rsidRPr="0079554F" w:rsidRDefault="007F0172" w:rsidP="0035389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54F">
              <w:rPr>
                <w:rFonts w:ascii="Times New Roman" w:hAnsi="Times New Roman" w:cs="Times New Roman"/>
                <w:sz w:val="28"/>
                <w:szCs w:val="28"/>
              </w:rPr>
              <w:t>ул. 50 лет ВЛКСМ, 28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contextualSpacing/>
              <w:jc w:val="center"/>
              <w:rPr>
                <w:szCs w:val="28"/>
              </w:rPr>
            </w:pPr>
            <w:r w:rsidRPr="0079554F">
              <w:rPr>
                <w:szCs w:val="28"/>
                <w:lang w:val="en-US"/>
              </w:rPr>
              <w:t xml:space="preserve">I-IV </w:t>
            </w:r>
            <w:r w:rsidRPr="0079554F">
              <w:rPr>
                <w:szCs w:val="28"/>
              </w:rPr>
              <w:t>кварталы 2023 года</w:t>
            </w:r>
          </w:p>
        </w:tc>
      </w:tr>
      <w:tr w:rsidR="007F0172" w:rsidRPr="0079554F" w:rsidTr="00353898">
        <w:trPr>
          <w:cantSplit/>
          <w:trHeight w:val="257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Нежилое помещение</w:t>
            </w:r>
            <w:r w:rsidRPr="0079554F">
              <w:rPr>
                <w:rFonts w:ascii="Times New Roman" w:hAnsi="Times New Roman" w:cs="Times New Roman"/>
                <w:lang w:val="en-US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9554F">
              <w:rPr>
                <w:rFonts w:ascii="Times New Roman" w:hAnsi="Times New Roman" w:cs="Times New Roman"/>
              </w:rPr>
              <w:t>кадастровый номер: 25:31:070003:2372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79554F">
              <w:rPr>
                <w:szCs w:val="28"/>
              </w:rPr>
              <w:t>56,8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 xml:space="preserve">Приморский край, 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 xml:space="preserve">г. Находка, 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мкр Врангель,</w:t>
            </w:r>
            <w:r w:rsidRPr="0079554F">
              <w:rPr>
                <w:rFonts w:ascii="Times New Roman" w:hAnsi="Times New Roman" w:cs="Times New Roman"/>
              </w:rPr>
              <w:br/>
              <w:t>ул. Первострои</w:t>
            </w:r>
            <w:r>
              <w:rPr>
                <w:rFonts w:ascii="Times New Roman" w:hAnsi="Times New Roman" w:cs="Times New Roman"/>
              </w:rPr>
              <w:t>-</w:t>
            </w:r>
            <w:r w:rsidRPr="0079554F">
              <w:rPr>
                <w:rFonts w:ascii="Times New Roman" w:hAnsi="Times New Roman" w:cs="Times New Roman"/>
              </w:rPr>
              <w:t xml:space="preserve">телей, 2, в 68 метрах к югу от жилого дома, бокс 1 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contextualSpacing/>
              <w:jc w:val="center"/>
              <w:rPr>
                <w:szCs w:val="28"/>
              </w:rPr>
            </w:pPr>
            <w:r w:rsidRPr="0079554F">
              <w:rPr>
                <w:szCs w:val="28"/>
                <w:lang w:val="en-US"/>
              </w:rPr>
              <w:t xml:space="preserve">I-IV </w:t>
            </w:r>
            <w:r w:rsidRPr="0079554F">
              <w:rPr>
                <w:szCs w:val="28"/>
              </w:rPr>
              <w:t>кварталы 2023 года</w:t>
            </w:r>
          </w:p>
        </w:tc>
      </w:tr>
      <w:tr w:rsidR="007F0172" w:rsidRPr="0079554F" w:rsidTr="00353898">
        <w:trPr>
          <w:cantSplit/>
          <w:trHeight w:val="257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Нежилое помещение, кадастровый номер: 25:21:000000:4877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79554F">
              <w:rPr>
                <w:szCs w:val="28"/>
              </w:rPr>
              <w:t>39,1</w:t>
            </w: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Приморский край,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 xml:space="preserve">Хорольский район, </w:t>
            </w:r>
          </w:p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с. Усачевка,</w:t>
            </w:r>
          </w:p>
          <w:p w:rsidR="007F0172" w:rsidRDefault="007F0172" w:rsidP="0035389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54F">
              <w:rPr>
                <w:rFonts w:ascii="Times New Roman" w:hAnsi="Times New Roman" w:cs="Times New Roman"/>
                <w:sz w:val="28"/>
                <w:szCs w:val="28"/>
              </w:rPr>
              <w:t xml:space="preserve">ул. Центральная, </w:t>
            </w:r>
          </w:p>
          <w:p w:rsidR="007F0172" w:rsidRPr="0079554F" w:rsidRDefault="007F0172" w:rsidP="00353898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5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9554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contextualSpacing/>
              <w:jc w:val="center"/>
              <w:rPr>
                <w:szCs w:val="28"/>
              </w:rPr>
            </w:pPr>
            <w:r w:rsidRPr="0079554F">
              <w:rPr>
                <w:szCs w:val="28"/>
                <w:lang w:val="en-US"/>
              </w:rPr>
              <w:t xml:space="preserve">I-IV </w:t>
            </w:r>
            <w:r w:rsidRPr="0079554F">
              <w:rPr>
                <w:szCs w:val="28"/>
              </w:rPr>
              <w:t>кварталы 2023 года</w:t>
            </w:r>
          </w:p>
        </w:tc>
      </w:tr>
      <w:tr w:rsidR="007F0172" w:rsidRPr="0079554F" w:rsidTr="00353898">
        <w:trPr>
          <w:cantSplit/>
          <w:trHeight w:val="2179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contextualSpacing/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Нежилое здание,</w:t>
            </w:r>
            <w:r w:rsidRPr="0079554F">
              <w:rPr>
                <w:szCs w:val="28"/>
              </w:rPr>
              <w:br/>
              <w:t>кадастровый номер:</w:t>
            </w:r>
            <w:r w:rsidRPr="0079554F">
              <w:rPr>
                <w:szCs w:val="28"/>
              </w:rPr>
              <w:br/>
              <w:t>25:30:000000:1538</w:t>
            </w:r>
            <w:r>
              <w:rPr>
                <w:szCs w:val="28"/>
              </w:rPr>
              <w:t>;</w:t>
            </w:r>
          </w:p>
          <w:p w:rsidR="007F0172" w:rsidRPr="0079554F" w:rsidRDefault="007F0172" w:rsidP="00353898">
            <w:pPr>
              <w:widowControl w:val="0"/>
              <w:contextualSpacing/>
              <w:jc w:val="center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contextualSpacing/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земельный участок,</w:t>
            </w:r>
            <w:r w:rsidRPr="0079554F">
              <w:rPr>
                <w:szCs w:val="28"/>
              </w:rPr>
              <w:br/>
              <w:t>кадастровый номер:</w:t>
            </w:r>
            <w:r w:rsidRPr="0079554F">
              <w:rPr>
                <w:szCs w:val="28"/>
              </w:rPr>
              <w:br/>
              <w:t>25:30:020201:4489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79554F">
              <w:rPr>
                <w:szCs w:val="28"/>
              </w:rPr>
              <w:t>1054,1</w:t>
            </w: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79554F">
              <w:rPr>
                <w:szCs w:val="28"/>
              </w:rPr>
              <w:t>2723,0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 xml:space="preserve">Приморский край, </w:t>
            </w:r>
            <w:r w:rsidRPr="0079554F">
              <w:rPr>
                <w:szCs w:val="28"/>
              </w:rPr>
              <w:br/>
              <w:t xml:space="preserve">г. Лесозаводск, </w:t>
            </w:r>
            <w:r w:rsidRPr="0079554F">
              <w:rPr>
                <w:szCs w:val="28"/>
              </w:rPr>
              <w:br/>
              <w:t>ул. Заводская, 13</w:t>
            </w:r>
            <w:r>
              <w:rPr>
                <w:szCs w:val="28"/>
              </w:rPr>
              <w:t xml:space="preserve"> </w:t>
            </w:r>
            <w:r w:rsidRPr="0079554F">
              <w:rPr>
                <w:szCs w:val="28"/>
              </w:rPr>
              <w:t>А</w:t>
            </w:r>
          </w:p>
          <w:p w:rsidR="007F0172" w:rsidRPr="0079554F" w:rsidRDefault="007F0172" w:rsidP="0035389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contextualSpacing/>
              <w:jc w:val="center"/>
              <w:rPr>
                <w:szCs w:val="28"/>
              </w:rPr>
            </w:pPr>
            <w:r w:rsidRPr="0079554F">
              <w:rPr>
                <w:szCs w:val="28"/>
                <w:lang w:val="en-US"/>
              </w:rPr>
              <w:t xml:space="preserve">I-IV </w:t>
            </w:r>
            <w:r w:rsidRPr="0079554F">
              <w:rPr>
                <w:szCs w:val="28"/>
              </w:rPr>
              <w:t>кварталы 2023 года</w:t>
            </w:r>
          </w:p>
        </w:tc>
      </w:tr>
      <w:tr w:rsidR="007F0172" w:rsidRPr="0079554F" w:rsidTr="00353898">
        <w:trPr>
          <w:cantSplit/>
          <w:trHeight w:val="2179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pStyle w:val="ConsNormal"/>
              <w:tabs>
                <w:tab w:val="left" w:pos="1080"/>
              </w:tabs>
              <w:ind w:right="0" w:firstLine="0"/>
              <w:jc w:val="center"/>
              <w:rPr>
                <w:rFonts w:ascii="Times New Roman" w:hAnsi="Times New Roman" w:cs="Times New Roman"/>
              </w:rPr>
            </w:pPr>
            <w:r w:rsidRPr="0079554F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Default="007F0172" w:rsidP="00353898">
            <w:pPr>
              <w:widowControl w:val="0"/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Нежилое здание,</w:t>
            </w:r>
            <w:r w:rsidRPr="0079554F">
              <w:rPr>
                <w:szCs w:val="28"/>
              </w:rPr>
              <w:br/>
              <w:t>кадастровый номер: 25:30:020201:2752</w:t>
            </w:r>
            <w:r>
              <w:rPr>
                <w:szCs w:val="28"/>
              </w:rPr>
              <w:t>;</w:t>
            </w:r>
          </w:p>
          <w:p w:rsidR="007F0172" w:rsidRPr="0079554F" w:rsidRDefault="007F0172" w:rsidP="00353898">
            <w:pPr>
              <w:widowControl w:val="0"/>
              <w:jc w:val="center"/>
              <w:rPr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земельный участок, кадастровый номер</w:t>
            </w:r>
            <w:r>
              <w:rPr>
                <w:szCs w:val="28"/>
              </w:rPr>
              <w:t>:</w:t>
            </w:r>
          </w:p>
          <w:p w:rsidR="007F0172" w:rsidRPr="0079554F" w:rsidRDefault="007F0172" w:rsidP="00353898">
            <w:pPr>
              <w:widowControl w:val="0"/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25:30:020201:4490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Default="007F0172" w:rsidP="00353898">
            <w:pPr>
              <w:widowControl w:val="0"/>
              <w:jc w:val="center"/>
              <w:rPr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1438,9</w:t>
            </w: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79554F">
              <w:rPr>
                <w:szCs w:val="28"/>
              </w:rPr>
              <w:t>5500,0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 xml:space="preserve">Приморский край, </w:t>
            </w:r>
            <w:r w:rsidRPr="0079554F">
              <w:rPr>
                <w:szCs w:val="28"/>
              </w:rPr>
              <w:br/>
              <w:t xml:space="preserve">г. Лесозаводск, </w:t>
            </w:r>
            <w:r w:rsidRPr="0079554F">
              <w:rPr>
                <w:szCs w:val="28"/>
              </w:rPr>
              <w:br/>
              <w:t>ул. Заводская, 7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contextualSpacing/>
              <w:jc w:val="center"/>
              <w:rPr>
                <w:szCs w:val="28"/>
              </w:rPr>
            </w:pPr>
            <w:r w:rsidRPr="0079554F">
              <w:rPr>
                <w:szCs w:val="28"/>
                <w:lang w:val="en-US"/>
              </w:rPr>
              <w:t xml:space="preserve">I-IV </w:t>
            </w:r>
            <w:r w:rsidRPr="0079554F">
              <w:rPr>
                <w:szCs w:val="28"/>
              </w:rPr>
              <w:t>кварталы 2023 года</w:t>
            </w:r>
          </w:p>
        </w:tc>
      </w:tr>
      <w:tr w:rsidR="007F0172" w:rsidRPr="0079554F" w:rsidTr="00353898">
        <w:trPr>
          <w:cantSplit/>
          <w:trHeight w:val="161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26.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Нежилое помещение, кадастровый номер</w:t>
            </w:r>
            <w:r>
              <w:rPr>
                <w:szCs w:val="28"/>
              </w:rPr>
              <w:t>:</w:t>
            </w:r>
          </w:p>
          <w:p w:rsidR="007F0172" w:rsidRPr="0079554F" w:rsidRDefault="007F0172" w:rsidP="00353898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25:18:350101:1019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79554F">
              <w:rPr>
                <w:szCs w:val="28"/>
              </w:rPr>
              <w:t>32,3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 xml:space="preserve">Приморский край, </w:t>
            </w:r>
            <w:r w:rsidRPr="0079554F">
              <w:rPr>
                <w:szCs w:val="28"/>
              </w:rPr>
              <w:br/>
              <w:t xml:space="preserve">г. Уссурийск, </w:t>
            </w:r>
            <w:r w:rsidRPr="0079554F">
              <w:rPr>
                <w:szCs w:val="28"/>
              </w:rPr>
              <w:br/>
              <w:t xml:space="preserve">с. Раковка, </w:t>
            </w:r>
            <w:r w:rsidRPr="0079554F">
              <w:rPr>
                <w:szCs w:val="28"/>
              </w:rPr>
              <w:br/>
              <w:t>ул. Советская, 12, пом. 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contextualSpacing/>
              <w:jc w:val="center"/>
              <w:rPr>
                <w:szCs w:val="28"/>
              </w:rPr>
            </w:pPr>
            <w:r w:rsidRPr="0079554F">
              <w:rPr>
                <w:szCs w:val="28"/>
                <w:lang w:val="en-US"/>
              </w:rPr>
              <w:t xml:space="preserve">I-IV </w:t>
            </w:r>
            <w:r w:rsidRPr="0079554F">
              <w:rPr>
                <w:szCs w:val="28"/>
              </w:rPr>
              <w:t>кварталы 2023 года</w:t>
            </w:r>
          </w:p>
        </w:tc>
      </w:tr>
      <w:tr w:rsidR="007F0172" w:rsidRPr="0079554F" w:rsidTr="00353898">
        <w:trPr>
          <w:cantSplit/>
          <w:trHeight w:val="2594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lastRenderedPageBreak/>
              <w:t>27.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Нежилое здание,</w:t>
            </w:r>
          </w:p>
          <w:p w:rsidR="007F0172" w:rsidRPr="0079554F" w:rsidRDefault="007F0172" w:rsidP="00353898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кадастровый номер: 25:34:017701:412</w:t>
            </w:r>
            <w:r>
              <w:rPr>
                <w:szCs w:val="28"/>
              </w:rPr>
              <w:t>;</w:t>
            </w:r>
          </w:p>
          <w:p w:rsidR="007F0172" w:rsidRPr="0079554F" w:rsidRDefault="007F0172" w:rsidP="00353898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нежилое здание,</w:t>
            </w:r>
          </w:p>
          <w:p w:rsidR="007F0172" w:rsidRPr="0079554F" w:rsidRDefault="007F0172" w:rsidP="00353898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кадастровый номер:</w:t>
            </w:r>
          </w:p>
          <w:p w:rsidR="007F0172" w:rsidRPr="0079554F" w:rsidRDefault="007F0172" w:rsidP="00353898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25:34:017701:413</w:t>
            </w:r>
            <w:r>
              <w:rPr>
                <w:szCs w:val="28"/>
              </w:rPr>
              <w:t>;</w:t>
            </w:r>
          </w:p>
          <w:p w:rsidR="007F0172" w:rsidRPr="0079554F" w:rsidRDefault="007F0172" w:rsidP="00353898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земельный участок</w:t>
            </w:r>
            <w:r>
              <w:rPr>
                <w:szCs w:val="28"/>
              </w:rPr>
              <w:t>,</w:t>
            </w:r>
          </w:p>
          <w:p w:rsidR="007F0172" w:rsidRPr="0079554F" w:rsidRDefault="007F0172" w:rsidP="00353898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кадастровый номер:</w:t>
            </w:r>
          </w:p>
          <w:p w:rsidR="007F0172" w:rsidRPr="0079554F" w:rsidRDefault="007F0172" w:rsidP="00353898">
            <w:pPr>
              <w:widowControl w:val="0"/>
              <w:tabs>
                <w:tab w:val="left" w:pos="1080"/>
              </w:tabs>
              <w:jc w:val="center"/>
              <w:rPr>
                <w:szCs w:val="28"/>
                <w:lang w:val="en-US"/>
              </w:rPr>
            </w:pPr>
            <w:r w:rsidRPr="0079554F">
              <w:rPr>
                <w:szCs w:val="28"/>
                <w:lang w:val="en-US"/>
              </w:rPr>
              <w:t>25:34:017701:5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Default="007F0172" w:rsidP="00353898">
            <w:pPr>
              <w:widowControl w:val="0"/>
              <w:jc w:val="center"/>
              <w:textAlignment w:val="baseline"/>
              <w:rPr>
                <w:color w:val="000000"/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color w:val="000000"/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color w:val="000000"/>
                <w:szCs w:val="28"/>
              </w:rPr>
            </w:pPr>
            <w:r w:rsidRPr="0079554F">
              <w:rPr>
                <w:color w:val="000000"/>
                <w:szCs w:val="28"/>
              </w:rPr>
              <w:t>3984,3</w:t>
            </w: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color w:val="000000"/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color w:val="000000"/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color w:val="000000"/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color w:val="000000"/>
                <w:szCs w:val="28"/>
              </w:rPr>
            </w:pPr>
            <w:r w:rsidRPr="0079554F">
              <w:rPr>
                <w:color w:val="000000"/>
                <w:szCs w:val="28"/>
              </w:rPr>
              <w:t>62,7</w:t>
            </w: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color w:val="000000"/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color w:val="000000"/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color w:val="000000"/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79554F">
              <w:rPr>
                <w:color w:val="000000"/>
                <w:szCs w:val="28"/>
              </w:rPr>
              <w:t>13427,</w:t>
            </w:r>
            <w:r w:rsidRPr="0079554F">
              <w:rPr>
                <w:szCs w:val="28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Приморский край,</w:t>
            </w:r>
          </w:p>
          <w:p w:rsidR="007F0172" w:rsidRPr="0079554F" w:rsidRDefault="007F0172" w:rsidP="00353898">
            <w:pPr>
              <w:widowControl w:val="0"/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 xml:space="preserve">г. Уссурийск, </w:t>
            </w:r>
            <w:r w:rsidRPr="0079554F">
              <w:rPr>
                <w:szCs w:val="28"/>
              </w:rPr>
              <w:br/>
              <w:t>ул. Штабского, 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contextualSpacing/>
              <w:jc w:val="center"/>
              <w:rPr>
                <w:szCs w:val="28"/>
              </w:rPr>
            </w:pPr>
            <w:r w:rsidRPr="0079554F">
              <w:rPr>
                <w:szCs w:val="28"/>
                <w:lang w:val="en-US"/>
              </w:rPr>
              <w:t xml:space="preserve">I-IV </w:t>
            </w:r>
            <w:r w:rsidRPr="0079554F">
              <w:rPr>
                <w:szCs w:val="28"/>
              </w:rPr>
              <w:t>кварталы 2023 года</w:t>
            </w:r>
          </w:p>
        </w:tc>
      </w:tr>
      <w:tr w:rsidR="007F0172" w:rsidRPr="0079554F" w:rsidTr="00353898">
        <w:trPr>
          <w:cantSplit/>
          <w:trHeight w:val="1167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28.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Нежилое помещение,</w:t>
            </w:r>
          </w:p>
          <w:p w:rsidR="007F0172" w:rsidRPr="0079554F" w:rsidRDefault="007F0172" w:rsidP="00353898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кадастровый номер:</w:t>
            </w:r>
          </w:p>
          <w:p w:rsidR="007F0172" w:rsidRPr="0079554F" w:rsidRDefault="007F0172" w:rsidP="00353898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25:03:010107:1473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79554F">
              <w:rPr>
                <w:szCs w:val="28"/>
              </w:rPr>
              <w:t>102,1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Default="007F0172" w:rsidP="00353898">
            <w:pPr>
              <w:widowControl w:val="0"/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 xml:space="preserve">Приморский край, </w:t>
            </w:r>
            <w:r w:rsidRPr="0079554F">
              <w:rPr>
                <w:szCs w:val="28"/>
              </w:rPr>
              <w:br/>
              <w:t xml:space="preserve">г. Дальнегорск, </w:t>
            </w:r>
          </w:p>
          <w:p w:rsidR="007F0172" w:rsidRPr="0079554F" w:rsidRDefault="007F0172" w:rsidP="0035389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79554F">
              <w:rPr>
                <w:szCs w:val="28"/>
              </w:rPr>
              <w:t>р</w:t>
            </w:r>
            <w:r>
              <w:rPr>
                <w:szCs w:val="28"/>
              </w:rPr>
              <w:t>оспект</w:t>
            </w:r>
            <w:r w:rsidRPr="0079554F">
              <w:rPr>
                <w:szCs w:val="28"/>
              </w:rPr>
              <w:t xml:space="preserve"> 50 лет Октября, 89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contextualSpacing/>
              <w:jc w:val="center"/>
              <w:rPr>
                <w:szCs w:val="28"/>
              </w:rPr>
            </w:pPr>
            <w:r w:rsidRPr="0079554F">
              <w:rPr>
                <w:szCs w:val="28"/>
                <w:lang w:val="en-US"/>
              </w:rPr>
              <w:t xml:space="preserve">I-IV </w:t>
            </w:r>
            <w:r w:rsidRPr="0079554F">
              <w:rPr>
                <w:szCs w:val="28"/>
              </w:rPr>
              <w:t>кварталы 2023 года</w:t>
            </w:r>
          </w:p>
        </w:tc>
      </w:tr>
      <w:tr w:rsidR="007F0172" w:rsidRPr="0079554F" w:rsidTr="00353898">
        <w:trPr>
          <w:cantSplit/>
          <w:trHeight w:val="2149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29.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Нежилое здание,</w:t>
            </w:r>
          </w:p>
          <w:p w:rsidR="007F0172" w:rsidRPr="0079554F" w:rsidRDefault="007F0172" w:rsidP="00353898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кадастровый номер:</w:t>
            </w:r>
          </w:p>
          <w:p w:rsidR="007F0172" w:rsidRPr="0079554F" w:rsidRDefault="007F0172" w:rsidP="00353898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25:28:020022:59;</w:t>
            </w:r>
          </w:p>
          <w:p w:rsidR="007F0172" w:rsidRPr="0079554F" w:rsidRDefault="007F0172" w:rsidP="00353898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земельный участок,</w:t>
            </w:r>
          </w:p>
          <w:p w:rsidR="007F0172" w:rsidRPr="0079554F" w:rsidRDefault="007F0172" w:rsidP="00353898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кадастровый номер:</w:t>
            </w:r>
          </w:p>
          <w:p w:rsidR="007F0172" w:rsidRPr="0079554F" w:rsidRDefault="007F0172" w:rsidP="00353898">
            <w:pPr>
              <w:widowControl w:val="0"/>
              <w:tabs>
                <w:tab w:val="left" w:pos="1080"/>
              </w:tabs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25:28:020022:302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79554F">
              <w:rPr>
                <w:szCs w:val="28"/>
              </w:rPr>
              <w:t>2928,8</w:t>
            </w: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</w:p>
          <w:p w:rsidR="007F0172" w:rsidRPr="0079554F" w:rsidRDefault="007F0172" w:rsidP="00353898">
            <w:pPr>
              <w:widowControl w:val="0"/>
              <w:jc w:val="center"/>
              <w:textAlignment w:val="baseline"/>
              <w:rPr>
                <w:szCs w:val="28"/>
              </w:rPr>
            </w:pPr>
            <w:r w:rsidRPr="0079554F">
              <w:rPr>
                <w:szCs w:val="28"/>
              </w:rPr>
              <w:t>1304,0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jc w:val="center"/>
              <w:rPr>
                <w:szCs w:val="28"/>
              </w:rPr>
            </w:pPr>
            <w:r w:rsidRPr="0079554F">
              <w:rPr>
                <w:szCs w:val="28"/>
              </w:rPr>
              <w:t>Приморский край,</w:t>
            </w:r>
            <w:r w:rsidRPr="0079554F">
              <w:rPr>
                <w:szCs w:val="28"/>
              </w:rPr>
              <w:br/>
              <w:t>г. Владивосток,</w:t>
            </w:r>
            <w:r w:rsidRPr="0079554F">
              <w:rPr>
                <w:szCs w:val="28"/>
              </w:rPr>
              <w:br/>
              <w:t>ул. Адмирала Фокина, 12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0172" w:rsidRPr="0079554F" w:rsidRDefault="007F0172" w:rsidP="00353898">
            <w:pPr>
              <w:widowControl w:val="0"/>
              <w:contextualSpacing/>
              <w:jc w:val="center"/>
              <w:rPr>
                <w:szCs w:val="28"/>
              </w:rPr>
            </w:pPr>
            <w:r w:rsidRPr="0079554F">
              <w:rPr>
                <w:szCs w:val="28"/>
                <w:lang w:val="en-US"/>
              </w:rPr>
              <w:t xml:space="preserve">I-IV </w:t>
            </w:r>
            <w:r w:rsidRPr="0079554F">
              <w:rPr>
                <w:szCs w:val="28"/>
              </w:rPr>
              <w:t>кварталы 2023 года</w:t>
            </w:r>
          </w:p>
        </w:tc>
      </w:tr>
    </w:tbl>
    <w:p w:rsidR="007F0172" w:rsidRPr="00E96E67" w:rsidRDefault="007F0172" w:rsidP="007F0172">
      <w:pPr>
        <w:rPr>
          <w:sz w:val="2"/>
          <w:szCs w:val="2"/>
        </w:rPr>
      </w:pPr>
    </w:p>
    <w:p w:rsidR="007F0172" w:rsidRPr="00A77B42" w:rsidRDefault="007F0172" w:rsidP="007F0172">
      <w:pPr>
        <w:rPr>
          <w:sz w:val="2"/>
          <w:szCs w:val="2"/>
        </w:rPr>
      </w:pPr>
    </w:p>
    <w:p w:rsidR="007F0172" w:rsidRPr="00A77B42" w:rsidRDefault="007F0172" w:rsidP="007F0172">
      <w:pPr>
        <w:jc w:val="center"/>
        <w:rPr>
          <w:szCs w:val="28"/>
        </w:rPr>
      </w:pPr>
    </w:p>
    <w:p w:rsidR="007F0172" w:rsidRDefault="007F0172" w:rsidP="007F0172">
      <w:pPr>
        <w:ind w:firstLine="720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7F0172" w:rsidRDefault="007F0172" w:rsidP="007F0172">
      <w:pPr>
        <w:jc w:val="both"/>
        <w:rPr>
          <w:szCs w:val="28"/>
        </w:rPr>
      </w:pPr>
      <w:r>
        <w:rPr>
          <w:szCs w:val="28"/>
        </w:rPr>
        <w:tab/>
      </w:r>
      <w:r w:rsidRPr="00580095">
        <w:rPr>
          <w:szCs w:val="28"/>
        </w:rPr>
        <w:t>Настоящий Закон вступает в силу со дня</w:t>
      </w:r>
      <w:r>
        <w:rPr>
          <w:szCs w:val="28"/>
        </w:rPr>
        <w:t xml:space="preserve"> его официального опубликования.</w:t>
      </w:r>
    </w:p>
    <w:p w:rsidR="007F0172" w:rsidRDefault="007F0172" w:rsidP="007F0172">
      <w:pPr>
        <w:jc w:val="both"/>
        <w:rPr>
          <w:szCs w:val="28"/>
        </w:rPr>
      </w:pPr>
    </w:p>
    <w:p w:rsidR="007F0172" w:rsidRDefault="007F0172" w:rsidP="007F0172">
      <w:pPr>
        <w:jc w:val="both"/>
        <w:rPr>
          <w:szCs w:val="28"/>
        </w:rPr>
      </w:pPr>
    </w:p>
    <w:p w:rsidR="007F0172" w:rsidRDefault="007F0172" w:rsidP="007F0172">
      <w:pPr>
        <w:jc w:val="both"/>
        <w:rPr>
          <w:szCs w:val="28"/>
        </w:rPr>
      </w:pPr>
    </w:p>
    <w:p w:rsidR="007F0172" w:rsidRDefault="007F0172" w:rsidP="007F0172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A35531" w:rsidRDefault="00A35531" w:rsidP="007F0172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A35531" w:rsidRDefault="00A35531" w:rsidP="00A35531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</w:t>
      </w:r>
      <w:bookmarkStart w:id="0" w:name="_GoBack"/>
      <w:bookmarkEnd w:id="0"/>
      <w:r>
        <w:rPr>
          <w:szCs w:val="28"/>
        </w:rPr>
        <w:t>дивосток</w:t>
      </w:r>
    </w:p>
    <w:p w:rsidR="00A35531" w:rsidRDefault="00A35531" w:rsidP="00A35531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3 апреля 2023 года</w:t>
      </w:r>
    </w:p>
    <w:p w:rsidR="00A35531" w:rsidRDefault="00A35531" w:rsidP="00A35531">
      <w:pPr>
        <w:tabs>
          <w:tab w:val="left" w:pos="1985"/>
        </w:tabs>
        <w:jc w:val="both"/>
        <w:rPr>
          <w:sz w:val="26"/>
        </w:rPr>
      </w:pPr>
      <w:r>
        <w:rPr>
          <w:szCs w:val="28"/>
        </w:rPr>
        <w:t>№ 32</w:t>
      </w:r>
      <w:r>
        <w:rPr>
          <w:szCs w:val="28"/>
        </w:rPr>
        <w:t>7</w:t>
      </w:r>
      <w:r>
        <w:rPr>
          <w:szCs w:val="28"/>
        </w:rPr>
        <w:t>-КЗ</w:t>
      </w:r>
    </w:p>
    <w:p w:rsidR="00A35531" w:rsidRDefault="00A35531" w:rsidP="007F0172">
      <w:pPr>
        <w:autoSpaceDE w:val="0"/>
        <w:autoSpaceDN w:val="0"/>
        <w:adjustRightInd w:val="0"/>
        <w:jc w:val="both"/>
        <w:outlineLvl w:val="0"/>
      </w:pPr>
    </w:p>
    <w:p w:rsidR="007F0172" w:rsidRPr="008C035A" w:rsidRDefault="007F0172" w:rsidP="007F0172">
      <w:pPr>
        <w:jc w:val="both"/>
      </w:pPr>
    </w:p>
    <w:p w:rsidR="00BE0544" w:rsidRDefault="00BE0544" w:rsidP="00347DEE"/>
    <w:sectPr w:rsidR="00BE0544" w:rsidSect="007F017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6A85" w:rsidRDefault="00EF6A85">
      <w:r>
        <w:separator/>
      </w:r>
    </w:p>
  </w:endnote>
  <w:endnote w:type="continuationSeparator" w:id="0">
    <w:p w:rsidR="00EF6A85" w:rsidRDefault="00EF6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6A85" w:rsidRDefault="00EF6A85">
      <w:r>
        <w:separator/>
      </w:r>
    </w:p>
  </w:footnote>
  <w:footnote w:type="continuationSeparator" w:id="0">
    <w:p w:rsidR="00EF6A85" w:rsidRDefault="00EF6A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7F0172" w:rsidP="007F017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35531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F0172"/>
    <w:rsid w:val="0003291F"/>
    <w:rsid w:val="00070CED"/>
    <w:rsid w:val="000C6E5B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7A6B2E"/>
    <w:rsid w:val="007F0172"/>
    <w:rsid w:val="00832425"/>
    <w:rsid w:val="00A35531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D09CC"/>
    <w:rsid w:val="00EF6A85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51EA71"/>
  <w15:docId w15:val="{26450090-49B8-497D-9C01-5778E0DF2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nformat">
    <w:name w:val="ConsPlusNonformat"/>
    <w:qFormat/>
    <w:rsid w:val="007F017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qFormat/>
    <w:rsid w:val="007F017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ConsPlusTitle">
    <w:name w:val="ConsPlusTitle"/>
    <w:rsid w:val="007F0172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7F0172"/>
    <w:rPr>
      <w:sz w:val="28"/>
    </w:rPr>
  </w:style>
  <w:style w:type="paragraph" w:styleId="a6">
    <w:name w:val="Balloon Text"/>
    <w:basedOn w:val="a"/>
    <w:link w:val="a7"/>
    <w:semiHidden/>
    <w:unhideWhenUsed/>
    <w:rsid w:val="007F017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7F01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1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5</Pages>
  <Words>933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2023-03-30T02:21:00Z</cp:lastPrinted>
  <dcterms:created xsi:type="dcterms:W3CDTF">2023-04-03T04:58:00Z</dcterms:created>
  <dcterms:modified xsi:type="dcterms:W3CDTF">2023-04-03T04:58:00Z</dcterms:modified>
</cp:coreProperties>
</file>