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203788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0573" w:rsidRDefault="00460573" w:rsidP="00460573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ЗАКОН ПРИМОРСКОГО КРАЯ</w:t>
      </w:r>
    </w:p>
    <w:p w:rsidR="00460573" w:rsidRPr="00FE07BF" w:rsidRDefault="00460573" w:rsidP="00460573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460573" w:rsidRPr="00FE07BF" w:rsidRDefault="00460573" w:rsidP="004605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0573" w:rsidRDefault="00460573" w:rsidP="00460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марта</w:t>
      </w:r>
      <w:r>
        <w:rPr>
          <w:szCs w:val="28"/>
        </w:rPr>
        <w:br/>
        <w:t>2023 года</w:t>
      </w:r>
    </w:p>
    <w:p w:rsidR="00460573" w:rsidRPr="00FE07BF" w:rsidRDefault="00460573" w:rsidP="004605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0573" w:rsidRPr="00373AB3" w:rsidRDefault="00460573" w:rsidP="0046057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460573" w:rsidRPr="00373AB3" w:rsidRDefault="00460573" w:rsidP="0046057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>ского края от 4 июня 2014 года № 436-КЗ</w:t>
      </w:r>
      <w:r>
        <w:rPr>
          <w:szCs w:val="28"/>
        </w:rPr>
        <w:br/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>1)статью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изложить в следующей редакции:</w:t>
      </w:r>
    </w:p>
    <w:p w:rsidR="00460573" w:rsidRDefault="00460573" w:rsidP="00460573">
      <w:pPr>
        <w:ind w:firstLine="709"/>
        <w:rPr>
          <w:szCs w:val="28"/>
        </w:rPr>
      </w:pPr>
      <w:r w:rsidRPr="00CD0F63">
        <w:rPr>
          <w:szCs w:val="28"/>
        </w:rPr>
        <w:t>"</w:t>
      </w:r>
      <w:r>
        <w:rPr>
          <w:szCs w:val="28"/>
        </w:rPr>
        <w:t xml:space="preserve">СТАТЬЯ </w:t>
      </w:r>
      <w:r w:rsidRPr="00CD0F63">
        <w:rPr>
          <w:szCs w:val="28"/>
        </w:rPr>
        <w:t>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>.</w:t>
      </w:r>
      <w:r>
        <w:rPr>
          <w:szCs w:val="28"/>
        </w:rPr>
        <w:t xml:space="preserve"> </w:t>
      </w:r>
      <w:r w:rsidRPr="00CD0F63">
        <w:rPr>
          <w:szCs w:val="28"/>
        </w:rPr>
        <w:t xml:space="preserve">ЗНАК ОСОБОГО ОТЛИЧИЯ </w:t>
      </w:r>
      <w:r>
        <w:rPr>
          <w:szCs w:val="28"/>
        </w:rPr>
        <w:t>ПРИМОРСКОГО КРАЯ</w:t>
      </w:r>
    </w:p>
    <w:p w:rsidR="00460573" w:rsidRDefault="00460573" w:rsidP="00460573">
      <w:pPr>
        <w:ind w:left="1418" w:firstLine="709"/>
        <w:rPr>
          <w:szCs w:val="28"/>
        </w:rPr>
      </w:pPr>
      <w:r>
        <w:rPr>
          <w:szCs w:val="28"/>
        </w:rPr>
        <w:t xml:space="preserve">   </w:t>
      </w:r>
      <w:r w:rsidRPr="00CD0F63">
        <w:rPr>
          <w:szCs w:val="28"/>
        </w:rPr>
        <w:t>"ГЕРОЙ ПРИМОРЬЯ"</w:t>
      </w:r>
    </w:p>
    <w:p w:rsidR="00460573" w:rsidRPr="00CD0F63" w:rsidRDefault="00460573" w:rsidP="00460573">
      <w:pPr>
        <w:ind w:left="2410" w:hanging="1701"/>
        <w:jc w:val="both"/>
        <w:rPr>
          <w:szCs w:val="28"/>
        </w:rPr>
      </w:pPr>
    </w:p>
    <w:p w:rsidR="00460573" w:rsidRPr="00CD0F63" w:rsidRDefault="00460573" w:rsidP="00460573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CD0F63">
        <w:rPr>
          <w:szCs w:val="28"/>
        </w:rPr>
        <w:t>Знаком особого отличия Приморского края "Герой Приморья" награждаются граждане Российской Федерации за заслуги перед государством, связанные с совершением геройского подвига в ходе специальной военной операции.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>Лицам, награжденным знаком особого отличия Приморского края "Герой Приморья", присв</w:t>
      </w:r>
      <w:r>
        <w:rPr>
          <w:szCs w:val="28"/>
        </w:rPr>
        <w:t>аивается звание Героя Приморья.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CD0F63">
        <w:rPr>
          <w:szCs w:val="28"/>
        </w:rPr>
        <w:t>Лицам, награжденным знаком особого отличия Приморского края "Герой Приморья", выплачивается единовременное денежное поощрение в размере 1</w:t>
      </w:r>
      <w:r>
        <w:rPr>
          <w:szCs w:val="28"/>
        </w:rPr>
        <w:t xml:space="preserve"> </w:t>
      </w:r>
      <w:r w:rsidRPr="00CD0F63">
        <w:rPr>
          <w:szCs w:val="28"/>
        </w:rPr>
        <w:t>149</w:t>
      </w:r>
      <w:r>
        <w:rPr>
          <w:szCs w:val="28"/>
        </w:rPr>
        <w:t xml:space="preserve"> </w:t>
      </w:r>
      <w:r w:rsidRPr="00CD0F63">
        <w:rPr>
          <w:szCs w:val="28"/>
        </w:rPr>
        <w:t>425 рублей.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>3</w:t>
      </w:r>
      <w:r>
        <w:rPr>
          <w:szCs w:val="28"/>
        </w:rPr>
        <w:t>.</w:t>
      </w:r>
      <w:r w:rsidRPr="00CD0F63">
        <w:rPr>
          <w:szCs w:val="28"/>
        </w:rPr>
        <w:t>Знак особого отличия Приморского края "Герой Приморья" вручается в комплекте с копией указанной награды, удостоверением и футляром.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CD0F63">
        <w:rPr>
          <w:szCs w:val="28"/>
        </w:rPr>
        <w:t>Описание, рисунок знака особого отличия Приморского края "Герой Приморья" содержатся в приложениях 1, 2 к настоящему Закону.";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>2)часть 12 статьи 27 изложить в следующей редакции: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>"</w:t>
      </w:r>
      <w:r>
        <w:rPr>
          <w:szCs w:val="28"/>
        </w:rPr>
        <w:t>12.</w:t>
      </w:r>
      <w:r w:rsidRPr="00CD0F63">
        <w:rPr>
          <w:szCs w:val="28"/>
        </w:rPr>
        <w:t>Вручение наград Приморского края и удостоверений к ним, а также лацканных значков и копий наград производится в торжественной обстановке Губернатором Приморского края или по его поручению иным лицом. Форма удостоверения к награде Приморского края, за исключением награды Приморского края, предусмотренной статьей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настоящего Закона, содержится в приложении 29 к настоящему Закону. Форма удостоверения к награде Приморского края, предусмотренной статьей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настоящего Закона, содержится в прил</w:t>
      </w:r>
      <w:r>
        <w:rPr>
          <w:szCs w:val="28"/>
        </w:rPr>
        <w:t>ожении 30 к настоящему Закону.";</w:t>
      </w:r>
    </w:p>
    <w:p w:rsidR="00460573" w:rsidRPr="00CD0F6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 xml:space="preserve">3)в </w:t>
      </w:r>
      <w:r>
        <w:rPr>
          <w:szCs w:val="28"/>
        </w:rPr>
        <w:t xml:space="preserve">наименовании </w:t>
      </w:r>
      <w:r w:rsidRPr="00CD0F63">
        <w:rPr>
          <w:szCs w:val="28"/>
        </w:rPr>
        <w:t>приложени</w:t>
      </w:r>
      <w:r>
        <w:rPr>
          <w:szCs w:val="28"/>
        </w:rPr>
        <w:t>я</w:t>
      </w:r>
      <w:r w:rsidRPr="00CD0F63">
        <w:rPr>
          <w:szCs w:val="28"/>
        </w:rPr>
        <w:t xml:space="preserve"> 29 слово "(</w:t>
      </w:r>
      <w:r>
        <w:rPr>
          <w:szCs w:val="28"/>
        </w:rPr>
        <w:t>единый</w:t>
      </w:r>
      <w:r w:rsidRPr="00CD0F63">
        <w:rPr>
          <w:szCs w:val="28"/>
        </w:rPr>
        <w:t>)" исключить;</w:t>
      </w:r>
    </w:p>
    <w:p w:rsidR="00460573" w:rsidRDefault="00460573" w:rsidP="00460573">
      <w:pPr>
        <w:ind w:firstLine="709"/>
        <w:jc w:val="both"/>
        <w:rPr>
          <w:szCs w:val="28"/>
        </w:rPr>
      </w:pPr>
      <w:r w:rsidRPr="00CD0F63">
        <w:rPr>
          <w:szCs w:val="28"/>
        </w:rPr>
        <w:t>4)дополнить приложением 30 в редакции приложения к настоящему Закону.</w:t>
      </w:r>
    </w:p>
    <w:p w:rsidR="00460573" w:rsidRDefault="00460573" w:rsidP="00460573">
      <w:pPr>
        <w:ind w:firstLine="720"/>
        <w:jc w:val="both"/>
        <w:rPr>
          <w:szCs w:val="28"/>
        </w:rPr>
      </w:pPr>
    </w:p>
    <w:p w:rsidR="00460573" w:rsidRDefault="00460573" w:rsidP="00460573">
      <w:pPr>
        <w:ind w:firstLine="720"/>
        <w:jc w:val="both"/>
        <w:rPr>
          <w:szCs w:val="28"/>
        </w:rPr>
      </w:pPr>
    </w:p>
    <w:p w:rsidR="00460573" w:rsidRDefault="00460573" w:rsidP="00460573">
      <w:pPr>
        <w:ind w:firstLine="720"/>
        <w:jc w:val="both"/>
        <w:rPr>
          <w:szCs w:val="28"/>
        </w:rPr>
      </w:pPr>
    </w:p>
    <w:p w:rsidR="00460573" w:rsidRPr="00373AB3" w:rsidRDefault="00460573" w:rsidP="00460573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460573" w:rsidRPr="00373AB3" w:rsidRDefault="00460573" w:rsidP="00460573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460573" w:rsidRDefault="00460573" w:rsidP="00460573">
      <w:pPr>
        <w:ind w:firstLine="720"/>
        <w:jc w:val="both"/>
        <w:rPr>
          <w:szCs w:val="28"/>
        </w:rPr>
      </w:pPr>
    </w:p>
    <w:p w:rsidR="00460573" w:rsidRPr="00373AB3" w:rsidRDefault="00460573" w:rsidP="00460573">
      <w:pPr>
        <w:ind w:firstLine="720"/>
        <w:jc w:val="both"/>
        <w:rPr>
          <w:szCs w:val="28"/>
        </w:rPr>
      </w:pPr>
    </w:p>
    <w:p w:rsidR="00460573" w:rsidRPr="00373AB3" w:rsidRDefault="00460573" w:rsidP="00460573">
      <w:pPr>
        <w:ind w:firstLine="720"/>
        <w:jc w:val="both"/>
        <w:rPr>
          <w:szCs w:val="28"/>
        </w:rPr>
      </w:pPr>
    </w:p>
    <w:p w:rsidR="00460573" w:rsidRDefault="00460573" w:rsidP="00460573">
      <w:pPr>
        <w:jc w:val="both"/>
        <w:rPr>
          <w:szCs w:val="28"/>
        </w:rPr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7B5459" w:rsidRDefault="007B5459" w:rsidP="00460573">
      <w:pPr>
        <w:jc w:val="both"/>
        <w:rPr>
          <w:szCs w:val="28"/>
        </w:rPr>
      </w:pPr>
    </w:p>
    <w:p w:rsidR="007B5459" w:rsidRDefault="007B5459" w:rsidP="007B5459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B5459" w:rsidRDefault="007B5459" w:rsidP="007B545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 </w:t>
      </w:r>
      <w:r>
        <w:rPr>
          <w:szCs w:val="28"/>
        </w:rPr>
        <w:t>апреля</w:t>
      </w:r>
      <w:r>
        <w:rPr>
          <w:szCs w:val="28"/>
        </w:rPr>
        <w:t xml:space="preserve"> 2023 года</w:t>
      </w:r>
    </w:p>
    <w:p w:rsidR="007B5459" w:rsidRDefault="007B5459" w:rsidP="007B5459">
      <w:r>
        <w:rPr>
          <w:szCs w:val="28"/>
        </w:rPr>
        <w:t>№ 32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7B5459" w:rsidRDefault="007B5459" w:rsidP="00460573">
      <w:pPr>
        <w:jc w:val="both"/>
      </w:pPr>
    </w:p>
    <w:p w:rsidR="00460573" w:rsidRDefault="00460573" w:rsidP="00460573"/>
    <w:p w:rsidR="00460573" w:rsidRDefault="00460573" w:rsidP="00460573">
      <w:pPr>
        <w:jc w:val="both"/>
      </w:pPr>
    </w:p>
    <w:p w:rsidR="00460573" w:rsidRDefault="00460573" w:rsidP="00460573"/>
    <w:p w:rsidR="00BE0544" w:rsidRDefault="00BE0544" w:rsidP="00347DEE"/>
    <w:sectPr w:rsidR="00BE0544" w:rsidSect="0046057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A1C" w:rsidRDefault="00461A1C">
      <w:r>
        <w:separator/>
      </w:r>
    </w:p>
  </w:endnote>
  <w:endnote w:type="continuationSeparator" w:id="0">
    <w:p w:rsidR="00461A1C" w:rsidRDefault="00461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A1C" w:rsidRDefault="00461A1C">
      <w:r>
        <w:separator/>
      </w:r>
    </w:p>
  </w:footnote>
  <w:footnote w:type="continuationSeparator" w:id="0">
    <w:p w:rsidR="00461A1C" w:rsidRDefault="00461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60573" w:rsidP="0046057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B545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0573"/>
    <w:rsid w:val="0003291F"/>
    <w:rsid w:val="00070CED"/>
    <w:rsid w:val="00347DEE"/>
    <w:rsid w:val="00357555"/>
    <w:rsid w:val="00380EE1"/>
    <w:rsid w:val="003A180C"/>
    <w:rsid w:val="003B26E7"/>
    <w:rsid w:val="00413497"/>
    <w:rsid w:val="00460573"/>
    <w:rsid w:val="00461A1C"/>
    <w:rsid w:val="0047435B"/>
    <w:rsid w:val="005A2827"/>
    <w:rsid w:val="006E2ABA"/>
    <w:rsid w:val="006F77C0"/>
    <w:rsid w:val="007B5459"/>
    <w:rsid w:val="00832425"/>
    <w:rsid w:val="00AB70F9"/>
    <w:rsid w:val="00AC31EC"/>
    <w:rsid w:val="00AF3517"/>
    <w:rsid w:val="00B0211E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00253"/>
  <w15:docId w15:val="{CD59A6DF-CF1D-4C06-8B70-BEA14AF4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60573"/>
    <w:rPr>
      <w:sz w:val="28"/>
    </w:rPr>
  </w:style>
  <w:style w:type="paragraph" w:styleId="a6">
    <w:name w:val="Balloon Text"/>
    <w:basedOn w:val="a"/>
    <w:link w:val="a7"/>
    <w:semiHidden/>
    <w:unhideWhenUsed/>
    <w:rsid w:val="004605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60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2023-03-29T05:21:00Z</cp:lastPrinted>
  <dcterms:created xsi:type="dcterms:W3CDTF">2023-03-29T05:20:00Z</dcterms:created>
  <dcterms:modified xsi:type="dcterms:W3CDTF">2023-04-03T04:38:00Z</dcterms:modified>
</cp:coreProperties>
</file>