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40989708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067B8D" w:rsidRDefault="00FA4C52" w:rsidP="00067B8D">
      <w:pPr>
        <w:pStyle w:val="a8"/>
        <w:ind w:firstLine="709"/>
        <w:jc w:val="both"/>
        <w:rPr>
          <w:szCs w:val="28"/>
        </w:rPr>
      </w:pPr>
      <w:r w:rsidRPr="00067B8D">
        <w:rPr>
          <w:b w:val="0"/>
          <w:sz w:val="28"/>
          <w:szCs w:val="28"/>
        </w:rP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067B8D">
        <w:rPr>
          <w:b w:val="0"/>
          <w:sz w:val="28"/>
          <w:szCs w:val="28"/>
        </w:rPr>
        <w:t xml:space="preserve"> </w:t>
      </w:r>
      <w:r w:rsidR="00067B8D" w:rsidRPr="00067B8D">
        <w:rPr>
          <w:b w:val="0"/>
          <w:sz w:val="28"/>
          <w:szCs w:val="28"/>
        </w:rPr>
        <w:t>"О внесении изменений в статью 11 Закона Приморского края "О промышленной политике в Приморском крае"</w:t>
      </w:r>
      <w:r w:rsidRPr="00067B8D">
        <w:rPr>
          <w:b w:val="0"/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F70FA1">
              <w:t>2</w:t>
            </w:r>
            <w:bookmarkStart w:id="0" w:name="_GoBack"/>
            <w:bookmarkEnd w:id="0"/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636F43" w:rsidRPr="002C1498" w:rsidRDefault="00636F43" w:rsidP="00882B03">
            <w:pPr>
              <w:pStyle w:val="a6"/>
            </w:pPr>
            <w:r w:rsidRPr="00F70FA1">
              <w:t xml:space="preserve">отзыв Губернатора Приморского края на проект закона, </w:t>
            </w:r>
            <w:r w:rsidRPr="00F70FA1">
              <w:br/>
              <w:t xml:space="preserve">на 2 л. в 1 </w:t>
            </w:r>
            <w:proofErr w:type="spellStart"/>
            <w:proofErr w:type="gramStart"/>
            <w:r w:rsidRPr="00F70FA1">
              <w:t>экз</w:t>
            </w:r>
            <w:proofErr w:type="spellEnd"/>
            <w:proofErr w:type="gramEnd"/>
            <w:r w:rsidRPr="00F70FA1">
              <w:t>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BE48DB" w:rsidRDefault="00BE48DB" w:rsidP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A27" w:rsidRDefault="00304A27">
      <w:r>
        <w:separator/>
      </w:r>
    </w:p>
  </w:endnote>
  <w:endnote w:type="continuationSeparator" w:id="0">
    <w:p w:rsidR="00304A27" w:rsidRDefault="0030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A27" w:rsidRDefault="00304A27">
      <w:r>
        <w:separator/>
      </w:r>
    </w:p>
  </w:footnote>
  <w:footnote w:type="continuationSeparator" w:id="0">
    <w:p w:rsidR="00304A27" w:rsidRDefault="00304A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67B8D"/>
    <w:rsid w:val="00094F8F"/>
    <w:rsid w:val="000963AC"/>
    <w:rsid w:val="000A73C2"/>
    <w:rsid w:val="000C011F"/>
    <w:rsid w:val="000E4E53"/>
    <w:rsid w:val="0010509E"/>
    <w:rsid w:val="00144B07"/>
    <w:rsid w:val="00147832"/>
    <w:rsid w:val="00167D45"/>
    <w:rsid w:val="001A083F"/>
    <w:rsid w:val="001E2D2B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04A27"/>
    <w:rsid w:val="0033019C"/>
    <w:rsid w:val="0039517B"/>
    <w:rsid w:val="00396671"/>
    <w:rsid w:val="003A4065"/>
    <w:rsid w:val="003A6021"/>
    <w:rsid w:val="003F36C0"/>
    <w:rsid w:val="00466B37"/>
    <w:rsid w:val="004A3B9E"/>
    <w:rsid w:val="004B6F54"/>
    <w:rsid w:val="005172A0"/>
    <w:rsid w:val="00553887"/>
    <w:rsid w:val="005704F4"/>
    <w:rsid w:val="00591603"/>
    <w:rsid w:val="00636F43"/>
    <w:rsid w:val="0064289D"/>
    <w:rsid w:val="006A501C"/>
    <w:rsid w:val="006F509C"/>
    <w:rsid w:val="00706751"/>
    <w:rsid w:val="00746407"/>
    <w:rsid w:val="00761E10"/>
    <w:rsid w:val="007A1C15"/>
    <w:rsid w:val="007E3EEE"/>
    <w:rsid w:val="007F1397"/>
    <w:rsid w:val="008E3F54"/>
    <w:rsid w:val="008F2E60"/>
    <w:rsid w:val="00937D34"/>
    <w:rsid w:val="009401A3"/>
    <w:rsid w:val="00967565"/>
    <w:rsid w:val="009A5A36"/>
    <w:rsid w:val="00A2797E"/>
    <w:rsid w:val="00A520A3"/>
    <w:rsid w:val="00A72BE4"/>
    <w:rsid w:val="00A83EA6"/>
    <w:rsid w:val="00AB5005"/>
    <w:rsid w:val="00AC0C6E"/>
    <w:rsid w:val="00AC1697"/>
    <w:rsid w:val="00B110B4"/>
    <w:rsid w:val="00B140AF"/>
    <w:rsid w:val="00B20873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E166B2"/>
    <w:rsid w:val="00E224E5"/>
    <w:rsid w:val="00E32D86"/>
    <w:rsid w:val="00E34A27"/>
    <w:rsid w:val="00E4742A"/>
    <w:rsid w:val="00E72BC1"/>
    <w:rsid w:val="00E7663D"/>
    <w:rsid w:val="00E93854"/>
    <w:rsid w:val="00EB3A56"/>
    <w:rsid w:val="00F46F6F"/>
    <w:rsid w:val="00F70FA1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paragraph" w:styleId="a8">
    <w:name w:val="Title"/>
    <w:basedOn w:val="a"/>
    <w:link w:val="a9"/>
    <w:qFormat/>
    <w:rsid w:val="00067B8D"/>
    <w:pPr>
      <w:jc w:val="center"/>
    </w:pPr>
    <w:rPr>
      <w:b/>
      <w:sz w:val="26"/>
    </w:rPr>
  </w:style>
  <w:style w:type="character" w:customStyle="1" w:styleId="a9">
    <w:name w:val="Название Знак"/>
    <w:link w:val="a8"/>
    <w:rsid w:val="00067B8D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56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1355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35</cp:revision>
  <cp:lastPrinted>2019-12-02T02:31:00Z</cp:lastPrinted>
  <dcterms:created xsi:type="dcterms:W3CDTF">2014-08-03T23:23:00Z</dcterms:created>
  <dcterms:modified xsi:type="dcterms:W3CDTF">2023-03-22T01:29:00Z</dcterms:modified>
</cp:coreProperties>
</file>