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6.05pt" o:ole="" fillcolor="window">
                  <v:imagedata r:id="rId7" o:title="" grayscale="t"/>
                </v:shape>
                <o:OLEObject Type="Embed" ProgID="Word.Picture.8" ShapeID="_x0000_i1025" DrawAspect="Content" ObjectID="_1741499640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4F2646">
        <w:t>"О внесении изменения</w:t>
      </w:r>
      <w:bookmarkStart w:id="0" w:name="_GoBack"/>
      <w:bookmarkEnd w:id="0"/>
      <w:r w:rsidR="00864792">
        <w:t xml:space="preserve"> в </w:t>
      </w:r>
      <w:r w:rsidR="000E0290">
        <w:t xml:space="preserve">статью 7 </w:t>
      </w:r>
      <w:r w:rsidR="00864792">
        <w:t>Закон</w:t>
      </w:r>
      <w:r w:rsidR="000E0290">
        <w:t>а</w:t>
      </w:r>
      <w:r w:rsidR="00864792">
        <w:t xml:space="preserve"> Приморского края "</w:t>
      </w:r>
      <w:r w:rsidR="00DD0EEE">
        <w:t xml:space="preserve">О стратегическом планировании </w:t>
      </w:r>
      <w:r w:rsidR="00DD0EEE">
        <w:rPr>
          <w:szCs w:val="28"/>
        </w:rPr>
        <w:t>в Приморском крае</w:t>
      </w:r>
      <w:r w:rsidR="00864792"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864792" w:rsidRDefault="00864792" w:rsidP="00FA4C52">
      <w:pPr>
        <w:pStyle w:val="a3"/>
        <w:tabs>
          <w:tab w:val="clear" w:pos="4153"/>
          <w:tab w:val="clear" w:pos="8306"/>
        </w:tabs>
      </w:pPr>
    </w:p>
    <w:p w:rsidR="00864792" w:rsidRDefault="00864792" w:rsidP="00FA4C52">
      <w:pPr>
        <w:pStyle w:val="a3"/>
        <w:tabs>
          <w:tab w:val="clear" w:pos="4153"/>
          <w:tab w:val="clear" w:pos="8306"/>
        </w:tabs>
      </w:pPr>
    </w:p>
    <w:p w:rsidR="00FA4C52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4D2A2F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4D2A2F" w:rsidRPr="00D62DF7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</w:p>
    <w:sectPr w:rsidR="004D2A2F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57B" w:rsidRDefault="0045357B">
      <w:r>
        <w:separator/>
      </w:r>
    </w:p>
  </w:endnote>
  <w:endnote w:type="continuationSeparator" w:id="0">
    <w:p w:rsidR="0045357B" w:rsidRDefault="00453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57B" w:rsidRDefault="0045357B">
      <w:r>
        <w:separator/>
      </w:r>
    </w:p>
  </w:footnote>
  <w:footnote w:type="continuationSeparator" w:id="0">
    <w:p w:rsidR="0045357B" w:rsidRDefault="00453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56A6D"/>
    <w:rsid w:val="00094F8F"/>
    <w:rsid w:val="00096090"/>
    <w:rsid w:val="000963AC"/>
    <w:rsid w:val="000C011F"/>
    <w:rsid w:val="000E0290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5357B"/>
    <w:rsid w:val="00466B37"/>
    <w:rsid w:val="004D2A2F"/>
    <w:rsid w:val="004F2646"/>
    <w:rsid w:val="005172A0"/>
    <w:rsid w:val="00553887"/>
    <w:rsid w:val="005E00FA"/>
    <w:rsid w:val="0064289D"/>
    <w:rsid w:val="006A501C"/>
    <w:rsid w:val="006F509C"/>
    <w:rsid w:val="00706751"/>
    <w:rsid w:val="00716DD7"/>
    <w:rsid w:val="00736417"/>
    <w:rsid w:val="00746407"/>
    <w:rsid w:val="00751B4D"/>
    <w:rsid w:val="00761E10"/>
    <w:rsid w:val="00775C1B"/>
    <w:rsid w:val="00787437"/>
    <w:rsid w:val="007D4014"/>
    <w:rsid w:val="008135AD"/>
    <w:rsid w:val="00864792"/>
    <w:rsid w:val="00897771"/>
    <w:rsid w:val="008E3F54"/>
    <w:rsid w:val="008E7669"/>
    <w:rsid w:val="008F2E60"/>
    <w:rsid w:val="00937D34"/>
    <w:rsid w:val="009637C1"/>
    <w:rsid w:val="009A5A36"/>
    <w:rsid w:val="00A21C95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BF30E3"/>
    <w:rsid w:val="00C071B2"/>
    <w:rsid w:val="00C501BC"/>
    <w:rsid w:val="00C63C3F"/>
    <w:rsid w:val="00CA1CB2"/>
    <w:rsid w:val="00D56466"/>
    <w:rsid w:val="00D62DF7"/>
    <w:rsid w:val="00D630D0"/>
    <w:rsid w:val="00D74E57"/>
    <w:rsid w:val="00D83385"/>
    <w:rsid w:val="00DC2250"/>
    <w:rsid w:val="00DD0EEE"/>
    <w:rsid w:val="00DE2525"/>
    <w:rsid w:val="00E166B2"/>
    <w:rsid w:val="00E224E5"/>
    <w:rsid w:val="00E2291A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44</cp:revision>
  <cp:lastPrinted>2022-12-09T00:35:00Z</cp:lastPrinted>
  <dcterms:created xsi:type="dcterms:W3CDTF">2014-08-03T23:23:00Z</dcterms:created>
  <dcterms:modified xsi:type="dcterms:W3CDTF">2023-03-27T23:08:00Z</dcterms:modified>
</cp:coreProperties>
</file>