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41499617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FB24F9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3F0ED8">
              <w:t>"О внесении изменения</w:t>
            </w:r>
            <w:r w:rsidR="00263FF2">
              <w:t xml:space="preserve"> в</w:t>
            </w:r>
            <w:r w:rsidR="00D10ADC">
              <w:t xml:space="preserve"> статью 7</w:t>
            </w:r>
            <w:r w:rsidR="00263FF2">
              <w:t xml:space="preserve"> Закон</w:t>
            </w:r>
            <w:r w:rsidR="00D10ADC">
              <w:t>а</w:t>
            </w:r>
            <w:r w:rsidR="00263FF2">
              <w:t xml:space="preserve"> Приморского края "</w:t>
            </w:r>
            <w:r w:rsidR="00FB24F9">
              <w:t xml:space="preserve">О стратегическом планировании </w:t>
            </w:r>
            <w:r w:rsidR="00FB24F9">
              <w:rPr>
                <w:szCs w:val="28"/>
              </w:rPr>
              <w:t>в Приморском крае</w:t>
            </w:r>
            <w:r w:rsidR="00263FF2">
              <w:t>"</w:t>
            </w:r>
            <w:r w:rsidR="00263FF2" w:rsidRPr="003B0E45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>проект закона Приморского края</w:t>
      </w:r>
      <w:r w:rsidR="00263FF2">
        <w:rPr>
          <w:b w:val="0"/>
          <w:sz w:val="28"/>
          <w:szCs w:val="28"/>
        </w:rPr>
        <w:t xml:space="preserve"> </w:t>
      </w:r>
      <w:r w:rsidR="003F0ED8">
        <w:rPr>
          <w:b w:val="0"/>
        </w:rPr>
        <w:t>"О внесении изменения</w:t>
      </w:r>
      <w:r w:rsidR="00263FF2" w:rsidRPr="00263FF2">
        <w:rPr>
          <w:b w:val="0"/>
        </w:rPr>
        <w:t xml:space="preserve"> в </w:t>
      </w:r>
      <w:r w:rsidR="00D10ADC">
        <w:rPr>
          <w:b w:val="0"/>
        </w:rPr>
        <w:t xml:space="preserve">статью 7 </w:t>
      </w:r>
      <w:r w:rsidR="00263FF2" w:rsidRPr="00263FF2">
        <w:rPr>
          <w:b w:val="0"/>
        </w:rPr>
        <w:t>Закон</w:t>
      </w:r>
      <w:r w:rsidR="00D10ADC">
        <w:rPr>
          <w:b w:val="0"/>
        </w:rPr>
        <w:t>а</w:t>
      </w:r>
      <w:r w:rsidR="00263FF2" w:rsidRPr="00263FF2">
        <w:rPr>
          <w:b w:val="0"/>
        </w:rPr>
        <w:t xml:space="preserve"> Приморского края </w:t>
      </w:r>
      <w:r w:rsidR="00263FF2" w:rsidRPr="00FB24F9">
        <w:rPr>
          <w:b w:val="0"/>
        </w:rPr>
        <w:t>"</w:t>
      </w:r>
      <w:r w:rsidR="00FB24F9" w:rsidRPr="00FB24F9">
        <w:rPr>
          <w:b w:val="0"/>
        </w:rPr>
        <w:t xml:space="preserve">О стратегическом планировании </w:t>
      </w:r>
      <w:r w:rsidR="00FB24F9" w:rsidRPr="00FB24F9">
        <w:rPr>
          <w:b w:val="0"/>
          <w:szCs w:val="28"/>
        </w:rPr>
        <w:t>в Приморском крае</w:t>
      </w:r>
      <w:r w:rsidR="00263FF2" w:rsidRPr="00FB24F9">
        <w:rPr>
          <w:b w:val="0"/>
        </w:rPr>
        <w:t>"</w:t>
      </w:r>
      <w:r w:rsidR="00CA1B91" w:rsidRPr="00263FF2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</w:t>
      </w:r>
      <w:r w:rsidR="002B42E7">
        <w:rPr>
          <w:b w:val="0"/>
          <w:sz w:val="28"/>
          <w:szCs w:val="28"/>
        </w:rPr>
        <w:t xml:space="preserve">его приведения </w:t>
      </w:r>
      <w:r w:rsidR="00AF305B" w:rsidRPr="003B0E45">
        <w:rPr>
          <w:b w:val="0"/>
          <w:sz w:val="28"/>
          <w:szCs w:val="28"/>
        </w:rPr>
        <w:t xml:space="preserve">в соответствие с </w:t>
      </w:r>
      <w:r w:rsidR="00263FF2">
        <w:rPr>
          <w:b w:val="0"/>
          <w:sz w:val="28"/>
          <w:szCs w:val="28"/>
        </w:rPr>
        <w:t xml:space="preserve">федеральным </w:t>
      </w:r>
      <w:r w:rsidR="00AF305B" w:rsidRPr="003B0E45">
        <w:rPr>
          <w:b w:val="0"/>
          <w:sz w:val="28"/>
          <w:szCs w:val="28"/>
        </w:rPr>
        <w:t>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3F0ED8">
        <w:t>"О внесении изменения</w:t>
      </w:r>
      <w:bookmarkStart w:id="0" w:name="_GoBack"/>
      <w:bookmarkEnd w:id="0"/>
      <w:r w:rsidR="00263FF2">
        <w:t xml:space="preserve"> в </w:t>
      </w:r>
      <w:r w:rsidR="00D10ADC">
        <w:t xml:space="preserve">статью 7 </w:t>
      </w:r>
      <w:r w:rsidR="00263FF2">
        <w:t>Закон</w:t>
      </w:r>
      <w:r w:rsidR="00D10ADC">
        <w:t>а</w:t>
      </w:r>
      <w:r w:rsidR="00263FF2">
        <w:t xml:space="preserve"> Приморского края "</w:t>
      </w:r>
      <w:r w:rsidR="00FB24F9">
        <w:t xml:space="preserve">О стратегическом планировании </w:t>
      </w:r>
      <w:r w:rsidR="00FB24F9">
        <w:rPr>
          <w:szCs w:val="28"/>
        </w:rPr>
        <w:t>в Приморском крае</w:t>
      </w:r>
      <w:r w:rsidR="00263FF2"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218" w:rsidRDefault="00AA3218">
      <w:r>
        <w:separator/>
      </w:r>
    </w:p>
  </w:endnote>
  <w:endnote w:type="continuationSeparator" w:id="0">
    <w:p w:rsidR="00AA3218" w:rsidRDefault="00AA3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218" w:rsidRDefault="00AA3218">
      <w:r>
        <w:separator/>
      </w:r>
    </w:p>
  </w:footnote>
  <w:footnote w:type="continuationSeparator" w:id="0">
    <w:p w:rsidR="00AA3218" w:rsidRDefault="00AA32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63FF2"/>
    <w:rsid w:val="00295F7A"/>
    <w:rsid w:val="002B42E7"/>
    <w:rsid w:val="002B702F"/>
    <w:rsid w:val="002B7D79"/>
    <w:rsid w:val="002C26DF"/>
    <w:rsid w:val="00312F26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0ED8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3427"/>
    <w:rsid w:val="00716168"/>
    <w:rsid w:val="00717285"/>
    <w:rsid w:val="00724815"/>
    <w:rsid w:val="007258FB"/>
    <w:rsid w:val="00751091"/>
    <w:rsid w:val="007A55C0"/>
    <w:rsid w:val="007B207D"/>
    <w:rsid w:val="007E46D2"/>
    <w:rsid w:val="007F0598"/>
    <w:rsid w:val="008045A9"/>
    <w:rsid w:val="008122B0"/>
    <w:rsid w:val="00840DA1"/>
    <w:rsid w:val="008602F8"/>
    <w:rsid w:val="0087792E"/>
    <w:rsid w:val="008E1E67"/>
    <w:rsid w:val="0094062D"/>
    <w:rsid w:val="00945C15"/>
    <w:rsid w:val="009637B6"/>
    <w:rsid w:val="00974122"/>
    <w:rsid w:val="0099314B"/>
    <w:rsid w:val="00994397"/>
    <w:rsid w:val="009A52FB"/>
    <w:rsid w:val="009C0638"/>
    <w:rsid w:val="009C5931"/>
    <w:rsid w:val="009E5CD9"/>
    <w:rsid w:val="009F0165"/>
    <w:rsid w:val="009F626B"/>
    <w:rsid w:val="00A33F2E"/>
    <w:rsid w:val="00A45FEC"/>
    <w:rsid w:val="00A77D8A"/>
    <w:rsid w:val="00AA3218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96D17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0ADC"/>
    <w:rsid w:val="00D17A7A"/>
    <w:rsid w:val="00DE095F"/>
    <w:rsid w:val="00DE4B3F"/>
    <w:rsid w:val="00E207A5"/>
    <w:rsid w:val="00E326C2"/>
    <w:rsid w:val="00E60546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  <w:rsid w:val="00FB24F9"/>
    <w:rsid w:val="00FB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459A4-2C3B-4D0D-9B59-6D4AE9111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73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52</cp:revision>
  <cp:lastPrinted>2023-01-17T21:40:00Z</cp:lastPrinted>
  <dcterms:created xsi:type="dcterms:W3CDTF">2019-01-31T06:05:00Z</dcterms:created>
  <dcterms:modified xsi:type="dcterms:W3CDTF">2023-03-27T23:07:00Z</dcterms:modified>
</cp:coreProperties>
</file>