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8E3F54" w:rsidTr="008C1D51">
        <w:trPr>
          <w:cantSplit/>
          <w:trHeight w:val="1094"/>
        </w:trPr>
        <w:tc>
          <w:tcPr>
            <w:tcW w:w="4820" w:type="dxa"/>
            <w:gridSpan w:val="5"/>
          </w:tcPr>
          <w:p w:rsidR="008E3F54" w:rsidRDefault="008E3F54" w:rsidP="008C1D51">
            <w:pPr>
              <w:pStyle w:val="2"/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.25pt;height:45.8pt" o:ole="" fillcolor="window">
                  <v:imagedata r:id="rId7" o:title="" grayscale="t"/>
                </v:shape>
                <o:OLEObject Type="Embed" ProgID="Word.Picture.8" ShapeID="_x0000_i1025" DrawAspect="Content" ObjectID="_1741502407" r:id="rId8"/>
              </w:objec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ind w:firstLine="35"/>
            </w:pPr>
          </w:p>
          <w:p w:rsidR="008E3F54" w:rsidRDefault="008E3F54" w:rsidP="008C1D51"/>
        </w:tc>
      </w:tr>
      <w:tr w:rsidR="00FC734E">
        <w:trPr>
          <w:cantSplit/>
          <w:trHeight w:val="1835"/>
        </w:trPr>
        <w:tc>
          <w:tcPr>
            <w:tcW w:w="4820" w:type="dxa"/>
            <w:gridSpan w:val="5"/>
          </w:tcPr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ЗАКОНОДАТЕЛЬНОЕ СОБРАНИЕ</w:t>
            </w:r>
          </w:p>
          <w:p w:rsidR="008E3F54" w:rsidRPr="00F46F6F" w:rsidRDefault="008E3F54" w:rsidP="00F46F6F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F46F6F">
              <w:rPr>
                <w:b w:val="0"/>
                <w:sz w:val="24"/>
                <w:szCs w:val="24"/>
              </w:rPr>
              <w:t>ПРИМОРСКОГО КРАЯ</w:t>
            </w:r>
          </w:p>
          <w:p w:rsidR="008E3F54" w:rsidRPr="00F46F6F" w:rsidRDefault="008E3F54" w:rsidP="00F46F6F">
            <w:pPr>
              <w:jc w:val="center"/>
              <w:rPr>
                <w:sz w:val="20"/>
              </w:rPr>
            </w:pPr>
          </w:p>
          <w:p w:rsidR="008E3F54" w:rsidRPr="00F46F6F" w:rsidRDefault="008E3F54" w:rsidP="00F46F6F">
            <w:pPr>
              <w:pStyle w:val="8"/>
              <w:widowControl w:val="0"/>
              <w:rPr>
                <w:spacing w:val="-6"/>
                <w:sz w:val="26"/>
                <w:szCs w:val="26"/>
              </w:rPr>
            </w:pPr>
            <w:r w:rsidRPr="00F46F6F">
              <w:rPr>
                <w:spacing w:val="-6"/>
                <w:sz w:val="26"/>
                <w:szCs w:val="26"/>
              </w:rPr>
              <w:t xml:space="preserve">КОМИТЕТ </w:t>
            </w:r>
            <w:r w:rsidRPr="00F46F6F">
              <w:rPr>
                <w:spacing w:val="-6"/>
                <w:sz w:val="26"/>
                <w:szCs w:val="26"/>
              </w:rPr>
              <w:br/>
              <w:t>ПО ЭКОНОМИЧЕСКОЙ ПОЛИТИКЕ И СОБСТВЕННОСТИ</w:t>
            </w:r>
          </w:p>
          <w:p w:rsidR="00FC734E" w:rsidRPr="008E3F54" w:rsidRDefault="00FC734E" w:rsidP="008E3F54">
            <w:pPr>
              <w:pStyle w:val="8"/>
              <w:widowControl w:val="0"/>
              <w:rPr>
                <w:b w:val="0"/>
                <w:spacing w:val="-6"/>
                <w:sz w:val="16"/>
                <w:szCs w:val="16"/>
              </w:rPr>
            </w:pPr>
            <w:r w:rsidRPr="008E3F54">
              <w:rPr>
                <w:b w:val="0"/>
                <w:spacing w:val="-6"/>
                <w:sz w:val="16"/>
                <w:szCs w:val="16"/>
              </w:rPr>
              <w:t xml:space="preserve">  </w:t>
            </w:r>
          </w:p>
          <w:p w:rsidR="00FC734E" w:rsidRPr="008E3F54" w:rsidRDefault="00FC734E" w:rsidP="0033019C">
            <w:pPr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 w:rsidRPr="008E3F54">
                <w:rPr>
                  <w:sz w:val="18"/>
                  <w:szCs w:val="18"/>
                </w:rPr>
                <w:t>22, г</w:t>
              </w:r>
            </w:smartTag>
            <w:r w:rsidRPr="008E3F54">
              <w:rPr>
                <w:sz w:val="18"/>
                <w:szCs w:val="18"/>
              </w:rPr>
              <w:t>. Владивосток, 690110</w:t>
            </w:r>
          </w:p>
          <w:p w:rsidR="00FC734E" w:rsidRPr="008E3F54" w:rsidRDefault="00FC734E" w:rsidP="0033019C">
            <w:pPr>
              <w:ind w:firstLine="177"/>
              <w:jc w:val="center"/>
              <w:rPr>
                <w:sz w:val="18"/>
                <w:szCs w:val="18"/>
              </w:rPr>
            </w:pPr>
            <w:r w:rsidRPr="008E3F54">
              <w:rPr>
                <w:sz w:val="18"/>
                <w:szCs w:val="18"/>
              </w:rPr>
              <w:t xml:space="preserve">Тел.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 xml:space="preserve">20-94-28, факс (423) </w:t>
            </w:r>
            <w:r w:rsidR="00553887" w:rsidRPr="008E3F54">
              <w:rPr>
                <w:sz w:val="18"/>
                <w:szCs w:val="18"/>
              </w:rPr>
              <w:t>2</w:t>
            </w:r>
            <w:r w:rsidRPr="008E3F54">
              <w:rPr>
                <w:sz w:val="18"/>
                <w:szCs w:val="18"/>
              </w:rPr>
              <w:t>20-86-11</w:t>
            </w:r>
          </w:p>
          <w:p w:rsidR="00FC734E" w:rsidRPr="008E3F54" w:rsidRDefault="00FC734E" w:rsidP="0033019C">
            <w:pPr>
              <w:jc w:val="center"/>
              <w:rPr>
                <w:sz w:val="24"/>
              </w:rPr>
            </w:pPr>
            <w:proofErr w:type="spellStart"/>
            <w:r w:rsidRPr="008E3F54">
              <w:rPr>
                <w:sz w:val="18"/>
                <w:szCs w:val="18"/>
                <w:lang w:val="en-US"/>
              </w:rPr>
              <w:t>e</w:t>
            </w:r>
            <w:r w:rsidR="00761E10" w:rsidRPr="008E3F54">
              <w:rPr>
                <w:sz w:val="18"/>
                <w:szCs w:val="18"/>
                <w:lang w:val="en-US"/>
              </w:rPr>
              <w:t>c</w:t>
            </w:r>
            <w:r w:rsidRPr="008E3F54">
              <w:rPr>
                <w:sz w:val="18"/>
                <w:szCs w:val="18"/>
                <w:lang w:val="en-US"/>
              </w:rPr>
              <w:t>onom</w:t>
            </w:r>
            <w:proofErr w:type="spellEnd"/>
            <w:r w:rsidR="00275F76">
              <w:fldChar w:fldCharType="begin"/>
            </w:r>
            <w:r w:rsidR="00275F76">
              <w:instrText xml:space="preserve"> HYPERLINK "mailto:chairman@zspk.gov.ru" </w:instrText>
            </w:r>
            <w:r w:rsidR="00275F76">
              <w:fldChar w:fldCharType="separate"/>
            </w:r>
            <w:r w:rsidRPr="008E3F54">
              <w:rPr>
                <w:sz w:val="18"/>
                <w:szCs w:val="18"/>
              </w:rPr>
              <w:t>@</w:t>
            </w:r>
            <w:r w:rsidRPr="008E3F54">
              <w:rPr>
                <w:sz w:val="18"/>
                <w:szCs w:val="18"/>
                <w:lang w:val="en-US"/>
              </w:rPr>
              <w:t>zspk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gov</w:t>
            </w:r>
            <w:r w:rsidRPr="008E3F54">
              <w:rPr>
                <w:sz w:val="18"/>
                <w:szCs w:val="18"/>
              </w:rPr>
              <w:t>.</w:t>
            </w:r>
            <w:r w:rsidRPr="008E3F54">
              <w:rPr>
                <w:sz w:val="18"/>
                <w:szCs w:val="18"/>
                <w:lang w:val="en-US"/>
              </w:rPr>
              <w:t>ru</w:t>
            </w:r>
            <w:r w:rsidR="00275F76">
              <w:rPr>
                <w:sz w:val="18"/>
                <w:szCs w:val="18"/>
                <w:lang w:val="en-US"/>
              </w:rPr>
              <w:fldChar w:fldCharType="end"/>
            </w:r>
            <w:r w:rsidR="008E3F54" w:rsidRPr="008E3F54">
              <w:rPr>
                <w:sz w:val="18"/>
                <w:szCs w:val="18"/>
              </w:rPr>
              <w:t>, www.zspk.gov.ru</w:t>
            </w:r>
          </w:p>
        </w:tc>
        <w:tc>
          <w:tcPr>
            <w:tcW w:w="425" w:type="dxa"/>
          </w:tcPr>
          <w:p w:rsidR="00FC734E" w:rsidRDefault="00FC734E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FA4C52" w:rsidRDefault="00FA4C52" w:rsidP="00FA4C52">
            <w:r>
              <w:t>Председателю</w:t>
            </w:r>
          </w:p>
          <w:p w:rsidR="00FA4C52" w:rsidRDefault="00FA4C52" w:rsidP="00FA4C52">
            <w:r>
              <w:t>Законодательного Собрания Приморского края</w:t>
            </w:r>
          </w:p>
          <w:p w:rsidR="00FA4C52" w:rsidRDefault="00FA4C52" w:rsidP="00FA4C52"/>
          <w:p w:rsidR="00FC734E" w:rsidRDefault="00FA4C52" w:rsidP="00FA4C52">
            <w:r>
              <w:t>Ролику</w:t>
            </w:r>
            <w:r w:rsidR="00EB3A56">
              <w:t xml:space="preserve"> А.И.</w:t>
            </w:r>
          </w:p>
        </w:tc>
      </w:tr>
      <w:tr w:rsidR="00FC734E" w:rsidTr="00AB5005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AB5005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FC734E" w:rsidTr="00F46F6F">
        <w:trPr>
          <w:gridBefore w:val="1"/>
          <w:wBefore w:w="284" w:type="dxa"/>
          <w:cantSplit/>
        </w:trPr>
        <w:tc>
          <w:tcPr>
            <w:tcW w:w="709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8"/>
              <w:rPr>
                <w:b w:val="0"/>
                <w:sz w:val="22"/>
              </w:rPr>
            </w:pPr>
            <w:r w:rsidRPr="00AB5005"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 w:rsidRPr="00AB5005"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FC734E" w:rsidRPr="00AB5005" w:rsidRDefault="00FC734E" w:rsidP="00F46F6F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FC734E" w:rsidRDefault="00FC734E" w:rsidP="00AB5005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FC734E" w:rsidRDefault="00FC734E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  <w:tr w:rsidR="008E3F54" w:rsidRPr="007E1EB2" w:rsidTr="008C1D51">
        <w:trPr>
          <w:gridBefore w:val="1"/>
          <w:wBefore w:w="284" w:type="dxa"/>
          <w:cantSplit/>
          <w:trHeight w:val="221"/>
        </w:trPr>
        <w:tc>
          <w:tcPr>
            <w:tcW w:w="709" w:type="dxa"/>
          </w:tcPr>
          <w:p w:rsidR="008E3F54" w:rsidRPr="007E1EB2" w:rsidRDefault="008E3F54" w:rsidP="008C1D51">
            <w:pPr>
              <w:pStyle w:val="2"/>
              <w:spacing w:line="240" w:lineRule="auto"/>
              <w:jc w:val="left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8E3F54" w:rsidRPr="007E1EB2" w:rsidRDefault="008E3F54" w:rsidP="008C1D51">
            <w:pPr>
              <w:rPr>
                <w:szCs w:val="28"/>
              </w:rPr>
            </w:pPr>
          </w:p>
        </w:tc>
        <w:tc>
          <w:tcPr>
            <w:tcW w:w="425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  <w:tc>
          <w:tcPr>
            <w:tcW w:w="4253" w:type="dxa"/>
          </w:tcPr>
          <w:p w:rsidR="008E3F54" w:rsidRPr="007E1EB2" w:rsidRDefault="008E3F54" w:rsidP="008C1D51">
            <w:pPr>
              <w:pStyle w:val="2"/>
              <w:spacing w:line="240" w:lineRule="auto"/>
              <w:rPr>
                <w:b w:val="0"/>
                <w:sz w:val="28"/>
                <w:szCs w:val="28"/>
              </w:rPr>
            </w:pPr>
          </w:p>
        </w:tc>
      </w:tr>
      <w:tr w:rsidR="008E3F54" w:rsidTr="008C1D51">
        <w:trPr>
          <w:cantSplit/>
        </w:trPr>
        <w:tc>
          <w:tcPr>
            <w:tcW w:w="4820" w:type="dxa"/>
            <w:gridSpan w:val="5"/>
          </w:tcPr>
          <w:p w:rsidR="008E3F54" w:rsidRPr="007E1EB2" w:rsidRDefault="00FA4C52" w:rsidP="00FA4C52">
            <w:pPr>
              <w:rPr>
                <w:szCs w:val="28"/>
              </w:rPr>
            </w:pPr>
            <w:r>
              <w:rPr>
                <w:szCs w:val="28"/>
              </w:rPr>
              <w:t>О законодательной инициативе</w:t>
            </w:r>
          </w:p>
        </w:tc>
        <w:tc>
          <w:tcPr>
            <w:tcW w:w="425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</w:tcPr>
          <w:p w:rsidR="008E3F54" w:rsidRDefault="008E3F54" w:rsidP="008C1D51">
            <w:pPr>
              <w:pStyle w:val="2"/>
              <w:spacing w:line="240" w:lineRule="auto"/>
              <w:rPr>
                <w:b w:val="0"/>
                <w:sz w:val="24"/>
              </w:rPr>
            </w:pPr>
          </w:p>
        </w:tc>
      </w:tr>
    </w:tbl>
    <w:p w:rsidR="005172A0" w:rsidRDefault="005172A0">
      <w:pPr>
        <w:pStyle w:val="a3"/>
        <w:tabs>
          <w:tab w:val="clear" w:pos="4153"/>
          <w:tab w:val="clear" w:pos="8306"/>
        </w:tabs>
      </w:pPr>
    </w:p>
    <w:p w:rsidR="00FA4C52" w:rsidRDefault="00FA4C52">
      <w:pPr>
        <w:pStyle w:val="a3"/>
        <w:tabs>
          <w:tab w:val="clear" w:pos="4153"/>
          <w:tab w:val="clear" w:pos="8306"/>
        </w:tabs>
      </w:pPr>
    </w:p>
    <w:p w:rsidR="00FA4C52" w:rsidRDefault="00FA4C52" w:rsidP="00FA4C52">
      <w:pPr>
        <w:jc w:val="center"/>
      </w:pPr>
      <w:r>
        <w:t>Уважаемый Александр Иванович!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center"/>
      </w:pPr>
    </w:p>
    <w:p w:rsidR="00FA4C52" w:rsidRPr="001617F1" w:rsidRDefault="00FA4C52" w:rsidP="00067B8D">
      <w:pPr>
        <w:pStyle w:val="a8"/>
        <w:ind w:firstLine="709"/>
        <w:jc w:val="both"/>
        <w:rPr>
          <w:b w:val="0"/>
          <w:sz w:val="28"/>
          <w:szCs w:val="28"/>
        </w:rPr>
      </w:pPr>
      <w:r w:rsidRPr="00067B8D">
        <w:rPr>
          <w:b w:val="0"/>
          <w:sz w:val="28"/>
          <w:szCs w:val="28"/>
        </w:rPr>
        <w:t>На основании статьи 3 Закона Приморского края "О законодательной деятельности в Приморском крае" на рассмотрение Законодательного Собрания в качестве законодательной инициативы вносится проект закона Приморского края</w:t>
      </w:r>
      <w:r w:rsidR="0039517B" w:rsidRPr="00067B8D">
        <w:rPr>
          <w:b w:val="0"/>
          <w:sz w:val="28"/>
          <w:szCs w:val="28"/>
        </w:rPr>
        <w:t xml:space="preserve"> </w:t>
      </w:r>
      <w:r w:rsidR="001617F1" w:rsidRPr="001617F1">
        <w:rPr>
          <w:b w:val="0"/>
          <w:sz w:val="28"/>
          <w:szCs w:val="28"/>
        </w:rPr>
        <w:t>"О внесении изменений в Закон Приморского края "Об обязательных требованиях, устанавливаемых нормативными правовыми актами Приморского края"</w:t>
      </w:r>
      <w:r w:rsidRPr="001617F1">
        <w:rPr>
          <w:b w:val="0"/>
          <w:sz w:val="28"/>
          <w:szCs w:val="28"/>
        </w:rPr>
        <w:t>.</w:t>
      </w:r>
    </w:p>
    <w:p w:rsidR="00FA4C52" w:rsidRDefault="00FA4C52" w:rsidP="00FA4C52"/>
    <w:tbl>
      <w:tblPr>
        <w:tblW w:w="9464" w:type="dxa"/>
        <w:tblLayout w:type="fixed"/>
        <w:tblLook w:val="0000" w:firstRow="0" w:lastRow="0" w:firstColumn="0" w:lastColumn="0" w:noHBand="0" w:noVBand="0"/>
      </w:tblPr>
      <w:tblGrid>
        <w:gridCol w:w="1908"/>
        <w:gridCol w:w="7556"/>
      </w:tblGrid>
      <w:tr w:rsidR="00FA4C52" w:rsidTr="00882B03">
        <w:tc>
          <w:tcPr>
            <w:tcW w:w="1908" w:type="dxa"/>
          </w:tcPr>
          <w:p w:rsidR="00FA4C52" w:rsidRDefault="00FA4C52" w:rsidP="00882B03">
            <w:pPr>
              <w:pStyle w:val="a6"/>
            </w:pPr>
            <w:r>
              <w:t>Приложение:</w:t>
            </w:r>
          </w:p>
        </w:tc>
        <w:tc>
          <w:tcPr>
            <w:tcW w:w="7556" w:type="dxa"/>
          </w:tcPr>
          <w:p w:rsidR="00FA4C52" w:rsidRPr="002C1498" w:rsidRDefault="00FA4C52" w:rsidP="00882B03">
            <w:pPr>
              <w:pStyle w:val="a6"/>
            </w:pPr>
            <w:r w:rsidRPr="002C1498">
              <w:t xml:space="preserve">текст законопроекта на </w:t>
            </w:r>
            <w:r w:rsidR="001617F1">
              <w:t>1</w:t>
            </w:r>
            <w:bookmarkStart w:id="0" w:name="_GoBack"/>
            <w:bookmarkEnd w:id="0"/>
            <w:r w:rsidRPr="002C1498">
              <w:t xml:space="preserve"> л. в 1 экз.;</w:t>
            </w:r>
          </w:p>
          <w:p w:rsidR="00FA4C52" w:rsidRPr="002C1498" w:rsidRDefault="0039517B" w:rsidP="00882B03">
            <w:pPr>
              <w:pStyle w:val="a6"/>
            </w:pPr>
            <w:r>
              <w:t xml:space="preserve">пояснительная записка на </w:t>
            </w:r>
            <w:r w:rsidR="00BE48DB">
              <w:t>1</w:t>
            </w:r>
            <w:r w:rsidR="00FA4C52" w:rsidRPr="002C1498">
              <w:t xml:space="preserve"> л. в 1 экз.;</w:t>
            </w:r>
          </w:p>
          <w:p w:rsidR="00FA4C52" w:rsidRPr="002C1498" w:rsidRDefault="00FA4C52" w:rsidP="00882B03">
            <w:pPr>
              <w:pStyle w:val="a6"/>
            </w:pPr>
            <w:r w:rsidRPr="002C1498"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перечень законодательных </w:t>
            </w:r>
            <w:r w:rsidR="004A3B9E">
              <w:t xml:space="preserve">актов </w:t>
            </w:r>
            <w:r w:rsidR="000A73C2">
              <w:t>Приморского края</w:t>
            </w:r>
            <w:r w:rsidRPr="002C1498">
              <w:t xml:space="preserve">, подлежащих признанию </w:t>
            </w:r>
            <w:proofErr w:type="gramStart"/>
            <w:r w:rsidRPr="002C1498">
              <w:t>утратившими</w:t>
            </w:r>
            <w:proofErr w:type="gramEnd"/>
            <w:r w:rsidRPr="002C1498">
              <w:t xml:space="preserve"> силу, приостановлению, изменению или принятию в связи с принятием данного проекта закона,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2C1498">
                <w:t>1 л</w:t>
              </w:r>
            </w:smartTag>
            <w:r w:rsidRPr="002C1498">
              <w:t>. в 1 экз.;</w:t>
            </w:r>
          </w:p>
          <w:p w:rsidR="00636F43" w:rsidRPr="002C1498" w:rsidRDefault="00636F43" w:rsidP="00882B03">
            <w:pPr>
              <w:pStyle w:val="a6"/>
            </w:pPr>
            <w:r w:rsidRPr="00EC2BF1">
              <w:t xml:space="preserve">отзыв Губернатора Приморского края на проект закона, </w:t>
            </w:r>
            <w:r w:rsidRPr="00EC2BF1">
              <w:br/>
              <w:t xml:space="preserve">на 2 л. в 1 </w:t>
            </w:r>
            <w:proofErr w:type="spellStart"/>
            <w:proofErr w:type="gramStart"/>
            <w:r w:rsidRPr="00EC2BF1">
              <w:t>экз</w:t>
            </w:r>
            <w:proofErr w:type="spellEnd"/>
            <w:proofErr w:type="gramEnd"/>
            <w:r w:rsidRPr="00EC2BF1">
              <w:t>;</w:t>
            </w:r>
          </w:p>
          <w:p w:rsidR="00FA4C52" w:rsidRDefault="00FA4C52" w:rsidP="00882B03">
            <w:pPr>
              <w:pStyle w:val="a6"/>
            </w:pPr>
            <w:r w:rsidRPr="002C1498">
              <w:t xml:space="preserve">решение комитета Законодательного Собрания по экономической политике и </w:t>
            </w:r>
            <w:r w:rsidRPr="00711084">
              <w:t>собственности</w:t>
            </w:r>
            <w:r>
              <w:t xml:space="preserve"> на 1 л. в 1 экз.</w:t>
            </w:r>
          </w:p>
        </w:tc>
      </w:tr>
    </w:tbl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</w:p>
    <w:p w:rsidR="00FA4C52" w:rsidRDefault="00FA4C52" w:rsidP="00FA4C52">
      <w:pPr>
        <w:pStyle w:val="a3"/>
        <w:tabs>
          <w:tab w:val="clear" w:pos="4153"/>
          <w:tab w:val="clear" w:pos="8306"/>
          <w:tab w:val="right" w:pos="9354"/>
        </w:tabs>
      </w:pPr>
      <w:r>
        <w:t>Председатель комитета</w:t>
      </w:r>
      <w:r>
        <w:tab/>
      </w:r>
      <w:r w:rsidR="00591603">
        <w:t>В.В</w:t>
      </w:r>
      <w:r>
        <w:t>. И</w:t>
      </w:r>
      <w:r w:rsidR="00591603">
        <w:t>саков</w:t>
      </w:r>
    </w:p>
    <w:p w:rsidR="00FA4C52" w:rsidRDefault="00FA4C52" w:rsidP="00FA4C52">
      <w:pPr>
        <w:pStyle w:val="a3"/>
        <w:tabs>
          <w:tab w:val="clear" w:pos="4153"/>
          <w:tab w:val="clear" w:pos="8306"/>
        </w:tabs>
        <w:jc w:val="both"/>
      </w:pPr>
    </w:p>
    <w:p w:rsidR="00FA4C52" w:rsidRDefault="00FA4C52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EC2BF1" w:rsidRDefault="00EC2BF1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68483B" w:rsidRDefault="0068483B" w:rsidP="00FA4C52">
      <w:pPr>
        <w:pStyle w:val="a3"/>
        <w:tabs>
          <w:tab w:val="clear" w:pos="4153"/>
          <w:tab w:val="clear" w:pos="8306"/>
        </w:tabs>
      </w:pPr>
    </w:p>
    <w:p w:rsidR="00FA4C52" w:rsidRDefault="000165DA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proofErr w:type="spellStart"/>
      <w:r>
        <w:rPr>
          <w:sz w:val="20"/>
        </w:rPr>
        <w:t>Бырса</w:t>
      </w:r>
      <w:proofErr w:type="spellEnd"/>
    </w:p>
    <w:p w:rsidR="00BE48DB" w:rsidRPr="00172625" w:rsidRDefault="00BE48DB" w:rsidP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Елена Сергеевна</w:t>
      </w:r>
    </w:p>
    <w:p w:rsidR="00FA4C52" w:rsidRPr="00D62DF7" w:rsidRDefault="00FA4C52">
      <w:pPr>
        <w:pStyle w:val="a3"/>
        <w:tabs>
          <w:tab w:val="clear" w:pos="4153"/>
          <w:tab w:val="clear" w:pos="8306"/>
        </w:tabs>
        <w:rPr>
          <w:sz w:val="20"/>
        </w:rPr>
      </w:pPr>
      <w:r>
        <w:rPr>
          <w:sz w:val="20"/>
        </w:rPr>
        <w:t>2</w:t>
      </w:r>
      <w:r w:rsidRPr="00172625">
        <w:rPr>
          <w:sz w:val="20"/>
        </w:rPr>
        <w:t>20</w:t>
      </w:r>
      <w:r w:rsidR="00591603">
        <w:rPr>
          <w:sz w:val="20"/>
        </w:rPr>
        <w:t>9438</w:t>
      </w:r>
    </w:p>
    <w:sectPr w:rsidR="00FA4C52" w:rsidRPr="00D62DF7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3253" w:rsidRDefault="00743253">
      <w:r>
        <w:separator/>
      </w:r>
    </w:p>
  </w:endnote>
  <w:endnote w:type="continuationSeparator" w:id="0">
    <w:p w:rsidR="00743253" w:rsidRDefault="007432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3253" w:rsidRDefault="00743253">
      <w:r>
        <w:separator/>
      </w:r>
    </w:p>
  </w:footnote>
  <w:footnote w:type="continuationSeparator" w:id="0">
    <w:p w:rsidR="00743253" w:rsidRDefault="007432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D0F15"/>
    <w:rsid w:val="000165DA"/>
    <w:rsid w:val="00067B8D"/>
    <w:rsid w:val="00094F8F"/>
    <w:rsid w:val="000963AC"/>
    <w:rsid w:val="000A73C2"/>
    <w:rsid w:val="000C011F"/>
    <w:rsid w:val="000E4E53"/>
    <w:rsid w:val="0010509E"/>
    <w:rsid w:val="00144B07"/>
    <w:rsid w:val="00147832"/>
    <w:rsid w:val="001617F1"/>
    <w:rsid w:val="00167D45"/>
    <w:rsid w:val="001A083F"/>
    <w:rsid w:val="001E2D2B"/>
    <w:rsid w:val="002110BB"/>
    <w:rsid w:val="00224564"/>
    <w:rsid w:val="002257F2"/>
    <w:rsid w:val="00275F76"/>
    <w:rsid w:val="002B279F"/>
    <w:rsid w:val="002B6F35"/>
    <w:rsid w:val="002D0F15"/>
    <w:rsid w:val="002D22CE"/>
    <w:rsid w:val="002E5E4E"/>
    <w:rsid w:val="0033019C"/>
    <w:rsid w:val="0039517B"/>
    <w:rsid w:val="00396671"/>
    <w:rsid w:val="003A4065"/>
    <w:rsid w:val="003A6021"/>
    <w:rsid w:val="003F36C0"/>
    <w:rsid w:val="00466B37"/>
    <w:rsid w:val="004A3B9E"/>
    <w:rsid w:val="004B6F54"/>
    <w:rsid w:val="005172A0"/>
    <w:rsid w:val="00553887"/>
    <w:rsid w:val="005704F4"/>
    <w:rsid w:val="00591603"/>
    <w:rsid w:val="00636F43"/>
    <w:rsid w:val="0064289D"/>
    <w:rsid w:val="0068483B"/>
    <w:rsid w:val="006A501C"/>
    <w:rsid w:val="006F509C"/>
    <w:rsid w:val="00706751"/>
    <w:rsid w:val="00743253"/>
    <w:rsid w:val="00746407"/>
    <w:rsid w:val="00761E10"/>
    <w:rsid w:val="00790ACE"/>
    <w:rsid w:val="007A1C15"/>
    <w:rsid w:val="007E3EEE"/>
    <w:rsid w:val="007F1397"/>
    <w:rsid w:val="008E3F54"/>
    <w:rsid w:val="008F2E60"/>
    <w:rsid w:val="00937D34"/>
    <w:rsid w:val="009401A3"/>
    <w:rsid w:val="00967565"/>
    <w:rsid w:val="009822A6"/>
    <w:rsid w:val="009838C9"/>
    <w:rsid w:val="009A5A36"/>
    <w:rsid w:val="00A2797E"/>
    <w:rsid w:val="00A520A3"/>
    <w:rsid w:val="00A72BE4"/>
    <w:rsid w:val="00A83EA6"/>
    <w:rsid w:val="00AB5005"/>
    <w:rsid w:val="00AC0C6E"/>
    <w:rsid w:val="00AC1697"/>
    <w:rsid w:val="00B110B4"/>
    <w:rsid w:val="00B140AF"/>
    <w:rsid w:val="00B20873"/>
    <w:rsid w:val="00B35B61"/>
    <w:rsid w:val="00B9130A"/>
    <w:rsid w:val="00BA3D19"/>
    <w:rsid w:val="00BA6EE2"/>
    <w:rsid w:val="00BE48DB"/>
    <w:rsid w:val="00C071B2"/>
    <w:rsid w:val="00C63C3F"/>
    <w:rsid w:val="00CA1CB2"/>
    <w:rsid w:val="00D56466"/>
    <w:rsid w:val="00D62DF7"/>
    <w:rsid w:val="00D83385"/>
    <w:rsid w:val="00DC2250"/>
    <w:rsid w:val="00DF1F45"/>
    <w:rsid w:val="00E166B2"/>
    <w:rsid w:val="00E224E5"/>
    <w:rsid w:val="00E32D86"/>
    <w:rsid w:val="00E34A27"/>
    <w:rsid w:val="00E4742A"/>
    <w:rsid w:val="00E72BC1"/>
    <w:rsid w:val="00E7663D"/>
    <w:rsid w:val="00E93854"/>
    <w:rsid w:val="00EB3A56"/>
    <w:rsid w:val="00EC2BF1"/>
    <w:rsid w:val="00F46F6F"/>
    <w:rsid w:val="00FA34FB"/>
    <w:rsid w:val="00FA4C52"/>
    <w:rsid w:val="00FC6165"/>
    <w:rsid w:val="00FC734E"/>
    <w:rsid w:val="00FD065D"/>
    <w:rsid w:val="00FD6D86"/>
    <w:rsid w:val="00FE318F"/>
    <w:rsid w:val="00FF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A2797E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FA4C52"/>
    <w:pPr>
      <w:jc w:val="both"/>
    </w:pPr>
  </w:style>
  <w:style w:type="character" w:customStyle="1" w:styleId="a7">
    <w:name w:val="Основной текст Знак"/>
    <w:link w:val="a6"/>
    <w:rsid w:val="00FA4C52"/>
    <w:rPr>
      <w:sz w:val="28"/>
    </w:rPr>
  </w:style>
  <w:style w:type="paragraph" w:styleId="a8">
    <w:name w:val="Title"/>
    <w:basedOn w:val="a"/>
    <w:link w:val="a9"/>
    <w:qFormat/>
    <w:rsid w:val="00067B8D"/>
    <w:pPr>
      <w:jc w:val="center"/>
    </w:pPr>
    <w:rPr>
      <w:b/>
      <w:sz w:val="26"/>
    </w:rPr>
  </w:style>
  <w:style w:type="character" w:customStyle="1" w:styleId="a9">
    <w:name w:val="Название Знак"/>
    <w:link w:val="a8"/>
    <w:rsid w:val="00067B8D"/>
    <w:rPr>
      <w:b/>
      <w:sz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egupova_m_a\&#1052;&#1086;&#1080;%20&#1076;&#1086;&#1082;&#1091;&#1084;&#1077;&#1085;&#1090;&#1099;\in-out\duma\&#1048;&#1053;&#1057;&#1058;&#1056;&#1059;&#1050;&#1062;&#1048;&#1071;%20&#1087;&#1086;%20&#1088;&#1072;&#1073;&#1086;&#1090;&#1077;%20&#1089;%20&#1076;&#1086;&#1082;&#1091;&#1084;&#1077;&#1085;&#1090;&#1072;&#1084;&#1080;\&#1048;&#1053;&#1089;&#1090;&#1088;&#1091;&#1082;&#1094;&#1080;&#1103;%20&#1087;&#1086;%20&#1076;&#1077;&#1083;&#1086;&#1087;&#1088;&#1086;&#1080;&#1079;&#1074;&#1086;&#1076;&#1089;&#1090;&#1074;&#1091;%202012\&#1064;&#1072;&#1073;&#1083;&#1086;&#1085;&#1099;%202012\&#1041;&#1083;&#1072;&#1085;&#1082;%20&#1087;&#1080;&#1089;&#1100;&#1084;&#1072;%20&#1082;&#1086;&#1084;&#1080;&#1090;&#1077;&#1090;&#1072;%20&#1087;&#1086;%20&#1101;&#1082;&#1086;&#1085;&#1086;&#1084;&#1080;&#1095;&#1077;&#1089;&#1082;&#1086;&#1081;%20&#1087;&#1086;&#1083;&#1080;&#1090;&#1080;&#1082;&#1077;%20&#1080;%20&#1089;&#1086;&#1073;&#1089;&#1090;&#1074;&#1077;&#1085;&#1085;&#1086;&#1089;&#1090;&#108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письма комитета по экономической политике и собственности</Template>
  <TotalTime>58</TotalTime>
  <Pages>2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1437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Вдовенко Елена Сергеевна</cp:lastModifiedBy>
  <cp:revision>38</cp:revision>
  <cp:lastPrinted>2019-12-02T02:31:00Z</cp:lastPrinted>
  <dcterms:created xsi:type="dcterms:W3CDTF">2014-08-03T23:23:00Z</dcterms:created>
  <dcterms:modified xsi:type="dcterms:W3CDTF">2023-03-27T23:53:00Z</dcterms:modified>
</cp:coreProperties>
</file>