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150607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601B7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6A6B8A">
            <w:pPr>
              <w:jc w:val="both"/>
            </w:pPr>
            <w:r w:rsidRPr="00071FC1">
              <w:t xml:space="preserve">О проекте закона Приморского края </w:t>
            </w:r>
            <w:r w:rsidR="00C26BFC" w:rsidRPr="00521C56">
              <w:rPr>
                <w:szCs w:val="28"/>
              </w:rPr>
              <w:t>"О внесении изменений в Закон Приморского края</w:t>
            </w:r>
            <w:r w:rsidR="00C26BFC" w:rsidRPr="00E24E31">
              <w:rPr>
                <w:szCs w:val="28"/>
              </w:rPr>
              <w:t xml:space="preserve"> "</w:t>
            </w:r>
            <w:r w:rsidR="00C26BFC">
              <w:rPr>
                <w:szCs w:val="28"/>
              </w:rPr>
              <w:t>Об обязательных требованиях, устанавливаемых нормативными правовыми актами Приморского края</w:t>
            </w:r>
            <w:r w:rsidR="00C26BFC" w:rsidRPr="00E24E31">
              <w:rPr>
                <w:szCs w:val="28"/>
              </w:rPr>
              <w:t>"</w:t>
            </w:r>
            <w:r w:rsidR="00C26BFC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7564D9">
        <w:t xml:space="preserve">и обсудив </w:t>
      </w:r>
      <w:r>
        <w:t xml:space="preserve">проект закона Приморского края </w:t>
      </w:r>
      <w:r w:rsidR="00C26BFC" w:rsidRPr="00521C56">
        <w:rPr>
          <w:szCs w:val="28"/>
        </w:rPr>
        <w:t>"О внесении изменений в Закон Приморского края</w:t>
      </w:r>
      <w:r w:rsidR="00C26BFC" w:rsidRPr="00E24E31">
        <w:rPr>
          <w:szCs w:val="28"/>
        </w:rPr>
        <w:t xml:space="preserve"> "</w:t>
      </w:r>
      <w:r w:rsidR="00C26BFC">
        <w:rPr>
          <w:szCs w:val="28"/>
        </w:rPr>
        <w:t>Об обязательных требованиях, устанавливаемых нормативными правовыми актами Приморского края</w:t>
      </w:r>
      <w:r w:rsidR="00C26BFC" w:rsidRPr="00E24E31">
        <w:rPr>
          <w:szCs w:val="28"/>
        </w:rPr>
        <w:t>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F29B1">
        <w:t>федеральным</w:t>
      </w:r>
      <w:r w:rsidR="002F29B1">
        <w:t xml:space="preserve"> </w:t>
      </w:r>
      <w:r w:rsidR="002F29B1">
        <w:t>и</w:t>
      </w:r>
      <w:r w:rsidR="002F29B1">
        <w:t xml:space="preserve"> </w:t>
      </w:r>
      <w:r w:rsidR="00C26BFC">
        <w:t xml:space="preserve">краевым </w:t>
      </w:r>
      <w:r w:rsidR="00263EAA">
        <w:t>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  <w:bookmarkStart w:id="0" w:name="_GoBack"/>
      <w:bookmarkEnd w:id="0"/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3C280F" w:rsidRPr="00521C56">
        <w:rPr>
          <w:szCs w:val="28"/>
        </w:rPr>
        <w:t xml:space="preserve">"О внесении изменений в Закон Приморского края </w:t>
      </w:r>
      <w:r w:rsidR="00C26BFC" w:rsidRPr="00E24E31">
        <w:rPr>
          <w:szCs w:val="28"/>
        </w:rPr>
        <w:t>"</w:t>
      </w:r>
      <w:r w:rsidR="00C26BFC">
        <w:rPr>
          <w:szCs w:val="28"/>
        </w:rPr>
        <w:t>Об обязательных требованиях, устанавливаемых нормативными правовыми актами Приморского края</w:t>
      </w:r>
      <w:r w:rsidR="00C26BFC" w:rsidRPr="00E24E31">
        <w:rPr>
          <w:szCs w:val="28"/>
        </w:rPr>
        <w:t>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8CA" w:rsidRDefault="00C748CA">
      <w:r>
        <w:separator/>
      </w:r>
    </w:p>
  </w:endnote>
  <w:endnote w:type="continuationSeparator" w:id="0">
    <w:p w:rsidR="00C748CA" w:rsidRDefault="00C74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8CA" w:rsidRDefault="00C748CA">
      <w:r>
        <w:separator/>
      </w:r>
    </w:p>
  </w:footnote>
  <w:footnote w:type="continuationSeparator" w:id="0">
    <w:p w:rsidR="00C748CA" w:rsidRDefault="00C74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2F29B1"/>
    <w:rsid w:val="00314966"/>
    <w:rsid w:val="00357541"/>
    <w:rsid w:val="00383131"/>
    <w:rsid w:val="003B4C86"/>
    <w:rsid w:val="003B681C"/>
    <w:rsid w:val="003C280F"/>
    <w:rsid w:val="003D023E"/>
    <w:rsid w:val="003D3B5A"/>
    <w:rsid w:val="003D4A28"/>
    <w:rsid w:val="003D77DE"/>
    <w:rsid w:val="003F2358"/>
    <w:rsid w:val="00417317"/>
    <w:rsid w:val="00430062"/>
    <w:rsid w:val="0043585B"/>
    <w:rsid w:val="00450EE0"/>
    <w:rsid w:val="00461E2B"/>
    <w:rsid w:val="00462ABD"/>
    <w:rsid w:val="00482D60"/>
    <w:rsid w:val="00484256"/>
    <w:rsid w:val="00507CAA"/>
    <w:rsid w:val="00521C56"/>
    <w:rsid w:val="005F0895"/>
    <w:rsid w:val="00624BBF"/>
    <w:rsid w:val="00664171"/>
    <w:rsid w:val="0068114B"/>
    <w:rsid w:val="00692D49"/>
    <w:rsid w:val="006A6B8A"/>
    <w:rsid w:val="007128C1"/>
    <w:rsid w:val="007258FB"/>
    <w:rsid w:val="00751091"/>
    <w:rsid w:val="007564D9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A2C55"/>
    <w:rsid w:val="008E1E67"/>
    <w:rsid w:val="00900F0D"/>
    <w:rsid w:val="00904F9F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21DE"/>
    <w:rsid w:val="00A45FEC"/>
    <w:rsid w:val="00A77D8A"/>
    <w:rsid w:val="00AC2AF6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26BFC"/>
    <w:rsid w:val="00C319B3"/>
    <w:rsid w:val="00C748CA"/>
    <w:rsid w:val="00C9335B"/>
    <w:rsid w:val="00C958B6"/>
    <w:rsid w:val="00CA1B91"/>
    <w:rsid w:val="00D007A5"/>
    <w:rsid w:val="00D17A7A"/>
    <w:rsid w:val="00D62407"/>
    <w:rsid w:val="00DE4B3F"/>
    <w:rsid w:val="00E326C2"/>
    <w:rsid w:val="00E419F6"/>
    <w:rsid w:val="00E77161"/>
    <w:rsid w:val="00E85955"/>
    <w:rsid w:val="00E9403C"/>
    <w:rsid w:val="00F01DD8"/>
    <w:rsid w:val="00F03CDB"/>
    <w:rsid w:val="00F03D53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FC326-EDD9-420D-B624-666248ED3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37</cp:revision>
  <cp:lastPrinted>2023-03-17T01:07:00Z</cp:lastPrinted>
  <dcterms:created xsi:type="dcterms:W3CDTF">2019-01-31T06:05:00Z</dcterms:created>
  <dcterms:modified xsi:type="dcterms:W3CDTF">2023-03-28T00:54:00Z</dcterms:modified>
</cp:coreProperties>
</file>