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4083280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150BE0" w:rsidP="008D5FE5">
            <w:pPr>
              <w:tabs>
                <w:tab w:val="left" w:pos="413"/>
              </w:tabs>
              <w:ind w:left="-107"/>
              <w:rPr>
                <w:sz w:val="24"/>
              </w:rPr>
            </w:pPr>
            <w:r>
              <w:rPr>
                <w:sz w:val="24"/>
              </w:rPr>
              <w:t>22.03.2023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150BE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47666A">
            <w:pPr>
              <w:jc w:val="both"/>
            </w:pPr>
            <w:r>
              <w:t>О проекте закона Примор</w:t>
            </w:r>
            <w:r w:rsidR="0042125F">
              <w:t>ского края "</w:t>
            </w:r>
            <w:r w:rsidR="0047666A">
              <w:t>О мерах по восстановлению прав гр</w:t>
            </w:r>
            <w:bookmarkStart w:id="1" w:name="_GoBack"/>
            <w:bookmarkEnd w:id="1"/>
            <w:r w:rsidR="0047666A">
              <w:t>аждан Российской Федерации, имущество которых привлечено жилищно-строительными коопе-ративами для строительства многоквартирных домов на территории Приморского края</w:t>
            </w:r>
            <w:r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</w:t>
      </w:r>
      <w:r w:rsidR="00BB106B">
        <w:rPr>
          <w:szCs w:val="28"/>
        </w:rPr>
        <w:t xml:space="preserve">проект </w:t>
      </w:r>
      <w:r w:rsidRPr="00C475CE">
        <w:rPr>
          <w:szCs w:val="28"/>
        </w:rPr>
        <w:t>закона Приморского края</w:t>
      </w:r>
      <w:r w:rsidR="00C717B4">
        <w:rPr>
          <w:szCs w:val="28"/>
        </w:rPr>
        <w:t xml:space="preserve"> </w:t>
      </w:r>
      <w:r w:rsidR="0042125F">
        <w:t>"</w:t>
      </w:r>
      <w:r w:rsidR="0047666A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="00C717B4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373-КЗ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1.Внести проект </w:t>
      </w:r>
      <w:r w:rsidRPr="00C475CE">
        <w:rPr>
          <w:szCs w:val="28"/>
        </w:rPr>
        <w:t xml:space="preserve">закона Приморского края </w:t>
      </w:r>
      <w:r w:rsidR="0042125F">
        <w:t>"</w:t>
      </w:r>
      <w:r w:rsidR="0047666A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="00C717B4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616FE6">
        <w:rPr>
          <w:szCs w:val="28"/>
        </w:rPr>
        <w:t>марте 2023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2.Рекомендовать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42125F">
        <w:t>"</w:t>
      </w:r>
      <w:r w:rsidR="0047666A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="009F315E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3.Поручить</w:t>
      </w:r>
      <w:r w:rsidR="0047666A">
        <w:rPr>
          <w:szCs w:val="28"/>
        </w:rPr>
        <w:t xml:space="preserve"> Авдои Джони Титаловичу</w:t>
      </w:r>
      <w:r>
        <w:rPr>
          <w:szCs w:val="28"/>
        </w:rPr>
        <w:t>,</w:t>
      </w:r>
      <w:r w:rsidR="007C59D4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r>
        <w:rPr>
          <w:szCs w:val="28"/>
        </w:rPr>
        <w:lastRenderedPageBreak/>
        <w:t>4.Определить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F01C9D" w:rsidRDefault="00F01C9D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7C59D4">
        <w:t>В.В.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4A9" w:rsidRDefault="00D464A9">
      <w:r>
        <w:separator/>
      </w:r>
    </w:p>
  </w:endnote>
  <w:endnote w:type="continuationSeparator" w:id="0">
    <w:p w:rsidR="00D464A9" w:rsidRDefault="00D46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4A9" w:rsidRDefault="00D464A9">
      <w:r>
        <w:separator/>
      </w:r>
    </w:p>
  </w:footnote>
  <w:footnote w:type="continuationSeparator" w:id="0">
    <w:p w:rsidR="00D464A9" w:rsidRDefault="00D464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50BE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43B95"/>
    <w:rsid w:val="00053C61"/>
    <w:rsid w:val="00075A98"/>
    <w:rsid w:val="00080DED"/>
    <w:rsid w:val="00094174"/>
    <w:rsid w:val="001352DD"/>
    <w:rsid w:val="001476CA"/>
    <w:rsid w:val="00150BE0"/>
    <w:rsid w:val="00160F97"/>
    <w:rsid w:val="00194A17"/>
    <w:rsid w:val="001B3A35"/>
    <w:rsid w:val="001C5162"/>
    <w:rsid w:val="0020003C"/>
    <w:rsid w:val="00242F8F"/>
    <w:rsid w:val="00244CC0"/>
    <w:rsid w:val="00245DE4"/>
    <w:rsid w:val="00287F9B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2125F"/>
    <w:rsid w:val="00461E2B"/>
    <w:rsid w:val="0047666A"/>
    <w:rsid w:val="0056165A"/>
    <w:rsid w:val="00567831"/>
    <w:rsid w:val="005E7861"/>
    <w:rsid w:val="00616FE6"/>
    <w:rsid w:val="006435CE"/>
    <w:rsid w:val="00692D49"/>
    <w:rsid w:val="006A718B"/>
    <w:rsid w:val="006B2814"/>
    <w:rsid w:val="006E3025"/>
    <w:rsid w:val="007128C1"/>
    <w:rsid w:val="007258FB"/>
    <w:rsid w:val="00751091"/>
    <w:rsid w:val="00787FC7"/>
    <w:rsid w:val="007A1736"/>
    <w:rsid w:val="007C59D4"/>
    <w:rsid w:val="007D4D97"/>
    <w:rsid w:val="007F0598"/>
    <w:rsid w:val="008602F8"/>
    <w:rsid w:val="00877175"/>
    <w:rsid w:val="0087792E"/>
    <w:rsid w:val="008B133D"/>
    <w:rsid w:val="008D5FE5"/>
    <w:rsid w:val="008F01D2"/>
    <w:rsid w:val="00965BA2"/>
    <w:rsid w:val="0099314B"/>
    <w:rsid w:val="009C740C"/>
    <w:rsid w:val="009E5CD9"/>
    <w:rsid w:val="009F0165"/>
    <w:rsid w:val="009F315E"/>
    <w:rsid w:val="009F626B"/>
    <w:rsid w:val="00A05330"/>
    <w:rsid w:val="00A14FCF"/>
    <w:rsid w:val="00A40448"/>
    <w:rsid w:val="00B668A9"/>
    <w:rsid w:val="00B803DE"/>
    <w:rsid w:val="00B967F8"/>
    <w:rsid w:val="00BA5100"/>
    <w:rsid w:val="00BA529B"/>
    <w:rsid w:val="00BB106B"/>
    <w:rsid w:val="00BE16C2"/>
    <w:rsid w:val="00C717B4"/>
    <w:rsid w:val="00C856E0"/>
    <w:rsid w:val="00C9335B"/>
    <w:rsid w:val="00C958B6"/>
    <w:rsid w:val="00D06E7F"/>
    <w:rsid w:val="00D17A7A"/>
    <w:rsid w:val="00D30DFE"/>
    <w:rsid w:val="00D464A9"/>
    <w:rsid w:val="00D91C07"/>
    <w:rsid w:val="00DF1035"/>
    <w:rsid w:val="00E04D4D"/>
    <w:rsid w:val="00E21C79"/>
    <w:rsid w:val="00E77161"/>
    <w:rsid w:val="00E77180"/>
    <w:rsid w:val="00E94090"/>
    <w:rsid w:val="00E96A57"/>
    <w:rsid w:val="00ED1374"/>
    <w:rsid w:val="00F01C9D"/>
    <w:rsid w:val="00F01DD8"/>
    <w:rsid w:val="00F36028"/>
    <w:rsid w:val="00F463F7"/>
    <w:rsid w:val="00F75FD6"/>
    <w:rsid w:val="00F77E62"/>
    <w:rsid w:val="00F901E9"/>
    <w:rsid w:val="00FF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EAA75-30DD-488E-88DC-09354AF26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80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52</cp:revision>
  <cp:lastPrinted>2023-03-19T21:13:00Z</cp:lastPrinted>
  <dcterms:created xsi:type="dcterms:W3CDTF">2014-08-03T23:22:00Z</dcterms:created>
  <dcterms:modified xsi:type="dcterms:W3CDTF">2023-03-20T05:54:00Z</dcterms:modified>
</cp:coreProperties>
</file>