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4055674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450EE0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20.03</w:t>
            </w:r>
            <w:r w:rsidR="002601B7"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450EE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6A6B8A">
            <w:pPr>
              <w:jc w:val="both"/>
            </w:pPr>
            <w:r w:rsidRPr="00071FC1">
              <w:t xml:space="preserve">О проекте закона Приморского края </w:t>
            </w:r>
            <w:r w:rsidR="00521C56" w:rsidRPr="00521C56">
              <w:rPr>
                <w:szCs w:val="28"/>
              </w:rPr>
              <w:t xml:space="preserve">"О внесении изменений в Закон Приморского края </w:t>
            </w:r>
            <w:r w:rsidR="003C280F" w:rsidRPr="00BA25E2">
              <w:rPr>
                <w:szCs w:val="28"/>
              </w:rPr>
              <w:t>"</w:t>
            </w:r>
            <w:r w:rsidR="003C280F">
              <w:rPr>
                <w:szCs w:val="28"/>
              </w:rPr>
      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      </w:r>
            <w:r w:rsidR="003C280F" w:rsidRPr="00BA25E2">
              <w:rPr>
                <w:szCs w:val="28"/>
              </w:rPr>
              <w:t>"</w:t>
            </w:r>
            <w:r w:rsidR="0026074E" w:rsidRPr="001C14CF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</w:t>
      </w:r>
      <w:r w:rsidR="007564D9">
        <w:t xml:space="preserve">и обсудив </w:t>
      </w:r>
      <w:bookmarkStart w:id="0" w:name="_GoBack"/>
      <w:bookmarkEnd w:id="0"/>
      <w:r>
        <w:t xml:space="preserve">проект закона Приморского края </w:t>
      </w:r>
      <w:r w:rsidR="003C280F" w:rsidRPr="00521C56">
        <w:rPr>
          <w:szCs w:val="28"/>
        </w:rPr>
        <w:t xml:space="preserve">"О внесении изменений в Закон Приморского края </w:t>
      </w:r>
      <w:r w:rsidR="003C280F" w:rsidRPr="00BA25E2">
        <w:rPr>
          <w:szCs w:val="28"/>
        </w:rPr>
        <w:t>"</w:t>
      </w:r>
      <w:r w:rsidR="003C280F"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="003C280F" w:rsidRPr="00BA25E2">
        <w:rPr>
          <w:szCs w:val="28"/>
        </w:rPr>
        <w:t>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3C280F" w:rsidRPr="00521C56">
        <w:rPr>
          <w:szCs w:val="28"/>
        </w:rPr>
        <w:t xml:space="preserve">"О внесении изменений в Закон Приморского края </w:t>
      </w:r>
      <w:r w:rsidR="003C280F" w:rsidRPr="00BA25E2">
        <w:rPr>
          <w:szCs w:val="28"/>
        </w:rPr>
        <w:t>"</w:t>
      </w:r>
      <w:r w:rsidR="003C280F">
        <w:rPr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собственности Приморского края, при реализации преимущественного права на приобретение такого имущества</w:t>
      </w:r>
      <w:r w:rsidR="003C280F" w:rsidRPr="00BA25E2">
        <w:rPr>
          <w:szCs w:val="28"/>
        </w:rPr>
        <w:t>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1DE" w:rsidRDefault="00A421DE">
      <w:r>
        <w:separator/>
      </w:r>
    </w:p>
  </w:endnote>
  <w:endnote w:type="continuationSeparator" w:id="0">
    <w:p w:rsidR="00A421DE" w:rsidRDefault="00A42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1DE" w:rsidRDefault="00A421DE">
      <w:r>
        <w:separator/>
      </w:r>
    </w:p>
  </w:footnote>
  <w:footnote w:type="continuationSeparator" w:id="0">
    <w:p w:rsidR="00A421DE" w:rsidRDefault="00A42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14CF"/>
    <w:rsid w:val="001C5162"/>
    <w:rsid w:val="0020003C"/>
    <w:rsid w:val="002271E3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C280F"/>
    <w:rsid w:val="003D023E"/>
    <w:rsid w:val="003D3B5A"/>
    <w:rsid w:val="003D4A28"/>
    <w:rsid w:val="003D77DE"/>
    <w:rsid w:val="003F2358"/>
    <w:rsid w:val="00417317"/>
    <w:rsid w:val="00430062"/>
    <w:rsid w:val="0043585B"/>
    <w:rsid w:val="00450EE0"/>
    <w:rsid w:val="00461E2B"/>
    <w:rsid w:val="00462ABD"/>
    <w:rsid w:val="00482D60"/>
    <w:rsid w:val="00484256"/>
    <w:rsid w:val="00507CAA"/>
    <w:rsid w:val="00521C56"/>
    <w:rsid w:val="005F0895"/>
    <w:rsid w:val="00624BBF"/>
    <w:rsid w:val="00664171"/>
    <w:rsid w:val="0068114B"/>
    <w:rsid w:val="00692D49"/>
    <w:rsid w:val="006A6B8A"/>
    <w:rsid w:val="007128C1"/>
    <w:rsid w:val="007258FB"/>
    <w:rsid w:val="00751091"/>
    <w:rsid w:val="007564D9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A2C55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21DE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326C2"/>
    <w:rsid w:val="00E419F6"/>
    <w:rsid w:val="00E77161"/>
    <w:rsid w:val="00E85955"/>
    <w:rsid w:val="00E9403C"/>
    <w:rsid w:val="00F01DD8"/>
    <w:rsid w:val="00F03CDB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7477C-A339-4C6F-906B-DB1769D4A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69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34</cp:revision>
  <cp:lastPrinted>2023-03-17T01:07:00Z</cp:lastPrinted>
  <dcterms:created xsi:type="dcterms:W3CDTF">2019-01-31T06:05:00Z</dcterms:created>
  <dcterms:modified xsi:type="dcterms:W3CDTF">2023-03-17T01:13:00Z</dcterms:modified>
</cp:coreProperties>
</file>