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52B83" w:rsidRPr="00B367BD" w:rsidTr="0034770A">
        <w:trPr>
          <w:cantSplit/>
          <w:trHeight w:hRule="exact" w:val="1236"/>
        </w:trPr>
        <w:tc>
          <w:tcPr>
            <w:tcW w:w="9570" w:type="dxa"/>
          </w:tcPr>
          <w:p w:rsidR="00952B83" w:rsidRPr="00B367BD" w:rsidRDefault="000C3B48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348pt;margin-top:43.2pt;width:206.4pt;height:48.3pt;z-index:1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<v:textbox inset="0,0,0,0">
                    <w:txbxContent>
                      <w:p w:rsidR="00BE1342" w:rsidRDefault="00BE1342" w:rsidP="00BE1342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внесен</w:t>
                        </w:r>
                        <w:r w:rsidRPr="0002601B">
                          <w:rPr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Губернатором</w:t>
                        </w:r>
                      </w:p>
                      <w:p w:rsidR="00BE1342" w:rsidRDefault="00BE1342" w:rsidP="00BE1342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Приморского края</w:t>
                        </w:r>
                      </w:p>
                      <w:p w:rsidR="001638B6" w:rsidRDefault="001638B6" w:rsidP="001638B6">
                        <w:pPr>
                          <w:rPr>
                            <w:sz w:val="20"/>
                          </w:rPr>
                        </w:pPr>
                      </w:p>
                      <w:p w:rsidR="001638B6" w:rsidRDefault="001638B6" w:rsidP="001638B6">
                        <w:pPr>
                          <w:rPr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952B83" w:rsidRPr="00B367BD" w:rsidRDefault="00952B83" w:rsidP="00D215C3"/>
        </w:tc>
      </w:tr>
      <w:tr w:rsidR="00952B83" w:rsidRPr="00B367BD">
        <w:tc>
          <w:tcPr>
            <w:tcW w:w="9570" w:type="dxa"/>
          </w:tcPr>
          <w:p w:rsidR="00952B83" w:rsidRPr="00B367BD" w:rsidRDefault="00952B83" w:rsidP="00912F07">
            <w:pPr>
              <w:pStyle w:val="1"/>
              <w:tabs>
                <w:tab w:val="left" w:pos="1410"/>
              </w:tabs>
              <w:jc w:val="center"/>
              <w:rPr>
                <w:spacing w:val="84"/>
                <w:sz w:val="32"/>
              </w:rPr>
            </w:pPr>
            <w:r w:rsidRPr="00B367BD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E1342" w:rsidRDefault="00952B83" w:rsidP="00C1024C">
      <w:pPr>
        <w:jc w:val="center"/>
        <w:rPr>
          <w:b/>
        </w:rPr>
      </w:pPr>
      <w:r w:rsidRPr="00B367BD">
        <w:rPr>
          <w:b/>
        </w:rPr>
        <w:t>О ВНЕСЕНИИ ИЗМЕНЕНИ</w:t>
      </w:r>
      <w:r w:rsidR="00403DFF">
        <w:rPr>
          <w:b/>
        </w:rPr>
        <w:t>Я</w:t>
      </w:r>
      <w:r w:rsidRPr="00B367BD">
        <w:rPr>
          <w:b/>
        </w:rPr>
        <w:t xml:space="preserve"> В </w:t>
      </w:r>
      <w:r w:rsidR="00BE1342">
        <w:rPr>
          <w:b/>
        </w:rPr>
        <w:t xml:space="preserve">СТАТЬЮ </w:t>
      </w:r>
      <w:r w:rsidR="00403DFF">
        <w:rPr>
          <w:b/>
        </w:rPr>
        <w:t>7</w:t>
      </w:r>
      <w:r w:rsidR="00BE1342">
        <w:rPr>
          <w:b/>
        </w:rPr>
        <w:t xml:space="preserve"> </w:t>
      </w:r>
      <w:r w:rsidRPr="00B367BD">
        <w:rPr>
          <w:b/>
        </w:rPr>
        <w:t>ЗАКОН</w:t>
      </w:r>
      <w:r w:rsidR="00BE1342">
        <w:rPr>
          <w:b/>
        </w:rPr>
        <w:t>А</w:t>
      </w:r>
      <w:r w:rsidRPr="00B367BD">
        <w:rPr>
          <w:b/>
        </w:rPr>
        <w:t xml:space="preserve"> </w:t>
      </w:r>
    </w:p>
    <w:p w:rsidR="00952B83" w:rsidRPr="00B367BD" w:rsidRDefault="00952B83" w:rsidP="00C1024C">
      <w:pPr>
        <w:jc w:val="center"/>
        <w:rPr>
          <w:b/>
        </w:rPr>
      </w:pPr>
      <w:r w:rsidRPr="00B367BD">
        <w:rPr>
          <w:b/>
        </w:rPr>
        <w:t>ПРИМОРСКОГО КРАЯ</w:t>
      </w:r>
      <w:r w:rsidR="00BE1342">
        <w:rPr>
          <w:b/>
        </w:rPr>
        <w:t xml:space="preserve"> </w:t>
      </w:r>
      <w:r w:rsidRPr="00B367BD">
        <w:rPr>
          <w:b/>
        </w:rPr>
        <w:t>"О ГОСУДАРСТВЕННОЙ ПОДДЕРЖКЕ ИНВЕСТИЦИОННОЙ ДЕЯТЕЛЬНОСТИ В ПРИМОРСКОМ КРАЕ"</w:t>
      </w:r>
    </w:p>
    <w:p w:rsidR="00952B83" w:rsidRPr="00B367BD" w:rsidRDefault="00952B83" w:rsidP="008045B9"/>
    <w:p w:rsidR="00BE1342" w:rsidRDefault="00952B83" w:rsidP="00BE1342">
      <w:pPr>
        <w:tabs>
          <w:tab w:val="left" w:pos="709"/>
        </w:tabs>
        <w:jc w:val="both"/>
      </w:pPr>
      <w:r w:rsidRPr="00B367BD">
        <w:tab/>
        <w:t>Принят Законодательным Собранием Приморского края</w:t>
      </w:r>
      <w:r w:rsidR="000F3307">
        <w:t xml:space="preserve"> </w:t>
      </w:r>
    </w:p>
    <w:p w:rsidR="001638B6" w:rsidRDefault="001638B6" w:rsidP="00EF7057">
      <w:pPr>
        <w:tabs>
          <w:tab w:val="left" w:pos="709"/>
        </w:tabs>
        <w:jc w:val="both"/>
      </w:pPr>
    </w:p>
    <w:p w:rsidR="007332D8" w:rsidRDefault="00952B83" w:rsidP="007332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367BD">
        <w:t>СТАТЬЯ 1</w:t>
      </w:r>
      <w:r w:rsidR="00DC7A73">
        <w:t>.</w:t>
      </w:r>
      <w:r w:rsidR="007332D8" w:rsidRPr="007332D8">
        <w:rPr>
          <w:szCs w:val="28"/>
        </w:rPr>
        <w:t xml:space="preserve"> </w:t>
      </w:r>
    </w:p>
    <w:p w:rsidR="007332D8" w:rsidRDefault="007332D8" w:rsidP="007332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632EE">
        <w:rPr>
          <w:szCs w:val="28"/>
        </w:rPr>
        <w:t>Внести в</w:t>
      </w:r>
      <w:r w:rsidR="007F5AE2">
        <w:rPr>
          <w:szCs w:val="28"/>
        </w:rPr>
        <w:t xml:space="preserve"> статью </w:t>
      </w:r>
      <w:r w:rsidR="00403DFF">
        <w:rPr>
          <w:szCs w:val="28"/>
        </w:rPr>
        <w:t>7</w:t>
      </w:r>
      <w:r w:rsidRPr="00C632EE">
        <w:rPr>
          <w:szCs w:val="28"/>
        </w:rPr>
        <w:t xml:space="preserve"> З</w:t>
      </w:r>
      <w:r>
        <w:rPr>
          <w:szCs w:val="28"/>
        </w:rPr>
        <w:t>акон</w:t>
      </w:r>
      <w:r w:rsidR="007F5AE2">
        <w:rPr>
          <w:szCs w:val="28"/>
        </w:rPr>
        <w:t>а</w:t>
      </w:r>
      <w:r>
        <w:rPr>
          <w:szCs w:val="28"/>
        </w:rPr>
        <w:t xml:space="preserve"> Приморского края от 1</w:t>
      </w:r>
      <w:r w:rsidRPr="00C632EE">
        <w:rPr>
          <w:szCs w:val="28"/>
        </w:rPr>
        <w:t xml:space="preserve">0 </w:t>
      </w:r>
      <w:r>
        <w:rPr>
          <w:szCs w:val="28"/>
        </w:rPr>
        <w:t>мая 2006</w:t>
      </w:r>
      <w:r w:rsidRPr="00C632EE">
        <w:rPr>
          <w:szCs w:val="28"/>
        </w:rPr>
        <w:t xml:space="preserve"> года </w:t>
      </w:r>
      <w:r w:rsidR="007F5AE2">
        <w:rPr>
          <w:szCs w:val="28"/>
        </w:rPr>
        <w:br/>
      </w:r>
      <w:r w:rsidRPr="00C632EE">
        <w:rPr>
          <w:szCs w:val="28"/>
        </w:rPr>
        <w:t xml:space="preserve">№ </w:t>
      </w:r>
      <w:r>
        <w:rPr>
          <w:szCs w:val="28"/>
        </w:rPr>
        <w:t>354</w:t>
      </w:r>
      <w:r w:rsidRPr="00C632EE">
        <w:rPr>
          <w:szCs w:val="28"/>
        </w:rPr>
        <w:t xml:space="preserve">-КЗ </w:t>
      </w:r>
      <w:r>
        <w:rPr>
          <w:szCs w:val="28"/>
        </w:rPr>
        <w:t>"О государственной поддержке инвестиционной деятельности в Приморском крае"</w:t>
      </w:r>
      <w:r w:rsidRPr="00C632EE">
        <w:rPr>
          <w:szCs w:val="28"/>
        </w:rPr>
        <w:t xml:space="preserve"> </w:t>
      </w:r>
      <w:r w:rsidR="00410E59">
        <w:rPr>
          <w:szCs w:val="28"/>
        </w:rPr>
        <w:t>(в редакции Закона Приморского края от 12 мая 2014 года</w:t>
      </w:r>
      <w:r w:rsidR="00410E59">
        <w:rPr>
          <w:szCs w:val="28"/>
        </w:rPr>
        <w:br/>
        <w:t>№ 419-КЗ)</w:t>
      </w:r>
      <w:r w:rsidR="00410E59">
        <w:rPr>
          <w:szCs w:val="28"/>
        </w:rPr>
        <w:t xml:space="preserve"> </w:t>
      </w:r>
      <w:bookmarkStart w:id="0" w:name="_GoBack"/>
      <w:bookmarkEnd w:id="0"/>
      <w:r w:rsidRPr="00C632EE">
        <w:rPr>
          <w:szCs w:val="28"/>
        </w:rPr>
        <w:t>следующ</w:t>
      </w:r>
      <w:r w:rsidR="00403DFF">
        <w:rPr>
          <w:szCs w:val="28"/>
        </w:rPr>
        <w:t>е</w:t>
      </w:r>
      <w:r w:rsidRPr="00C632EE">
        <w:rPr>
          <w:szCs w:val="28"/>
        </w:rPr>
        <w:t>е изменени</w:t>
      </w:r>
      <w:r w:rsidR="00403DFF">
        <w:rPr>
          <w:szCs w:val="28"/>
        </w:rPr>
        <w:t>е</w:t>
      </w:r>
      <w:r w:rsidRPr="00C632EE">
        <w:rPr>
          <w:szCs w:val="28"/>
        </w:rPr>
        <w:t>:</w:t>
      </w:r>
    </w:p>
    <w:p w:rsidR="00403DFF" w:rsidRDefault="00403DFF" w:rsidP="00403DFF">
      <w:pPr>
        <w:ind w:firstLine="709"/>
        <w:jc w:val="both"/>
        <w:rPr>
          <w:szCs w:val="28"/>
        </w:rPr>
      </w:pPr>
      <w:r>
        <w:rPr>
          <w:szCs w:val="28"/>
        </w:rPr>
        <w:t>дополнить пунктом 5 следующего содержания:</w:t>
      </w:r>
    </w:p>
    <w:p w:rsidR="007332D8" w:rsidRPr="00CE58A9" w:rsidRDefault="00403DFF" w:rsidP="00403DFF">
      <w:pPr>
        <w:ind w:firstLine="709"/>
        <w:jc w:val="both"/>
        <w:rPr>
          <w:szCs w:val="28"/>
        </w:rPr>
      </w:pPr>
      <w:r>
        <w:rPr>
          <w:szCs w:val="28"/>
        </w:rPr>
        <w:t>"5)предоставление субсидий субъектам инвестиционной деятельности, реализующим приоритетные инвестиционные проекты в области физической культуры и спорта на территории Приморского края, в порядке и на условиях, установленных Правительством Приморского края</w:t>
      </w:r>
      <w:proofErr w:type="gramStart"/>
      <w:r>
        <w:rPr>
          <w:szCs w:val="28"/>
        </w:rPr>
        <w:t>.".</w:t>
      </w:r>
      <w:proofErr w:type="gramEnd"/>
    </w:p>
    <w:p w:rsidR="00CE58A9" w:rsidRDefault="00CE58A9" w:rsidP="007332D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332D8" w:rsidRDefault="007332D8" w:rsidP="007332D8">
      <w:pPr>
        <w:ind w:firstLine="709"/>
        <w:jc w:val="both"/>
        <w:rPr>
          <w:szCs w:val="28"/>
        </w:rPr>
      </w:pPr>
      <w:r>
        <w:rPr>
          <w:szCs w:val="28"/>
        </w:rPr>
        <w:t xml:space="preserve">СТАТЬЯ 2. </w:t>
      </w:r>
    </w:p>
    <w:p w:rsidR="007332D8" w:rsidRDefault="007332D8" w:rsidP="007332D8">
      <w:pPr>
        <w:ind w:firstLine="709"/>
        <w:jc w:val="both"/>
        <w:rPr>
          <w:szCs w:val="28"/>
        </w:rPr>
      </w:pPr>
      <w:r>
        <w:rPr>
          <w:szCs w:val="28"/>
        </w:rPr>
        <w:t xml:space="preserve">Настоящий Закон вступает в силу со дня его официального опубликования. </w:t>
      </w:r>
    </w:p>
    <w:p w:rsidR="007332D8" w:rsidRDefault="007332D8" w:rsidP="007332D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332D8" w:rsidRDefault="007332D8" w:rsidP="007332D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332D8" w:rsidRPr="008C035A" w:rsidRDefault="007332D8" w:rsidP="007332D8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52B83" w:rsidRPr="00B367BD" w:rsidRDefault="007332D8" w:rsidP="00F16E2F">
      <w:pPr>
        <w:tabs>
          <w:tab w:val="left" w:pos="5477"/>
        </w:tabs>
        <w:autoSpaceDE w:val="0"/>
        <w:autoSpaceDN w:val="0"/>
        <w:adjustRightInd w:val="0"/>
        <w:jc w:val="both"/>
      </w:pPr>
      <w:r>
        <w:rPr>
          <w:szCs w:val="28"/>
        </w:rPr>
        <w:t>Губернатор края</w:t>
      </w:r>
      <w:r w:rsidRPr="008C035A">
        <w:rPr>
          <w:szCs w:val="28"/>
        </w:rPr>
        <w:tab/>
      </w:r>
      <w:r w:rsidRPr="008C035A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sectPr w:rsidR="00952B83" w:rsidRPr="00B367BD" w:rsidSect="00F1651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3B48" w:rsidRDefault="000C3B48">
      <w:r>
        <w:separator/>
      </w:r>
    </w:p>
  </w:endnote>
  <w:endnote w:type="continuationSeparator" w:id="0">
    <w:p w:rsidR="000C3B48" w:rsidRDefault="000C3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3B48" w:rsidRDefault="000C3B48">
      <w:r>
        <w:separator/>
      </w:r>
    </w:p>
  </w:footnote>
  <w:footnote w:type="continuationSeparator" w:id="0">
    <w:p w:rsidR="000C3B48" w:rsidRDefault="000C3B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003F" w:rsidRPr="00F1651E" w:rsidRDefault="00F1651E" w:rsidP="00F1651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03DF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045B9"/>
    <w:rsid w:val="00001AF1"/>
    <w:rsid w:val="00005B64"/>
    <w:rsid w:val="00011042"/>
    <w:rsid w:val="00017B5A"/>
    <w:rsid w:val="000230F0"/>
    <w:rsid w:val="00023EE5"/>
    <w:rsid w:val="0002601B"/>
    <w:rsid w:val="00031B5C"/>
    <w:rsid w:val="0003291F"/>
    <w:rsid w:val="00033E07"/>
    <w:rsid w:val="00046CE4"/>
    <w:rsid w:val="00061B23"/>
    <w:rsid w:val="00063EB1"/>
    <w:rsid w:val="00064ABA"/>
    <w:rsid w:val="00083974"/>
    <w:rsid w:val="00086235"/>
    <w:rsid w:val="000A317B"/>
    <w:rsid w:val="000A57CB"/>
    <w:rsid w:val="000B015C"/>
    <w:rsid w:val="000C1B72"/>
    <w:rsid w:val="000C3154"/>
    <w:rsid w:val="000C3B48"/>
    <w:rsid w:val="000D3185"/>
    <w:rsid w:val="000D7212"/>
    <w:rsid w:val="000F3307"/>
    <w:rsid w:val="001074C7"/>
    <w:rsid w:val="001148C1"/>
    <w:rsid w:val="00115577"/>
    <w:rsid w:val="00132D64"/>
    <w:rsid w:val="0014655A"/>
    <w:rsid w:val="00150B1F"/>
    <w:rsid w:val="00152202"/>
    <w:rsid w:val="001566A7"/>
    <w:rsid w:val="001638B6"/>
    <w:rsid w:val="001656C1"/>
    <w:rsid w:val="00170D08"/>
    <w:rsid w:val="001802C7"/>
    <w:rsid w:val="00192C6B"/>
    <w:rsid w:val="001C044B"/>
    <w:rsid w:val="001C2249"/>
    <w:rsid w:val="001C5340"/>
    <w:rsid w:val="001E08D5"/>
    <w:rsid w:val="001F148B"/>
    <w:rsid w:val="001F7ABE"/>
    <w:rsid w:val="00206B59"/>
    <w:rsid w:val="00231D63"/>
    <w:rsid w:val="00256DE9"/>
    <w:rsid w:val="00262CE1"/>
    <w:rsid w:val="0027154F"/>
    <w:rsid w:val="002738EA"/>
    <w:rsid w:val="00283D80"/>
    <w:rsid w:val="002B1FFE"/>
    <w:rsid w:val="002B4069"/>
    <w:rsid w:val="002B5F45"/>
    <w:rsid w:val="002F5343"/>
    <w:rsid w:val="0031286F"/>
    <w:rsid w:val="00323AFA"/>
    <w:rsid w:val="00332781"/>
    <w:rsid w:val="0034770A"/>
    <w:rsid w:val="00355B33"/>
    <w:rsid w:val="003601A7"/>
    <w:rsid w:val="0036060B"/>
    <w:rsid w:val="00374935"/>
    <w:rsid w:val="00395D8D"/>
    <w:rsid w:val="003A7F5C"/>
    <w:rsid w:val="003B26E7"/>
    <w:rsid w:val="003D113A"/>
    <w:rsid w:val="003E6C88"/>
    <w:rsid w:val="003F4528"/>
    <w:rsid w:val="00403DFF"/>
    <w:rsid w:val="004079FE"/>
    <w:rsid w:val="00410E59"/>
    <w:rsid w:val="004240CE"/>
    <w:rsid w:val="00431501"/>
    <w:rsid w:val="00436E7E"/>
    <w:rsid w:val="00443315"/>
    <w:rsid w:val="00450085"/>
    <w:rsid w:val="00460012"/>
    <w:rsid w:val="004665DF"/>
    <w:rsid w:val="004668AA"/>
    <w:rsid w:val="0047435B"/>
    <w:rsid w:val="00493250"/>
    <w:rsid w:val="00497B25"/>
    <w:rsid w:val="004A4B94"/>
    <w:rsid w:val="004A67E0"/>
    <w:rsid w:val="004D5D91"/>
    <w:rsid w:val="004D6696"/>
    <w:rsid w:val="004F22F4"/>
    <w:rsid w:val="00520DA7"/>
    <w:rsid w:val="005262B4"/>
    <w:rsid w:val="0053190C"/>
    <w:rsid w:val="005676F8"/>
    <w:rsid w:val="005A2827"/>
    <w:rsid w:val="005A4A1C"/>
    <w:rsid w:val="005A75B6"/>
    <w:rsid w:val="005B4C7F"/>
    <w:rsid w:val="005C489C"/>
    <w:rsid w:val="005D0053"/>
    <w:rsid w:val="005E1DE3"/>
    <w:rsid w:val="005F19A5"/>
    <w:rsid w:val="005F3CEF"/>
    <w:rsid w:val="005F54A3"/>
    <w:rsid w:val="00606A67"/>
    <w:rsid w:val="00633208"/>
    <w:rsid w:val="00637A29"/>
    <w:rsid w:val="00657D5A"/>
    <w:rsid w:val="00661EAC"/>
    <w:rsid w:val="00676DFB"/>
    <w:rsid w:val="00680007"/>
    <w:rsid w:val="0068003F"/>
    <w:rsid w:val="00692AC4"/>
    <w:rsid w:val="00692DD8"/>
    <w:rsid w:val="006B0E5D"/>
    <w:rsid w:val="006B4813"/>
    <w:rsid w:val="006C0BF9"/>
    <w:rsid w:val="006D1627"/>
    <w:rsid w:val="006D6BD7"/>
    <w:rsid w:val="006D7F43"/>
    <w:rsid w:val="006E1C09"/>
    <w:rsid w:val="006F3457"/>
    <w:rsid w:val="007332D8"/>
    <w:rsid w:val="00734ED7"/>
    <w:rsid w:val="00776A4E"/>
    <w:rsid w:val="007A34C3"/>
    <w:rsid w:val="007A4D9E"/>
    <w:rsid w:val="007B2ED0"/>
    <w:rsid w:val="007B79AC"/>
    <w:rsid w:val="007E5C91"/>
    <w:rsid w:val="007F5AE2"/>
    <w:rsid w:val="008045B9"/>
    <w:rsid w:val="00840E04"/>
    <w:rsid w:val="00857414"/>
    <w:rsid w:val="0086219D"/>
    <w:rsid w:val="00882B63"/>
    <w:rsid w:val="00886458"/>
    <w:rsid w:val="00887438"/>
    <w:rsid w:val="0089272A"/>
    <w:rsid w:val="008A14CB"/>
    <w:rsid w:val="008A3ABA"/>
    <w:rsid w:val="008B2201"/>
    <w:rsid w:val="008B4805"/>
    <w:rsid w:val="008B54EA"/>
    <w:rsid w:val="008F3BDB"/>
    <w:rsid w:val="00912F07"/>
    <w:rsid w:val="0091366C"/>
    <w:rsid w:val="00916E33"/>
    <w:rsid w:val="00922351"/>
    <w:rsid w:val="0093005C"/>
    <w:rsid w:val="0093197B"/>
    <w:rsid w:val="00952B83"/>
    <w:rsid w:val="009578B5"/>
    <w:rsid w:val="00965C52"/>
    <w:rsid w:val="00974474"/>
    <w:rsid w:val="009946EF"/>
    <w:rsid w:val="009976BA"/>
    <w:rsid w:val="009C2C22"/>
    <w:rsid w:val="009D788F"/>
    <w:rsid w:val="009F6C43"/>
    <w:rsid w:val="00A16D3D"/>
    <w:rsid w:val="00A40283"/>
    <w:rsid w:val="00A463B3"/>
    <w:rsid w:val="00A5311C"/>
    <w:rsid w:val="00A651F7"/>
    <w:rsid w:val="00A80C00"/>
    <w:rsid w:val="00AA487C"/>
    <w:rsid w:val="00AB70F9"/>
    <w:rsid w:val="00AC31EC"/>
    <w:rsid w:val="00AD1C6D"/>
    <w:rsid w:val="00AF0DEB"/>
    <w:rsid w:val="00B028B1"/>
    <w:rsid w:val="00B032CD"/>
    <w:rsid w:val="00B23712"/>
    <w:rsid w:val="00B32434"/>
    <w:rsid w:val="00B33427"/>
    <w:rsid w:val="00B367BD"/>
    <w:rsid w:val="00B51AB8"/>
    <w:rsid w:val="00B655B3"/>
    <w:rsid w:val="00B71894"/>
    <w:rsid w:val="00B766E4"/>
    <w:rsid w:val="00B84552"/>
    <w:rsid w:val="00BB0BDD"/>
    <w:rsid w:val="00BC4DFE"/>
    <w:rsid w:val="00BD3C9A"/>
    <w:rsid w:val="00BE0544"/>
    <w:rsid w:val="00BE1342"/>
    <w:rsid w:val="00BE7F09"/>
    <w:rsid w:val="00BE7FF8"/>
    <w:rsid w:val="00BF05C8"/>
    <w:rsid w:val="00C03E38"/>
    <w:rsid w:val="00C1024C"/>
    <w:rsid w:val="00C220E6"/>
    <w:rsid w:val="00C50938"/>
    <w:rsid w:val="00C55D02"/>
    <w:rsid w:val="00C9702B"/>
    <w:rsid w:val="00CA0D09"/>
    <w:rsid w:val="00CA5D74"/>
    <w:rsid w:val="00CD4AF7"/>
    <w:rsid w:val="00CE58A9"/>
    <w:rsid w:val="00CE6EC0"/>
    <w:rsid w:val="00D152D6"/>
    <w:rsid w:val="00D164E8"/>
    <w:rsid w:val="00D16598"/>
    <w:rsid w:val="00D215C3"/>
    <w:rsid w:val="00D22971"/>
    <w:rsid w:val="00D710D5"/>
    <w:rsid w:val="00D76F2D"/>
    <w:rsid w:val="00D80E58"/>
    <w:rsid w:val="00D87B30"/>
    <w:rsid w:val="00DB68DE"/>
    <w:rsid w:val="00DC7A73"/>
    <w:rsid w:val="00E12641"/>
    <w:rsid w:val="00E22F31"/>
    <w:rsid w:val="00E25F1C"/>
    <w:rsid w:val="00E34273"/>
    <w:rsid w:val="00E437D6"/>
    <w:rsid w:val="00E46AD8"/>
    <w:rsid w:val="00E52202"/>
    <w:rsid w:val="00E56992"/>
    <w:rsid w:val="00E610A1"/>
    <w:rsid w:val="00E778B1"/>
    <w:rsid w:val="00E8073E"/>
    <w:rsid w:val="00E87DB5"/>
    <w:rsid w:val="00E96BA7"/>
    <w:rsid w:val="00EA334A"/>
    <w:rsid w:val="00EB53E9"/>
    <w:rsid w:val="00EE2EBF"/>
    <w:rsid w:val="00EE4DDE"/>
    <w:rsid w:val="00EF1390"/>
    <w:rsid w:val="00EF7057"/>
    <w:rsid w:val="00F039BD"/>
    <w:rsid w:val="00F1481F"/>
    <w:rsid w:val="00F1651E"/>
    <w:rsid w:val="00F16E2F"/>
    <w:rsid w:val="00F17698"/>
    <w:rsid w:val="00F276F1"/>
    <w:rsid w:val="00F325FD"/>
    <w:rsid w:val="00F43EF4"/>
    <w:rsid w:val="00F4684A"/>
    <w:rsid w:val="00F50203"/>
    <w:rsid w:val="00F509BE"/>
    <w:rsid w:val="00F629FA"/>
    <w:rsid w:val="00F80BBF"/>
    <w:rsid w:val="00F90E9E"/>
    <w:rsid w:val="00FB4C25"/>
    <w:rsid w:val="00FC7FBE"/>
    <w:rsid w:val="00FD1087"/>
    <w:rsid w:val="00FE2452"/>
    <w:rsid w:val="00FF7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935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7493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86458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37493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886458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374935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886458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D215C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886458"/>
    <w:rPr>
      <w:rFonts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AA43D5-E4F1-4A8A-A955-2D8B27138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18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10</cp:revision>
  <cp:lastPrinted>2021-06-02T00:08:00Z</cp:lastPrinted>
  <dcterms:created xsi:type="dcterms:W3CDTF">2021-06-02T00:55:00Z</dcterms:created>
  <dcterms:modified xsi:type="dcterms:W3CDTF">2023-03-14T00:40:00Z</dcterms:modified>
</cp:coreProperties>
</file>