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40308487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D43039" w:rsidRDefault="00D43039" w:rsidP="00D43039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5A7C48" w:rsidP="00DC3939">
            <w:pPr>
              <w:ind w:left="-107"/>
              <w:jc w:val="both"/>
            </w:pPr>
            <w:r>
              <w:rPr>
                <w:szCs w:val="28"/>
              </w:rPr>
              <w:t>О проекте закона Приморского края "О внесении изменени</w:t>
            </w:r>
            <w:r w:rsidR="00DC3939">
              <w:rPr>
                <w:szCs w:val="28"/>
              </w:rPr>
              <w:t>й</w:t>
            </w:r>
            <w:r w:rsidR="00B96AAD">
              <w:rPr>
                <w:szCs w:val="28"/>
              </w:rPr>
              <w:t xml:space="preserve"> в статью </w:t>
            </w:r>
            <w:r w:rsidR="00DC3939">
              <w:rPr>
                <w:szCs w:val="28"/>
              </w:rPr>
              <w:t>4</w:t>
            </w:r>
            <w:r>
              <w:rPr>
                <w:szCs w:val="28"/>
              </w:rPr>
              <w:t xml:space="preserve"> Закон</w:t>
            </w:r>
            <w:r w:rsidR="00B96AAD">
              <w:rPr>
                <w:szCs w:val="28"/>
              </w:rPr>
              <w:t>а</w:t>
            </w:r>
            <w:r>
              <w:rPr>
                <w:szCs w:val="28"/>
              </w:rPr>
              <w:t xml:space="preserve"> Приморского края "О</w:t>
            </w:r>
            <w:r w:rsidR="00DC3939">
              <w:rPr>
                <w:szCs w:val="28"/>
              </w:rPr>
              <w:t>б охране объектов культурного наследия (памятников истории и культуры) народов Российской Федерации на территории Приморского края"</w:t>
            </w:r>
            <w:r>
              <w:rPr>
                <w:szCs w:val="28"/>
              </w:rPr>
              <w:t xml:space="preserve"> </w:t>
            </w:r>
          </w:p>
        </w:tc>
      </w:tr>
    </w:tbl>
    <w:p w:rsidR="00357541" w:rsidRDefault="00357541" w:rsidP="00C9335B">
      <w:pPr>
        <w:jc w:val="both"/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D43039" w:rsidTr="001F6E0E">
        <w:trPr>
          <w:cantSplit/>
        </w:trPr>
        <w:tc>
          <w:tcPr>
            <w:tcW w:w="5000" w:type="pct"/>
          </w:tcPr>
          <w:p w:rsidR="00D43039" w:rsidRPr="005A7C48" w:rsidRDefault="00D43039" w:rsidP="00D479DA">
            <w:pPr>
              <w:pStyle w:val="a6"/>
              <w:ind w:left="-68" w:firstLine="709"/>
              <w:jc w:val="both"/>
              <w:rPr>
                <w:sz w:val="28"/>
                <w:szCs w:val="28"/>
              </w:rPr>
            </w:pPr>
            <w:r w:rsidRPr="005A7C48">
              <w:rPr>
                <w:sz w:val="28"/>
                <w:szCs w:val="28"/>
              </w:rPr>
              <w:t xml:space="preserve">Рассмотрев и обсудив </w:t>
            </w:r>
            <w:r w:rsidR="005A7C48" w:rsidRPr="005A7C48">
              <w:rPr>
                <w:sz w:val="28"/>
                <w:szCs w:val="28"/>
              </w:rPr>
              <w:t>проекта закона Примор</w:t>
            </w:r>
            <w:r w:rsidR="00B96AAD">
              <w:rPr>
                <w:sz w:val="28"/>
                <w:szCs w:val="28"/>
              </w:rPr>
              <w:t xml:space="preserve">ского края </w:t>
            </w:r>
            <w:r w:rsidR="00DC3939" w:rsidRPr="00654F5E">
              <w:rPr>
                <w:sz w:val="28"/>
                <w:szCs w:val="28"/>
              </w:rPr>
              <w:t>"О внесении изменений в статью 4 Закона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</w:t>
            </w:r>
            <w:r w:rsidRPr="005A7C48">
              <w:rPr>
                <w:sz w:val="28"/>
                <w:szCs w:val="28"/>
              </w:rPr>
              <w:t xml:space="preserve">, подготовленный комитетом </w:t>
            </w:r>
            <w:r w:rsidRPr="005A7C48">
              <w:rPr>
                <w:color w:val="000000"/>
                <w:spacing w:val="1"/>
                <w:sz w:val="28"/>
                <w:szCs w:val="28"/>
              </w:rPr>
              <w:t>Законодательного Собрания по социальной политике и защите прав граждан</w:t>
            </w:r>
            <w:r w:rsidR="00B5765F" w:rsidRPr="005A7C48">
              <w:rPr>
                <w:color w:val="000000"/>
                <w:spacing w:val="1"/>
                <w:sz w:val="28"/>
                <w:szCs w:val="28"/>
              </w:rPr>
              <w:t xml:space="preserve"> в целях приведения в соответствие с </w:t>
            </w:r>
            <w:r w:rsidR="00D479DA" w:rsidRPr="005A7C48">
              <w:rPr>
                <w:color w:val="000000"/>
                <w:spacing w:val="1"/>
                <w:sz w:val="28"/>
                <w:szCs w:val="28"/>
              </w:rPr>
              <w:t xml:space="preserve">изменившимся </w:t>
            </w:r>
            <w:r w:rsidR="001B0C61" w:rsidRPr="005A7C48">
              <w:rPr>
                <w:color w:val="000000"/>
                <w:spacing w:val="1"/>
                <w:sz w:val="28"/>
                <w:szCs w:val="28"/>
              </w:rPr>
              <w:t>федеральным</w:t>
            </w:r>
            <w:r w:rsidR="00B5765F" w:rsidRPr="005A7C48">
              <w:rPr>
                <w:color w:val="000000"/>
                <w:spacing w:val="1"/>
                <w:sz w:val="28"/>
                <w:szCs w:val="28"/>
              </w:rPr>
              <w:t xml:space="preserve"> законодательство</w:t>
            </w:r>
            <w:r w:rsidR="00DC3939">
              <w:rPr>
                <w:color w:val="000000"/>
                <w:spacing w:val="1"/>
                <w:sz w:val="28"/>
                <w:szCs w:val="28"/>
              </w:rPr>
              <w:t>м,</w:t>
            </w:r>
            <w:r w:rsidR="009769E5" w:rsidRPr="005A7C48"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 w:rsidRPr="005A7C48">
              <w:rPr>
                <w:sz w:val="28"/>
                <w:szCs w:val="28"/>
              </w:rPr>
              <w:t>комитет</w:t>
            </w:r>
          </w:p>
          <w:p w:rsidR="00D43039" w:rsidRPr="005E1863" w:rsidRDefault="00D43039" w:rsidP="005418EA">
            <w:pPr>
              <w:ind w:left="-68" w:firstLine="709"/>
              <w:jc w:val="both"/>
              <w:rPr>
                <w:szCs w:val="28"/>
              </w:rPr>
            </w:pPr>
          </w:p>
          <w:p w:rsidR="00D43039" w:rsidRPr="005E1863" w:rsidRDefault="00D43039" w:rsidP="005418EA">
            <w:pPr>
              <w:ind w:left="-68"/>
              <w:jc w:val="both"/>
              <w:rPr>
                <w:szCs w:val="28"/>
              </w:rPr>
            </w:pPr>
            <w:r w:rsidRPr="005E1863">
              <w:rPr>
                <w:szCs w:val="28"/>
              </w:rPr>
              <w:t>РЕШИЛ:</w:t>
            </w:r>
          </w:p>
          <w:p w:rsidR="00D43039" w:rsidRPr="005E1863" w:rsidRDefault="00D43039" w:rsidP="005418EA">
            <w:pPr>
              <w:ind w:left="-68" w:firstLine="709"/>
              <w:jc w:val="both"/>
              <w:rPr>
                <w:szCs w:val="28"/>
              </w:rPr>
            </w:pPr>
          </w:p>
          <w:p w:rsidR="00D43039" w:rsidRPr="005E1863" w:rsidRDefault="00D43039" w:rsidP="00D479DA">
            <w:pPr>
              <w:ind w:left="-68" w:firstLine="709"/>
              <w:jc w:val="both"/>
              <w:rPr>
                <w:szCs w:val="28"/>
              </w:rPr>
            </w:pPr>
            <w:r w:rsidRPr="005E1863">
              <w:rPr>
                <w:szCs w:val="28"/>
              </w:rPr>
              <w:t xml:space="preserve">Внести </w:t>
            </w:r>
            <w:r w:rsidR="005A7C48">
              <w:rPr>
                <w:szCs w:val="28"/>
              </w:rPr>
              <w:t xml:space="preserve">проекта закона Приморского края </w:t>
            </w:r>
            <w:r w:rsidR="00DC3939">
              <w:rPr>
                <w:szCs w:val="28"/>
              </w:rPr>
              <w:t>"О внесении изменений в статью 4 Закона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</w:t>
            </w:r>
            <w:r w:rsidRPr="005E1863">
              <w:rPr>
                <w:szCs w:val="28"/>
              </w:rPr>
              <w:t xml:space="preserve"> в Законодательное Собрание в качестве законодательной инициативы.</w:t>
            </w:r>
          </w:p>
          <w:p w:rsidR="00D43039" w:rsidRPr="005E1863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Cs w:val="28"/>
              </w:rPr>
            </w:pPr>
          </w:p>
          <w:p w:rsidR="00D43039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 w:val="27"/>
                <w:szCs w:val="27"/>
              </w:rPr>
            </w:pPr>
          </w:p>
          <w:p w:rsidR="00D43039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 w:val="27"/>
                <w:szCs w:val="27"/>
              </w:rPr>
            </w:pPr>
          </w:p>
          <w:p w:rsidR="00D43039" w:rsidRPr="00DA1372" w:rsidRDefault="00D43039" w:rsidP="005418EA">
            <w:pPr>
              <w:pStyle w:val="a3"/>
              <w:tabs>
                <w:tab w:val="left" w:pos="708"/>
              </w:tabs>
              <w:ind w:left="-68"/>
              <w:rPr>
                <w:szCs w:val="28"/>
              </w:rPr>
            </w:pPr>
            <w:r>
              <w:rPr>
                <w:szCs w:val="28"/>
              </w:rPr>
              <w:t>Председатель комитета</w:t>
            </w:r>
            <w:r>
              <w:rPr>
                <w:szCs w:val="28"/>
              </w:rPr>
              <w:tab/>
              <w:t xml:space="preserve">                                                           </w:t>
            </w:r>
            <w:r w:rsidR="00064C89">
              <w:rPr>
                <w:szCs w:val="28"/>
              </w:rPr>
              <w:t xml:space="preserve">      </w:t>
            </w:r>
            <w:r w:rsidR="00CF1304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 </w:t>
            </w:r>
            <w:r w:rsidR="00064C89">
              <w:rPr>
                <w:szCs w:val="28"/>
              </w:rPr>
              <w:t>И.С. Чемерис</w:t>
            </w:r>
          </w:p>
          <w:p w:rsidR="00D43039" w:rsidRPr="003D4A28" w:rsidRDefault="00D43039" w:rsidP="001F6E0E">
            <w:pPr>
              <w:jc w:val="center"/>
              <w:rPr>
                <w:sz w:val="24"/>
                <w:szCs w:val="24"/>
              </w:rPr>
            </w:pPr>
          </w:p>
        </w:tc>
      </w:tr>
    </w:tbl>
    <w:p w:rsidR="00B65160" w:rsidRDefault="00B65160" w:rsidP="00C9335B">
      <w:pPr>
        <w:jc w:val="both"/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D43039" w:rsidTr="001F6E0E">
        <w:trPr>
          <w:cantSplit/>
        </w:trPr>
        <w:tc>
          <w:tcPr>
            <w:tcW w:w="5000" w:type="pct"/>
          </w:tcPr>
          <w:p w:rsidR="00D43039" w:rsidRPr="003D4A28" w:rsidRDefault="00D43039" w:rsidP="001F6E0E">
            <w:pPr>
              <w:jc w:val="center"/>
              <w:rPr>
                <w:sz w:val="24"/>
                <w:szCs w:val="24"/>
              </w:rPr>
            </w:pPr>
          </w:p>
        </w:tc>
      </w:tr>
    </w:tbl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9D9" w:rsidRDefault="00F639D9">
      <w:r>
        <w:separator/>
      </w:r>
    </w:p>
  </w:endnote>
  <w:endnote w:type="continuationSeparator" w:id="0">
    <w:p w:rsidR="00F639D9" w:rsidRDefault="00F63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9D9" w:rsidRDefault="00F639D9">
      <w:r>
        <w:separator/>
      </w:r>
    </w:p>
  </w:footnote>
  <w:footnote w:type="continuationSeparator" w:id="0">
    <w:p w:rsidR="00F639D9" w:rsidRDefault="00F639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23777"/>
    <w:rsid w:val="00053C61"/>
    <w:rsid w:val="00064C89"/>
    <w:rsid w:val="000665F2"/>
    <w:rsid w:val="00080DED"/>
    <w:rsid w:val="00160F97"/>
    <w:rsid w:val="001B0C61"/>
    <w:rsid w:val="001B3A35"/>
    <w:rsid w:val="001C5162"/>
    <w:rsid w:val="001E45B4"/>
    <w:rsid w:val="0020003C"/>
    <w:rsid w:val="00233B19"/>
    <w:rsid w:val="002D0E29"/>
    <w:rsid w:val="002D2447"/>
    <w:rsid w:val="00357541"/>
    <w:rsid w:val="00383131"/>
    <w:rsid w:val="003B4C86"/>
    <w:rsid w:val="003D4A28"/>
    <w:rsid w:val="003F2358"/>
    <w:rsid w:val="00461E2B"/>
    <w:rsid w:val="004C0C77"/>
    <w:rsid w:val="004D6C49"/>
    <w:rsid w:val="00533DEB"/>
    <w:rsid w:val="005418EA"/>
    <w:rsid w:val="00546E8F"/>
    <w:rsid w:val="005A7C48"/>
    <w:rsid w:val="005E1863"/>
    <w:rsid w:val="00624811"/>
    <w:rsid w:val="00654F5E"/>
    <w:rsid w:val="006708EF"/>
    <w:rsid w:val="00692D49"/>
    <w:rsid w:val="007128C1"/>
    <w:rsid w:val="007258FB"/>
    <w:rsid w:val="00751091"/>
    <w:rsid w:val="00796719"/>
    <w:rsid w:val="007F0598"/>
    <w:rsid w:val="007F4680"/>
    <w:rsid w:val="00836426"/>
    <w:rsid w:val="008602F8"/>
    <w:rsid w:val="0087792E"/>
    <w:rsid w:val="00956077"/>
    <w:rsid w:val="009769E5"/>
    <w:rsid w:val="0099314B"/>
    <w:rsid w:val="009E5CD9"/>
    <w:rsid w:val="009F0165"/>
    <w:rsid w:val="009F626B"/>
    <w:rsid w:val="00A10C3C"/>
    <w:rsid w:val="00AB2A23"/>
    <w:rsid w:val="00B5765F"/>
    <w:rsid w:val="00B65160"/>
    <w:rsid w:val="00B668A9"/>
    <w:rsid w:val="00B803DE"/>
    <w:rsid w:val="00B92EA1"/>
    <w:rsid w:val="00B96AAD"/>
    <w:rsid w:val="00BE16C2"/>
    <w:rsid w:val="00BE59A7"/>
    <w:rsid w:val="00C32CE9"/>
    <w:rsid w:val="00C9335B"/>
    <w:rsid w:val="00C958B6"/>
    <w:rsid w:val="00CF1304"/>
    <w:rsid w:val="00D06079"/>
    <w:rsid w:val="00D15381"/>
    <w:rsid w:val="00D17A7A"/>
    <w:rsid w:val="00D43039"/>
    <w:rsid w:val="00D479DA"/>
    <w:rsid w:val="00DC3939"/>
    <w:rsid w:val="00E326C2"/>
    <w:rsid w:val="00E56C3C"/>
    <w:rsid w:val="00E618FF"/>
    <w:rsid w:val="00E77161"/>
    <w:rsid w:val="00E85955"/>
    <w:rsid w:val="00F01DD8"/>
    <w:rsid w:val="00F60242"/>
    <w:rsid w:val="00F639D9"/>
    <w:rsid w:val="00FB50B0"/>
    <w:rsid w:val="00FE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18CAAE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80">
    <w:name w:val="Заголовок 8 Знак"/>
    <w:basedOn w:val="a0"/>
    <w:link w:val="8"/>
    <w:rsid w:val="00D43039"/>
    <w:rPr>
      <w:b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D43039"/>
    <w:rPr>
      <w:sz w:val="28"/>
    </w:rPr>
  </w:style>
  <w:style w:type="paragraph" w:styleId="a6">
    <w:name w:val="Body Text Indent"/>
    <w:basedOn w:val="a"/>
    <w:link w:val="a7"/>
    <w:rsid w:val="00D43039"/>
    <w:pPr>
      <w:spacing w:after="120"/>
      <w:ind w:left="283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D43039"/>
    <w:rPr>
      <w:sz w:val="24"/>
      <w:szCs w:val="24"/>
    </w:rPr>
  </w:style>
  <w:style w:type="paragraph" w:styleId="a8">
    <w:name w:val="Balloon Text"/>
    <w:basedOn w:val="a"/>
    <w:link w:val="a9"/>
    <w:semiHidden/>
    <w:unhideWhenUsed/>
    <w:rsid w:val="0002377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0237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Старовойтова Ангелина Викторовна</cp:lastModifiedBy>
  <cp:revision>8</cp:revision>
  <cp:lastPrinted>2023-03-14T04:15:00Z</cp:lastPrinted>
  <dcterms:created xsi:type="dcterms:W3CDTF">2022-09-20T03:09:00Z</dcterms:created>
  <dcterms:modified xsi:type="dcterms:W3CDTF">2023-03-14T04:15:00Z</dcterms:modified>
</cp:coreProperties>
</file>