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087FBC" w:rsidRDefault="000E18B7" w:rsidP="00C61AD2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"</w:t>
            </w:r>
            <w:r w:rsidR="00087FBC" w:rsidRPr="00087FBC">
              <w:rPr>
                <w:szCs w:val="28"/>
              </w:rPr>
              <w:t>О внесении изменени</w:t>
            </w:r>
            <w:r w:rsidR="00C61AD2">
              <w:rPr>
                <w:szCs w:val="28"/>
              </w:rPr>
              <w:t>я</w:t>
            </w:r>
            <w:r w:rsidR="00087FBC" w:rsidRPr="00087FBC">
              <w:rPr>
                <w:szCs w:val="28"/>
              </w:rPr>
              <w:t xml:space="preserve"> </w:t>
            </w:r>
            <w:r w:rsidR="00087FBC">
              <w:rPr>
                <w:szCs w:val="28"/>
              </w:rPr>
              <w:br/>
            </w:r>
            <w:r w:rsidR="00087FBC" w:rsidRPr="00087FBC">
              <w:rPr>
                <w:szCs w:val="28"/>
              </w:rPr>
              <w:t xml:space="preserve">в статью 2 Закона Приморского края </w:t>
            </w:r>
            <w:r w:rsidR="00087FBC">
              <w:rPr>
                <w:szCs w:val="28"/>
              </w:rPr>
              <w:t>"</w:t>
            </w:r>
            <w:r w:rsidR="00087FBC" w:rsidRPr="00087FBC">
              <w:rPr>
                <w:szCs w:val="28"/>
              </w:rPr>
              <w:t>О налоге на игорный бизнес</w:t>
            </w:r>
            <w:r w:rsidR="00F870A1" w:rsidRPr="00087FBC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проект закона Приморского края </w:t>
      </w:r>
      <w:r w:rsidR="00087FBC" w:rsidRPr="00B15DCF">
        <w:rPr>
          <w:szCs w:val="28"/>
        </w:rPr>
        <w:t>"</w:t>
      </w:r>
      <w:r w:rsidR="00055733">
        <w:rPr>
          <w:szCs w:val="28"/>
        </w:rPr>
        <w:t>О внесении изменени</w:t>
      </w:r>
      <w:r w:rsidR="00C61AD2">
        <w:rPr>
          <w:szCs w:val="28"/>
        </w:rPr>
        <w:t>я</w:t>
      </w:r>
      <w:r w:rsidR="00087FBC" w:rsidRPr="00087FBC">
        <w:rPr>
          <w:szCs w:val="28"/>
        </w:rPr>
        <w:t xml:space="preserve"> </w:t>
      </w:r>
      <w:r w:rsidR="00087FBC">
        <w:rPr>
          <w:szCs w:val="28"/>
        </w:rPr>
        <w:br/>
      </w:r>
      <w:r w:rsidR="00087FBC" w:rsidRPr="00087FBC">
        <w:rPr>
          <w:szCs w:val="28"/>
        </w:rPr>
        <w:t xml:space="preserve">в статью 2 Закона Приморского края </w:t>
      </w:r>
      <w:r w:rsidR="00087FBC">
        <w:rPr>
          <w:szCs w:val="28"/>
        </w:rPr>
        <w:t>"</w:t>
      </w:r>
      <w:r w:rsidR="00087FBC" w:rsidRPr="00087FBC">
        <w:rPr>
          <w:szCs w:val="28"/>
        </w:rPr>
        <w:t>О налоге на игорный бизнес"</w:t>
      </w:r>
      <w:r w:rsidR="00F870A1">
        <w:rPr>
          <w:rFonts w:eastAsia="Calibri"/>
          <w:szCs w:val="28"/>
          <w:lang w:eastAsia="en-US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F870A1">
      <w:pPr>
        <w:ind w:firstLine="720"/>
        <w:jc w:val="both"/>
      </w:pPr>
      <w:r>
        <w:t>2</w:t>
      </w:r>
      <w:r w:rsidR="000E18B7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027" w:rsidRDefault="000B0027">
      <w:r>
        <w:separator/>
      </w:r>
    </w:p>
  </w:endnote>
  <w:endnote w:type="continuationSeparator" w:id="0">
    <w:p w:rsidR="000B0027" w:rsidRDefault="000B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027" w:rsidRDefault="000B0027">
      <w:r>
        <w:separator/>
      </w:r>
    </w:p>
  </w:footnote>
  <w:footnote w:type="continuationSeparator" w:id="0">
    <w:p w:rsidR="000B0027" w:rsidRDefault="000B0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C2"/>
    <w:rsid w:val="000429DE"/>
    <w:rsid w:val="00055733"/>
    <w:rsid w:val="00055C02"/>
    <w:rsid w:val="00075C69"/>
    <w:rsid w:val="00087FBC"/>
    <w:rsid w:val="000B0027"/>
    <w:rsid w:val="000D1AC3"/>
    <w:rsid w:val="000E18B7"/>
    <w:rsid w:val="000E40C4"/>
    <w:rsid w:val="00110337"/>
    <w:rsid w:val="0012036B"/>
    <w:rsid w:val="00121BCD"/>
    <w:rsid w:val="00122D02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2739F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2332E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C61AD2"/>
    <w:rsid w:val="00C879C8"/>
    <w:rsid w:val="00C95CC9"/>
    <w:rsid w:val="00D03733"/>
    <w:rsid w:val="00D171CC"/>
    <w:rsid w:val="00D52565"/>
    <w:rsid w:val="00D86403"/>
    <w:rsid w:val="00D92780"/>
    <w:rsid w:val="00D93895"/>
    <w:rsid w:val="00DC76CA"/>
    <w:rsid w:val="00DC772F"/>
    <w:rsid w:val="00DE10BC"/>
    <w:rsid w:val="00E14510"/>
    <w:rsid w:val="00E229D5"/>
    <w:rsid w:val="00E94666"/>
    <w:rsid w:val="00EB1FBA"/>
    <w:rsid w:val="00ED23EF"/>
    <w:rsid w:val="00EE3AC5"/>
    <w:rsid w:val="00EF60D9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2018-09-26T04:24:00Z</cp:lastPrinted>
  <dcterms:created xsi:type="dcterms:W3CDTF">2023-02-28T03:54:00Z</dcterms:created>
  <dcterms:modified xsi:type="dcterms:W3CDTF">2023-02-28T03:54:00Z</dcterms:modified>
</cp:coreProperties>
</file>