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083009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D68F1">
            <w:pPr>
              <w:jc w:val="both"/>
            </w:pPr>
            <w:r>
              <w:t>О проекте закона Примор</w:t>
            </w:r>
            <w:r w:rsidR="00925B9D">
              <w:t>ского края "</w:t>
            </w:r>
            <w:r w:rsidR="00ED68F1">
      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6D67AA">
        <w:rPr>
          <w:szCs w:val="28"/>
        </w:rPr>
        <w:t>марте 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ED68F1">
        <w:rPr>
          <w:szCs w:val="28"/>
        </w:rPr>
        <w:t xml:space="preserve"> </w:t>
      </w:r>
      <w:bookmarkStart w:id="0" w:name="_GoBack"/>
      <w:bookmarkEnd w:id="0"/>
      <w:proofErr w:type="spellStart"/>
      <w:r w:rsidR="00ED68F1">
        <w:rPr>
          <w:szCs w:val="28"/>
        </w:rPr>
        <w:t>Авдои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Джони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Титаловичу</w:t>
      </w:r>
      <w:proofErr w:type="spellEnd"/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3F" w:rsidRDefault="007B053F">
      <w:r>
        <w:separator/>
      </w:r>
    </w:p>
  </w:endnote>
  <w:endnote w:type="continuationSeparator" w:id="0">
    <w:p w:rsidR="007B053F" w:rsidRDefault="007B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3F" w:rsidRDefault="007B053F">
      <w:r>
        <w:separator/>
      </w:r>
    </w:p>
  </w:footnote>
  <w:footnote w:type="continuationSeparator" w:id="0">
    <w:p w:rsidR="007B053F" w:rsidRDefault="007B0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B053F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C222C"/>
    <w:rsid w:val="00CE72CD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D68F1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53</cp:revision>
  <cp:lastPrinted>2023-03-19T21:11:00Z</cp:lastPrinted>
  <dcterms:created xsi:type="dcterms:W3CDTF">2014-08-03T23:22:00Z</dcterms:created>
  <dcterms:modified xsi:type="dcterms:W3CDTF">2023-03-20T05:09:00Z</dcterms:modified>
</cp:coreProperties>
</file>