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A12858" w:rsidP="00A12858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4pt;margin-top:0;width:39.65pt;height:46pt;z-index:251659264;mso-position-horizontal:absolute;mso-position-horizontal-relative:text;mso-position-vertical-relative:text" fillcolor="window">
            <v:imagedata r:id="rId8" o:title="" grayscale="t"/>
            <w10:wrap type="square" side="right"/>
          </v:shape>
          <o:OLEObject Type="Embed" ProgID="Word.Picture.8" ShapeID="_x0000_s1027" DrawAspect="Content" ObjectID="_1740801549" r:id="rId9"/>
        </w:pict>
      </w:r>
      <w:r>
        <w:tab/>
      </w:r>
      <w:r>
        <w:tab/>
      </w:r>
      <w:r>
        <w:tab/>
        <w:t>ПРОЕКТ</w: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616FE6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  <w:r>
              <w:rPr>
                <w:sz w:val="24"/>
              </w:rPr>
              <w:t>20.03.2023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616FE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B967F8">
            <w:pPr>
              <w:jc w:val="both"/>
            </w:pPr>
            <w:r>
              <w:t>О проекте закона Примор</w:t>
            </w:r>
            <w:r w:rsidR="0042125F">
              <w:t>ского края "О внесении изменения</w:t>
            </w:r>
            <w:r>
              <w:t xml:space="preserve"> в </w:t>
            </w:r>
            <w:r w:rsidR="00FF169D">
              <w:t>статью 19</w:t>
            </w:r>
            <w:r w:rsidR="0042125F">
              <w:t xml:space="preserve"> </w:t>
            </w:r>
            <w:r w:rsidR="00B967F8">
              <w:t>Закон</w:t>
            </w:r>
            <w:r w:rsidR="0042125F">
              <w:t>а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BB106B">
        <w:rPr>
          <w:szCs w:val="28"/>
        </w:rPr>
        <w:t xml:space="preserve">и обсудив 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42125F">
        <w:t>"О внесении изменения</w:t>
      </w:r>
      <w:r w:rsidR="00C717B4">
        <w:t xml:space="preserve"> в </w:t>
      </w:r>
      <w:r w:rsidR="00FF169D">
        <w:t>статью 19</w:t>
      </w:r>
      <w:r w:rsidR="0042125F">
        <w:t xml:space="preserve"> </w:t>
      </w:r>
      <w:r w:rsidR="00C717B4">
        <w:t>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  <w:proofErr w:type="gramEnd"/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FF169D">
        <w:t>статью 19</w:t>
      </w:r>
      <w:r w:rsidR="0042125F">
        <w:t xml:space="preserve"> </w:t>
      </w:r>
      <w:r w:rsidR="00B967F8">
        <w:t>Закон</w:t>
      </w:r>
      <w:r w:rsidR="0042125F">
        <w:t>а</w:t>
      </w:r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616FE6">
        <w:rPr>
          <w:szCs w:val="28"/>
        </w:rPr>
        <w:t>марте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2125F">
        <w:t>"О внесении изменения</w:t>
      </w:r>
      <w:r w:rsidR="007C59D4">
        <w:t xml:space="preserve"> в </w:t>
      </w:r>
      <w:r w:rsidR="00FF169D">
        <w:t>статью 19</w:t>
      </w:r>
      <w:r w:rsidR="0042125F">
        <w:t xml:space="preserve"> </w:t>
      </w:r>
      <w:r w:rsidR="00B967F8">
        <w:t>Закон</w:t>
      </w:r>
      <w:r w:rsidR="0042125F">
        <w:t>а</w:t>
      </w:r>
      <w:r w:rsidR="009F315E">
        <w:t xml:space="preserve">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F169D">
        <w:rPr>
          <w:szCs w:val="28"/>
        </w:rPr>
        <w:t xml:space="preserve"> </w:t>
      </w:r>
      <w:proofErr w:type="spellStart"/>
      <w:r w:rsidR="00FF169D">
        <w:rPr>
          <w:szCs w:val="28"/>
        </w:rPr>
        <w:t>Терендиной</w:t>
      </w:r>
      <w:proofErr w:type="spellEnd"/>
      <w:r w:rsidR="00FF169D">
        <w:rPr>
          <w:szCs w:val="28"/>
        </w:rPr>
        <w:t xml:space="preserve"> Любови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A12858" w:rsidRDefault="00A12858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  <w:bookmarkStart w:id="0" w:name="_GoBack"/>
      <w:bookmarkEnd w:id="0"/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831" w:rsidRDefault="00567831">
      <w:r>
        <w:separator/>
      </w:r>
    </w:p>
  </w:endnote>
  <w:endnote w:type="continuationSeparator" w:id="0">
    <w:p w:rsidR="00567831" w:rsidRDefault="0056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831" w:rsidRDefault="00567831">
      <w:r>
        <w:separator/>
      </w:r>
    </w:p>
  </w:footnote>
  <w:footnote w:type="continuationSeparator" w:id="0">
    <w:p w:rsidR="00567831" w:rsidRDefault="00567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25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75A98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56165A"/>
    <w:rsid w:val="00567831"/>
    <w:rsid w:val="005E7861"/>
    <w:rsid w:val="00616FE6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8F01D2"/>
    <w:rsid w:val="0099314B"/>
    <w:rsid w:val="009C740C"/>
    <w:rsid w:val="009E5CD9"/>
    <w:rsid w:val="009F0165"/>
    <w:rsid w:val="009F315E"/>
    <w:rsid w:val="009F626B"/>
    <w:rsid w:val="00A05330"/>
    <w:rsid w:val="00A12858"/>
    <w:rsid w:val="00A14FCF"/>
    <w:rsid w:val="00A40448"/>
    <w:rsid w:val="00B668A9"/>
    <w:rsid w:val="00B803DE"/>
    <w:rsid w:val="00B967F8"/>
    <w:rsid w:val="00BA5100"/>
    <w:rsid w:val="00BA529B"/>
    <w:rsid w:val="00BB106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21C79"/>
    <w:rsid w:val="00E77161"/>
    <w:rsid w:val="00E77180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2FC89-79B2-44CE-89A0-EC6AB6205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49</cp:revision>
  <cp:lastPrinted>2023-03-19T21:10:00Z</cp:lastPrinted>
  <dcterms:created xsi:type="dcterms:W3CDTF">2014-08-03T23:22:00Z</dcterms:created>
  <dcterms:modified xsi:type="dcterms:W3CDTF">2023-03-19T21:13:00Z</dcterms:modified>
</cp:coreProperties>
</file>