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40467643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EA166E" w:rsidRDefault="003300DB" w:rsidP="00EA166E">
            <w:pPr>
              <w:jc w:val="both"/>
              <w:rPr>
                <w:szCs w:val="28"/>
              </w:rPr>
            </w:pPr>
            <w:r w:rsidRPr="00997370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проведении выездного заседания комитета Законодательного Собрания по социальной политике и защите прав граждан</w:t>
            </w:r>
          </w:p>
          <w:p w:rsidR="003300DB" w:rsidRDefault="003300DB" w:rsidP="00EA166E">
            <w:pPr>
              <w:jc w:val="both"/>
            </w:pPr>
          </w:p>
        </w:tc>
      </w:tr>
    </w:tbl>
    <w:p w:rsidR="003300DB" w:rsidRPr="00A4288A" w:rsidRDefault="003300DB" w:rsidP="003300DB">
      <w:pPr>
        <w:ind w:firstLine="709"/>
        <w:jc w:val="both"/>
        <w:rPr>
          <w:bCs/>
        </w:rPr>
      </w:pPr>
      <w:r>
        <w:rPr>
          <w:szCs w:val="28"/>
        </w:rPr>
        <w:t>Заслушав</w:t>
      </w:r>
      <w:r w:rsidRPr="00997370">
        <w:rPr>
          <w:szCs w:val="28"/>
        </w:rPr>
        <w:t xml:space="preserve"> </w:t>
      </w:r>
      <w:r>
        <w:rPr>
          <w:szCs w:val="28"/>
        </w:rPr>
        <w:t xml:space="preserve">информацию </w:t>
      </w:r>
      <w:r>
        <w:rPr>
          <w:bCs/>
        </w:rPr>
        <w:t xml:space="preserve">Чемериса И.С., председателя комитета Законодательного Собрания по социальной политике и защите прав граждан, </w:t>
      </w:r>
      <w:r>
        <w:rPr>
          <w:szCs w:val="28"/>
        </w:rPr>
        <w:t xml:space="preserve">о проведении выездного заседания комитета </w:t>
      </w:r>
      <w:r>
        <w:rPr>
          <w:bCs/>
        </w:rPr>
        <w:t xml:space="preserve">Законодательного Собрания </w:t>
      </w:r>
      <w:r>
        <w:rPr>
          <w:bCs/>
        </w:rPr>
        <w:br/>
        <w:t xml:space="preserve">по социальной политике и защите прав граждан, </w:t>
      </w:r>
      <w:r w:rsidRPr="00A4288A">
        <w:rPr>
          <w:bCs/>
        </w:rPr>
        <w:t>комитет</w:t>
      </w:r>
    </w:p>
    <w:p w:rsidR="003300DB" w:rsidRDefault="003300DB" w:rsidP="003300DB">
      <w:pPr>
        <w:jc w:val="both"/>
      </w:pPr>
    </w:p>
    <w:p w:rsidR="003300DB" w:rsidRPr="004601FD" w:rsidRDefault="003300DB" w:rsidP="003300DB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3300DB" w:rsidRPr="006F77BD" w:rsidRDefault="003300DB" w:rsidP="003300DB">
      <w:pPr>
        <w:jc w:val="both"/>
        <w:rPr>
          <w:szCs w:val="28"/>
        </w:rPr>
      </w:pPr>
    </w:p>
    <w:p w:rsidR="003300DB" w:rsidRPr="00C72C1A" w:rsidRDefault="003300DB" w:rsidP="003300DB">
      <w:pPr>
        <w:ind w:firstLine="709"/>
        <w:jc w:val="both"/>
        <w:rPr>
          <w:szCs w:val="28"/>
        </w:rPr>
      </w:pPr>
      <w:r w:rsidRPr="00C72C1A">
        <w:rPr>
          <w:szCs w:val="28"/>
        </w:rPr>
        <w:t xml:space="preserve">Провести </w:t>
      </w:r>
      <w:r>
        <w:rPr>
          <w:szCs w:val="28"/>
        </w:rPr>
        <w:t xml:space="preserve">20 апреля 2023 года </w:t>
      </w:r>
      <w:r w:rsidRPr="00C72C1A">
        <w:rPr>
          <w:szCs w:val="28"/>
        </w:rPr>
        <w:t xml:space="preserve">выездное заседание комитета </w:t>
      </w:r>
      <w:r w:rsidRPr="00C72C1A">
        <w:rPr>
          <w:bCs/>
          <w:szCs w:val="28"/>
        </w:rPr>
        <w:t xml:space="preserve">Законодательного Собрания по социальной политике и защите прав граждан </w:t>
      </w:r>
      <w:r w:rsidR="009B3235">
        <w:rPr>
          <w:bCs/>
          <w:szCs w:val="28"/>
        </w:rPr>
        <w:t xml:space="preserve">     </w:t>
      </w:r>
      <w:r>
        <w:rPr>
          <w:bCs/>
          <w:szCs w:val="28"/>
        </w:rPr>
        <w:t>в КГБ ПОУ "Уссурийский агропромышленный колледж"</w:t>
      </w:r>
      <w:r w:rsidR="00B577E3">
        <w:rPr>
          <w:bCs/>
          <w:szCs w:val="28"/>
        </w:rPr>
        <w:t xml:space="preserve"> на тему: "Реализация кластерного подхода в системе среднего профессионального образования как основного инструмента социального-экономического развития Приморского края"</w:t>
      </w:r>
      <w:bookmarkStart w:id="0" w:name="_GoBack"/>
      <w:bookmarkEnd w:id="0"/>
      <w:r w:rsidR="008B577E">
        <w:rPr>
          <w:bCs/>
          <w:szCs w:val="28"/>
        </w:rPr>
        <w:t>.</w:t>
      </w:r>
    </w:p>
    <w:p w:rsidR="003300DB" w:rsidRPr="00F24F56" w:rsidRDefault="003300DB" w:rsidP="003300DB">
      <w:pPr>
        <w:jc w:val="both"/>
        <w:rPr>
          <w:szCs w:val="28"/>
        </w:rPr>
      </w:pPr>
      <w:r>
        <w:rPr>
          <w:bCs/>
        </w:rPr>
        <w:tab/>
      </w:r>
    </w:p>
    <w:p w:rsidR="003300DB" w:rsidRDefault="003300DB" w:rsidP="003300DB">
      <w:pPr>
        <w:pStyle w:val="30"/>
        <w:spacing w:after="0"/>
        <w:rPr>
          <w:sz w:val="28"/>
          <w:szCs w:val="28"/>
        </w:rPr>
      </w:pPr>
    </w:p>
    <w:p w:rsidR="003300DB" w:rsidRDefault="003300DB" w:rsidP="003300DB">
      <w:pPr>
        <w:pStyle w:val="30"/>
        <w:spacing w:after="0"/>
        <w:rPr>
          <w:sz w:val="28"/>
          <w:szCs w:val="28"/>
        </w:rPr>
      </w:pPr>
    </w:p>
    <w:p w:rsidR="003300DB" w:rsidRPr="007233D9" w:rsidRDefault="003300DB" w:rsidP="003300DB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p w:rsidR="003300DB" w:rsidRDefault="003300DB" w:rsidP="003300DB">
      <w:pPr>
        <w:jc w:val="both"/>
      </w:pPr>
    </w:p>
    <w:sectPr w:rsidR="003300DB" w:rsidSect="00F65753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39B" w:rsidRDefault="00AE439B">
      <w:r>
        <w:separator/>
      </w:r>
    </w:p>
  </w:endnote>
  <w:endnote w:type="continuationSeparator" w:id="0">
    <w:p w:rsidR="00AE439B" w:rsidRDefault="00AE4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39B" w:rsidRDefault="00AE439B">
      <w:r>
        <w:separator/>
      </w:r>
    </w:p>
  </w:footnote>
  <w:footnote w:type="continuationSeparator" w:id="0">
    <w:p w:rsidR="00AE439B" w:rsidRDefault="00AE4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226AC0" w:rsidRDefault="00226AC0" w:rsidP="00A70F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0DB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FF8233C"/>
    <w:lvl w:ilvl="0">
      <w:numFmt w:val="bullet"/>
      <w:lvlText w:val="*"/>
      <w:lvlJc w:val="left"/>
    </w:lvl>
  </w:abstractNum>
  <w:abstractNum w:abstractNumId="1" w15:restartNumberingAfterBreak="0">
    <w:nsid w:val="070F0A66"/>
    <w:multiLevelType w:val="singleLevel"/>
    <w:tmpl w:val="2C1CB266"/>
    <w:lvl w:ilvl="0">
      <w:start w:val="3"/>
      <w:numFmt w:val="decimal"/>
      <w:lvlText w:val="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2944C2B"/>
    <w:multiLevelType w:val="singleLevel"/>
    <w:tmpl w:val="8D8EE26A"/>
    <w:lvl w:ilvl="0">
      <w:start w:val="4"/>
      <w:numFmt w:val="decimal"/>
      <w:lvlText w:val="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291645E"/>
    <w:multiLevelType w:val="singleLevel"/>
    <w:tmpl w:val="80943E7A"/>
    <w:lvl w:ilvl="0">
      <w:start w:val="1"/>
      <w:numFmt w:val="decimal"/>
      <w:lvlText w:val="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67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01D0"/>
    <w:rsid w:val="000065EA"/>
    <w:rsid w:val="00012A1E"/>
    <w:rsid w:val="00012AEB"/>
    <w:rsid w:val="00017F07"/>
    <w:rsid w:val="00022B36"/>
    <w:rsid w:val="00023B2E"/>
    <w:rsid w:val="00036340"/>
    <w:rsid w:val="00036A73"/>
    <w:rsid w:val="00037135"/>
    <w:rsid w:val="0003728F"/>
    <w:rsid w:val="000400EB"/>
    <w:rsid w:val="00042F9D"/>
    <w:rsid w:val="00053C61"/>
    <w:rsid w:val="00055FDA"/>
    <w:rsid w:val="000615C8"/>
    <w:rsid w:val="00063E1E"/>
    <w:rsid w:val="00066448"/>
    <w:rsid w:val="000801D6"/>
    <w:rsid w:val="00080DED"/>
    <w:rsid w:val="00082B94"/>
    <w:rsid w:val="000963A9"/>
    <w:rsid w:val="000A2742"/>
    <w:rsid w:val="000C1541"/>
    <w:rsid w:val="000C1964"/>
    <w:rsid w:val="000D0C42"/>
    <w:rsid w:val="000E364F"/>
    <w:rsid w:val="000F1A96"/>
    <w:rsid w:val="00101169"/>
    <w:rsid w:val="001174B2"/>
    <w:rsid w:val="00140A0B"/>
    <w:rsid w:val="00144598"/>
    <w:rsid w:val="00145244"/>
    <w:rsid w:val="00160F97"/>
    <w:rsid w:val="001675A5"/>
    <w:rsid w:val="001728DF"/>
    <w:rsid w:val="00174B82"/>
    <w:rsid w:val="00177345"/>
    <w:rsid w:val="00182818"/>
    <w:rsid w:val="001A4816"/>
    <w:rsid w:val="001B3A35"/>
    <w:rsid w:val="001B788B"/>
    <w:rsid w:val="001C01EB"/>
    <w:rsid w:val="001C28CD"/>
    <w:rsid w:val="001C5162"/>
    <w:rsid w:val="001C6007"/>
    <w:rsid w:val="001D184A"/>
    <w:rsid w:val="001D3A75"/>
    <w:rsid w:val="001D6E04"/>
    <w:rsid w:val="001E0D54"/>
    <w:rsid w:val="001E7BF5"/>
    <w:rsid w:val="001F4D34"/>
    <w:rsid w:val="001F614F"/>
    <w:rsid w:val="0020003C"/>
    <w:rsid w:val="00200D0B"/>
    <w:rsid w:val="00201CE1"/>
    <w:rsid w:val="002120B5"/>
    <w:rsid w:val="00213562"/>
    <w:rsid w:val="00214C05"/>
    <w:rsid w:val="00226AC0"/>
    <w:rsid w:val="00234506"/>
    <w:rsid w:val="00236345"/>
    <w:rsid w:val="00240EC3"/>
    <w:rsid w:val="00241FB7"/>
    <w:rsid w:val="00243BAF"/>
    <w:rsid w:val="00253775"/>
    <w:rsid w:val="0026139F"/>
    <w:rsid w:val="00263442"/>
    <w:rsid w:val="00264F84"/>
    <w:rsid w:val="00265E2B"/>
    <w:rsid w:val="00282CC6"/>
    <w:rsid w:val="00286975"/>
    <w:rsid w:val="002A41A3"/>
    <w:rsid w:val="002A576F"/>
    <w:rsid w:val="002C1912"/>
    <w:rsid w:val="002C2B7B"/>
    <w:rsid w:val="002D0FC6"/>
    <w:rsid w:val="002D25F8"/>
    <w:rsid w:val="002E21D0"/>
    <w:rsid w:val="002E377D"/>
    <w:rsid w:val="002E40C6"/>
    <w:rsid w:val="002F5167"/>
    <w:rsid w:val="002F6D8E"/>
    <w:rsid w:val="002F785C"/>
    <w:rsid w:val="00306C91"/>
    <w:rsid w:val="003253C5"/>
    <w:rsid w:val="003300DB"/>
    <w:rsid w:val="0034384C"/>
    <w:rsid w:val="00345472"/>
    <w:rsid w:val="00354FBE"/>
    <w:rsid w:val="00357541"/>
    <w:rsid w:val="00362D9D"/>
    <w:rsid w:val="00383131"/>
    <w:rsid w:val="00383ADC"/>
    <w:rsid w:val="00395867"/>
    <w:rsid w:val="003B4C86"/>
    <w:rsid w:val="003B4DCC"/>
    <w:rsid w:val="003B634A"/>
    <w:rsid w:val="003D40F4"/>
    <w:rsid w:val="003D4A28"/>
    <w:rsid w:val="003E3CF1"/>
    <w:rsid w:val="003F0E5B"/>
    <w:rsid w:val="003F2358"/>
    <w:rsid w:val="003F410D"/>
    <w:rsid w:val="00400235"/>
    <w:rsid w:val="004060BD"/>
    <w:rsid w:val="00414277"/>
    <w:rsid w:val="00414A23"/>
    <w:rsid w:val="00420C14"/>
    <w:rsid w:val="00432FF9"/>
    <w:rsid w:val="00435723"/>
    <w:rsid w:val="0044052F"/>
    <w:rsid w:val="00445A8A"/>
    <w:rsid w:val="0045712D"/>
    <w:rsid w:val="00461E2B"/>
    <w:rsid w:val="00470656"/>
    <w:rsid w:val="00473633"/>
    <w:rsid w:val="0047780C"/>
    <w:rsid w:val="00483581"/>
    <w:rsid w:val="00484E2F"/>
    <w:rsid w:val="00494FFC"/>
    <w:rsid w:val="004B235E"/>
    <w:rsid w:val="004B30A4"/>
    <w:rsid w:val="004B5F68"/>
    <w:rsid w:val="004C2B0A"/>
    <w:rsid w:val="004D313F"/>
    <w:rsid w:val="004E0D6E"/>
    <w:rsid w:val="004E2527"/>
    <w:rsid w:val="004E394B"/>
    <w:rsid w:val="004E6579"/>
    <w:rsid w:val="004E7C3E"/>
    <w:rsid w:val="004F0899"/>
    <w:rsid w:val="004F22F5"/>
    <w:rsid w:val="004F35E5"/>
    <w:rsid w:val="004F46EB"/>
    <w:rsid w:val="004F5741"/>
    <w:rsid w:val="004F6829"/>
    <w:rsid w:val="00502B8F"/>
    <w:rsid w:val="005033EC"/>
    <w:rsid w:val="00505209"/>
    <w:rsid w:val="00506741"/>
    <w:rsid w:val="005109ED"/>
    <w:rsid w:val="00510A50"/>
    <w:rsid w:val="00516D4E"/>
    <w:rsid w:val="005173A6"/>
    <w:rsid w:val="0052442C"/>
    <w:rsid w:val="00532321"/>
    <w:rsid w:val="00535A92"/>
    <w:rsid w:val="00547127"/>
    <w:rsid w:val="005569FF"/>
    <w:rsid w:val="00575903"/>
    <w:rsid w:val="00575971"/>
    <w:rsid w:val="00577915"/>
    <w:rsid w:val="005829CA"/>
    <w:rsid w:val="00582E3C"/>
    <w:rsid w:val="005844F4"/>
    <w:rsid w:val="00594A61"/>
    <w:rsid w:val="005954BF"/>
    <w:rsid w:val="0059711F"/>
    <w:rsid w:val="0059735D"/>
    <w:rsid w:val="00597466"/>
    <w:rsid w:val="005A48A9"/>
    <w:rsid w:val="005A70A7"/>
    <w:rsid w:val="005B01E8"/>
    <w:rsid w:val="005B6571"/>
    <w:rsid w:val="005C12E4"/>
    <w:rsid w:val="005C1393"/>
    <w:rsid w:val="005C32F6"/>
    <w:rsid w:val="005C77DF"/>
    <w:rsid w:val="005D007B"/>
    <w:rsid w:val="005D2FC0"/>
    <w:rsid w:val="005D74DE"/>
    <w:rsid w:val="005E3FED"/>
    <w:rsid w:val="005F71F9"/>
    <w:rsid w:val="0060069D"/>
    <w:rsid w:val="0060269A"/>
    <w:rsid w:val="0062436E"/>
    <w:rsid w:val="00632BDD"/>
    <w:rsid w:val="0064063D"/>
    <w:rsid w:val="00645272"/>
    <w:rsid w:val="006557C5"/>
    <w:rsid w:val="006561F0"/>
    <w:rsid w:val="006575CB"/>
    <w:rsid w:val="00657EDB"/>
    <w:rsid w:val="00660EE3"/>
    <w:rsid w:val="00675909"/>
    <w:rsid w:val="00675FF0"/>
    <w:rsid w:val="006765D6"/>
    <w:rsid w:val="00680062"/>
    <w:rsid w:val="006841AF"/>
    <w:rsid w:val="00692D49"/>
    <w:rsid w:val="006A52A7"/>
    <w:rsid w:val="006B4005"/>
    <w:rsid w:val="006B7F1F"/>
    <w:rsid w:val="006C3456"/>
    <w:rsid w:val="006C7838"/>
    <w:rsid w:val="00700FF0"/>
    <w:rsid w:val="0070450D"/>
    <w:rsid w:val="007128C1"/>
    <w:rsid w:val="00714966"/>
    <w:rsid w:val="00724720"/>
    <w:rsid w:val="007258FB"/>
    <w:rsid w:val="007277A9"/>
    <w:rsid w:val="00731CFD"/>
    <w:rsid w:val="007369A7"/>
    <w:rsid w:val="00737C3E"/>
    <w:rsid w:val="00742491"/>
    <w:rsid w:val="00751091"/>
    <w:rsid w:val="007550D2"/>
    <w:rsid w:val="00762750"/>
    <w:rsid w:val="00762E07"/>
    <w:rsid w:val="00763061"/>
    <w:rsid w:val="007713FB"/>
    <w:rsid w:val="00771585"/>
    <w:rsid w:val="00773962"/>
    <w:rsid w:val="007744A3"/>
    <w:rsid w:val="00774720"/>
    <w:rsid w:val="00776BD9"/>
    <w:rsid w:val="0077731F"/>
    <w:rsid w:val="007852ED"/>
    <w:rsid w:val="0078531D"/>
    <w:rsid w:val="00797CDD"/>
    <w:rsid w:val="007B7CCF"/>
    <w:rsid w:val="007C3B12"/>
    <w:rsid w:val="007C629C"/>
    <w:rsid w:val="007C6EF5"/>
    <w:rsid w:val="007E4EDB"/>
    <w:rsid w:val="007E6779"/>
    <w:rsid w:val="007F0598"/>
    <w:rsid w:val="007F0ADC"/>
    <w:rsid w:val="007F2EFE"/>
    <w:rsid w:val="007F3078"/>
    <w:rsid w:val="007F4368"/>
    <w:rsid w:val="007F79A5"/>
    <w:rsid w:val="00806179"/>
    <w:rsid w:val="00815322"/>
    <w:rsid w:val="0081580D"/>
    <w:rsid w:val="00821840"/>
    <w:rsid w:val="008223A0"/>
    <w:rsid w:val="00833702"/>
    <w:rsid w:val="00846B54"/>
    <w:rsid w:val="00850B63"/>
    <w:rsid w:val="00850CF4"/>
    <w:rsid w:val="008602F8"/>
    <w:rsid w:val="00861A45"/>
    <w:rsid w:val="008709B4"/>
    <w:rsid w:val="00872C3A"/>
    <w:rsid w:val="00877047"/>
    <w:rsid w:val="0087792E"/>
    <w:rsid w:val="00880285"/>
    <w:rsid w:val="00883EB6"/>
    <w:rsid w:val="00884E92"/>
    <w:rsid w:val="0088589F"/>
    <w:rsid w:val="00896010"/>
    <w:rsid w:val="008A7DD3"/>
    <w:rsid w:val="008B577E"/>
    <w:rsid w:val="008B76B0"/>
    <w:rsid w:val="008B77A6"/>
    <w:rsid w:val="008C0103"/>
    <w:rsid w:val="008C158C"/>
    <w:rsid w:val="008C1B5B"/>
    <w:rsid w:val="008E158E"/>
    <w:rsid w:val="008E557C"/>
    <w:rsid w:val="008E70C0"/>
    <w:rsid w:val="008E7757"/>
    <w:rsid w:val="008E78C5"/>
    <w:rsid w:val="008F1EB8"/>
    <w:rsid w:val="008F1F24"/>
    <w:rsid w:val="008F3C74"/>
    <w:rsid w:val="00902DB6"/>
    <w:rsid w:val="00916C8F"/>
    <w:rsid w:val="0091794C"/>
    <w:rsid w:val="00921CC4"/>
    <w:rsid w:val="0092537F"/>
    <w:rsid w:val="009421CE"/>
    <w:rsid w:val="00946D99"/>
    <w:rsid w:val="0095758A"/>
    <w:rsid w:val="0096388C"/>
    <w:rsid w:val="00963CFC"/>
    <w:rsid w:val="00967FE6"/>
    <w:rsid w:val="0099314B"/>
    <w:rsid w:val="009A0CD5"/>
    <w:rsid w:val="009A6466"/>
    <w:rsid w:val="009B3235"/>
    <w:rsid w:val="009B3E56"/>
    <w:rsid w:val="009C04BE"/>
    <w:rsid w:val="009C3A3F"/>
    <w:rsid w:val="009C4876"/>
    <w:rsid w:val="009D6C39"/>
    <w:rsid w:val="009E33C2"/>
    <w:rsid w:val="009E5CD9"/>
    <w:rsid w:val="009F0165"/>
    <w:rsid w:val="009F2709"/>
    <w:rsid w:val="009F626B"/>
    <w:rsid w:val="00A01BB7"/>
    <w:rsid w:val="00A13E31"/>
    <w:rsid w:val="00A14196"/>
    <w:rsid w:val="00A22032"/>
    <w:rsid w:val="00A276C5"/>
    <w:rsid w:val="00A36111"/>
    <w:rsid w:val="00A37920"/>
    <w:rsid w:val="00A40E0B"/>
    <w:rsid w:val="00A44E85"/>
    <w:rsid w:val="00A45783"/>
    <w:rsid w:val="00A45F70"/>
    <w:rsid w:val="00A46147"/>
    <w:rsid w:val="00A47F5E"/>
    <w:rsid w:val="00A51203"/>
    <w:rsid w:val="00A624C3"/>
    <w:rsid w:val="00A6443A"/>
    <w:rsid w:val="00A70F46"/>
    <w:rsid w:val="00A723A4"/>
    <w:rsid w:val="00A730A1"/>
    <w:rsid w:val="00A735B3"/>
    <w:rsid w:val="00A86867"/>
    <w:rsid w:val="00A91FDF"/>
    <w:rsid w:val="00A94B3D"/>
    <w:rsid w:val="00A97609"/>
    <w:rsid w:val="00AA2C9E"/>
    <w:rsid w:val="00AA5631"/>
    <w:rsid w:val="00AA5E99"/>
    <w:rsid w:val="00AA6023"/>
    <w:rsid w:val="00AB13FF"/>
    <w:rsid w:val="00AD1A15"/>
    <w:rsid w:val="00AD2342"/>
    <w:rsid w:val="00AD25A2"/>
    <w:rsid w:val="00AE2AB2"/>
    <w:rsid w:val="00AE2C08"/>
    <w:rsid w:val="00AE403B"/>
    <w:rsid w:val="00AE439B"/>
    <w:rsid w:val="00AF0436"/>
    <w:rsid w:val="00AF14AC"/>
    <w:rsid w:val="00B13A25"/>
    <w:rsid w:val="00B154E3"/>
    <w:rsid w:val="00B15AF5"/>
    <w:rsid w:val="00B21DBB"/>
    <w:rsid w:val="00B2544A"/>
    <w:rsid w:val="00B37EC0"/>
    <w:rsid w:val="00B4244D"/>
    <w:rsid w:val="00B52593"/>
    <w:rsid w:val="00B5527B"/>
    <w:rsid w:val="00B577E3"/>
    <w:rsid w:val="00B609CB"/>
    <w:rsid w:val="00B65365"/>
    <w:rsid w:val="00B65C6C"/>
    <w:rsid w:val="00B668A9"/>
    <w:rsid w:val="00B76452"/>
    <w:rsid w:val="00B76B6B"/>
    <w:rsid w:val="00B77658"/>
    <w:rsid w:val="00B803DE"/>
    <w:rsid w:val="00B84A99"/>
    <w:rsid w:val="00B919D5"/>
    <w:rsid w:val="00B9373D"/>
    <w:rsid w:val="00B93A03"/>
    <w:rsid w:val="00B95F95"/>
    <w:rsid w:val="00B9705E"/>
    <w:rsid w:val="00B97A90"/>
    <w:rsid w:val="00BA3761"/>
    <w:rsid w:val="00BA4D03"/>
    <w:rsid w:val="00BB7A28"/>
    <w:rsid w:val="00BC3460"/>
    <w:rsid w:val="00BD607C"/>
    <w:rsid w:val="00BE16C2"/>
    <w:rsid w:val="00BE267A"/>
    <w:rsid w:val="00BE456B"/>
    <w:rsid w:val="00BF107C"/>
    <w:rsid w:val="00C0049B"/>
    <w:rsid w:val="00C16262"/>
    <w:rsid w:val="00C17BA6"/>
    <w:rsid w:val="00C2461C"/>
    <w:rsid w:val="00C37D68"/>
    <w:rsid w:val="00C40A8E"/>
    <w:rsid w:val="00C5031F"/>
    <w:rsid w:val="00C53B45"/>
    <w:rsid w:val="00C5737F"/>
    <w:rsid w:val="00C6335A"/>
    <w:rsid w:val="00C641A3"/>
    <w:rsid w:val="00C66BA4"/>
    <w:rsid w:val="00C73900"/>
    <w:rsid w:val="00C776B2"/>
    <w:rsid w:val="00C85549"/>
    <w:rsid w:val="00C86B00"/>
    <w:rsid w:val="00C9335B"/>
    <w:rsid w:val="00C958B6"/>
    <w:rsid w:val="00CA05E3"/>
    <w:rsid w:val="00CB00F9"/>
    <w:rsid w:val="00CB4571"/>
    <w:rsid w:val="00CB78B3"/>
    <w:rsid w:val="00CC35A5"/>
    <w:rsid w:val="00CD0A52"/>
    <w:rsid w:val="00CD4821"/>
    <w:rsid w:val="00CD5F1E"/>
    <w:rsid w:val="00CF45C1"/>
    <w:rsid w:val="00D078D1"/>
    <w:rsid w:val="00D07FAF"/>
    <w:rsid w:val="00D14619"/>
    <w:rsid w:val="00D17A7A"/>
    <w:rsid w:val="00D17E94"/>
    <w:rsid w:val="00D2139C"/>
    <w:rsid w:val="00D2285B"/>
    <w:rsid w:val="00D25B51"/>
    <w:rsid w:val="00D27FC6"/>
    <w:rsid w:val="00D4029D"/>
    <w:rsid w:val="00D51F4E"/>
    <w:rsid w:val="00D523FD"/>
    <w:rsid w:val="00D60071"/>
    <w:rsid w:val="00D616E3"/>
    <w:rsid w:val="00D62F3E"/>
    <w:rsid w:val="00D6447A"/>
    <w:rsid w:val="00D659A2"/>
    <w:rsid w:val="00D6617B"/>
    <w:rsid w:val="00D729AD"/>
    <w:rsid w:val="00D72FC4"/>
    <w:rsid w:val="00D7563D"/>
    <w:rsid w:val="00D87785"/>
    <w:rsid w:val="00D93311"/>
    <w:rsid w:val="00D95260"/>
    <w:rsid w:val="00DA2205"/>
    <w:rsid w:val="00DA2FE9"/>
    <w:rsid w:val="00DA3943"/>
    <w:rsid w:val="00DA6DC7"/>
    <w:rsid w:val="00DC26FB"/>
    <w:rsid w:val="00DD12EB"/>
    <w:rsid w:val="00DD5F09"/>
    <w:rsid w:val="00DD6A66"/>
    <w:rsid w:val="00E001BE"/>
    <w:rsid w:val="00E0199C"/>
    <w:rsid w:val="00E073A6"/>
    <w:rsid w:val="00E326C2"/>
    <w:rsid w:val="00E444A3"/>
    <w:rsid w:val="00E46F16"/>
    <w:rsid w:val="00E54370"/>
    <w:rsid w:val="00E55AF3"/>
    <w:rsid w:val="00E55FE7"/>
    <w:rsid w:val="00E62A9D"/>
    <w:rsid w:val="00E77161"/>
    <w:rsid w:val="00E7789A"/>
    <w:rsid w:val="00E85955"/>
    <w:rsid w:val="00E929AC"/>
    <w:rsid w:val="00EA0D87"/>
    <w:rsid w:val="00EA166E"/>
    <w:rsid w:val="00EA3B84"/>
    <w:rsid w:val="00EA4C5B"/>
    <w:rsid w:val="00EB4B7D"/>
    <w:rsid w:val="00EC73A6"/>
    <w:rsid w:val="00ED31EA"/>
    <w:rsid w:val="00ED570B"/>
    <w:rsid w:val="00EE733F"/>
    <w:rsid w:val="00EF0F46"/>
    <w:rsid w:val="00EF3786"/>
    <w:rsid w:val="00EF5557"/>
    <w:rsid w:val="00F01DD8"/>
    <w:rsid w:val="00F022F1"/>
    <w:rsid w:val="00F04691"/>
    <w:rsid w:val="00F04CDB"/>
    <w:rsid w:val="00F102AC"/>
    <w:rsid w:val="00F14D15"/>
    <w:rsid w:val="00F15565"/>
    <w:rsid w:val="00F15FE9"/>
    <w:rsid w:val="00F250F1"/>
    <w:rsid w:val="00F26585"/>
    <w:rsid w:val="00F3178A"/>
    <w:rsid w:val="00F34152"/>
    <w:rsid w:val="00F35E2A"/>
    <w:rsid w:val="00F369D8"/>
    <w:rsid w:val="00F55183"/>
    <w:rsid w:val="00F65737"/>
    <w:rsid w:val="00F65753"/>
    <w:rsid w:val="00F802FE"/>
    <w:rsid w:val="00F81903"/>
    <w:rsid w:val="00F86EC7"/>
    <w:rsid w:val="00F878EA"/>
    <w:rsid w:val="00FA06B6"/>
    <w:rsid w:val="00FA6701"/>
    <w:rsid w:val="00FB2586"/>
    <w:rsid w:val="00FC0E26"/>
    <w:rsid w:val="00FC1EC2"/>
    <w:rsid w:val="00FD7074"/>
    <w:rsid w:val="00FD7E8E"/>
    <w:rsid w:val="00FE06CC"/>
    <w:rsid w:val="00FF4475"/>
    <w:rsid w:val="00FF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F9D84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5569FF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5569FF"/>
    <w:rPr>
      <w:sz w:val="28"/>
    </w:rPr>
  </w:style>
  <w:style w:type="paragraph" w:customStyle="1" w:styleId="ConsPlusNormal">
    <w:name w:val="ConsPlusNormal"/>
    <w:link w:val="ConsPlusNormal0"/>
    <w:rsid w:val="00D729A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D729AD"/>
    <w:rPr>
      <w:rFonts w:ascii="Arial" w:hAnsi="Arial" w:cs="Arial"/>
    </w:rPr>
  </w:style>
  <w:style w:type="paragraph" w:styleId="20">
    <w:name w:val="Body Text 2"/>
    <w:basedOn w:val="a"/>
    <w:link w:val="21"/>
    <w:unhideWhenUsed/>
    <w:rsid w:val="00A276C5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A276C5"/>
    <w:rPr>
      <w:sz w:val="28"/>
    </w:rPr>
  </w:style>
  <w:style w:type="paragraph" w:customStyle="1" w:styleId="Style3">
    <w:name w:val="Style3"/>
    <w:basedOn w:val="a"/>
    <w:uiPriority w:val="99"/>
    <w:rsid w:val="0095758A"/>
    <w:pPr>
      <w:widowControl w:val="0"/>
      <w:autoSpaceDE w:val="0"/>
      <w:autoSpaceDN w:val="0"/>
      <w:adjustRightInd w:val="0"/>
      <w:spacing w:line="466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95758A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5758A"/>
    <w:pPr>
      <w:widowControl w:val="0"/>
      <w:autoSpaceDE w:val="0"/>
      <w:autoSpaceDN w:val="0"/>
      <w:adjustRightInd w:val="0"/>
      <w:spacing w:line="466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95758A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basedOn w:val="a0"/>
    <w:uiPriority w:val="99"/>
    <w:rsid w:val="0095758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8223A0"/>
    <w:pPr>
      <w:widowControl w:val="0"/>
      <w:autoSpaceDE w:val="0"/>
      <w:autoSpaceDN w:val="0"/>
      <w:adjustRightInd w:val="0"/>
      <w:spacing w:line="466" w:lineRule="exact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223A0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8223A0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16">
    <w:name w:val="Font Style16"/>
    <w:basedOn w:val="a0"/>
    <w:uiPriority w:val="99"/>
    <w:rsid w:val="008223A0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5C1393"/>
    <w:pPr>
      <w:widowControl w:val="0"/>
      <w:autoSpaceDE w:val="0"/>
      <w:autoSpaceDN w:val="0"/>
      <w:adjustRightInd w:val="0"/>
      <w:spacing w:line="3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5">
    <w:name w:val="Style15"/>
    <w:basedOn w:val="a"/>
    <w:uiPriority w:val="99"/>
    <w:rsid w:val="004F5741"/>
    <w:pPr>
      <w:widowControl w:val="0"/>
      <w:autoSpaceDE w:val="0"/>
      <w:autoSpaceDN w:val="0"/>
      <w:adjustRightInd w:val="0"/>
      <w:spacing w:line="408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Style21">
    <w:name w:val="Style21"/>
    <w:basedOn w:val="a"/>
    <w:uiPriority w:val="99"/>
    <w:rsid w:val="004F5741"/>
    <w:pPr>
      <w:widowControl w:val="0"/>
      <w:autoSpaceDE w:val="0"/>
      <w:autoSpaceDN w:val="0"/>
      <w:adjustRightInd w:val="0"/>
      <w:spacing w:line="422" w:lineRule="exact"/>
      <w:ind w:firstLine="691"/>
      <w:jc w:val="both"/>
    </w:pPr>
    <w:rPr>
      <w:rFonts w:eastAsiaTheme="minorEastAsia"/>
      <w:sz w:val="24"/>
      <w:szCs w:val="24"/>
    </w:rPr>
  </w:style>
  <w:style w:type="paragraph" w:customStyle="1" w:styleId="Style25">
    <w:name w:val="Style25"/>
    <w:basedOn w:val="a"/>
    <w:uiPriority w:val="99"/>
    <w:rsid w:val="004F5741"/>
    <w:pPr>
      <w:widowControl w:val="0"/>
      <w:autoSpaceDE w:val="0"/>
      <w:autoSpaceDN w:val="0"/>
      <w:adjustRightInd w:val="0"/>
      <w:spacing w:line="451" w:lineRule="exact"/>
      <w:ind w:firstLine="677"/>
    </w:pPr>
    <w:rPr>
      <w:rFonts w:eastAsiaTheme="minorEastAsia"/>
      <w:sz w:val="24"/>
      <w:szCs w:val="24"/>
    </w:rPr>
  </w:style>
  <w:style w:type="character" w:customStyle="1" w:styleId="FontStyle33">
    <w:name w:val="Font Style33"/>
    <w:basedOn w:val="a0"/>
    <w:uiPriority w:val="99"/>
    <w:rsid w:val="004F5741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4">
    <w:name w:val="Font Style34"/>
    <w:basedOn w:val="a0"/>
    <w:uiPriority w:val="99"/>
    <w:rsid w:val="004F5741"/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724720"/>
    <w:pPr>
      <w:widowControl w:val="0"/>
      <w:autoSpaceDE w:val="0"/>
      <w:autoSpaceDN w:val="0"/>
      <w:adjustRightInd w:val="0"/>
      <w:spacing w:line="413" w:lineRule="exact"/>
    </w:pPr>
    <w:rPr>
      <w:rFonts w:eastAsiaTheme="minorEastAsia"/>
      <w:sz w:val="24"/>
      <w:szCs w:val="24"/>
    </w:rPr>
  </w:style>
  <w:style w:type="paragraph" w:customStyle="1" w:styleId="Style19">
    <w:name w:val="Style19"/>
    <w:basedOn w:val="a"/>
    <w:uiPriority w:val="99"/>
    <w:rsid w:val="00724720"/>
    <w:pPr>
      <w:widowControl w:val="0"/>
      <w:autoSpaceDE w:val="0"/>
      <w:autoSpaceDN w:val="0"/>
      <w:adjustRightInd w:val="0"/>
      <w:spacing w:line="403" w:lineRule="exact"/>
      <w:ind w:firstLine="672"/>
    </w:pPr>
    <w:rPr>
      <w:rFonts w:eastAsiaTheme="minorEastAsia"/>
      <w:sz w:val="24"/>
      <w:szCs w:val="24"/>
    </w:rPr>
  </w:style>
  <w:style w:type="paragraph" w:customStyle="1" w:styleId="Style20">
    <w:name w:val="Style20"/>
    <w:basedOn w:val="a"/>
    <w:uiPriority w:val="99"/>
    <w:rsid w:val="00724720"/>
    <w:pPr>
      <w:widowControl w:val="0"/>
      <w:autoSpaceDE w:val="0"/>
      <w:autoSpaceDN w:val="0"/>
      <w:adjustRightInd w:val="0"/>
      <w:spacing w:line="413" w:lineRule="exact"/>
      <w:ind w:firstLine="797"/>
      <w:jc w:val="both"/>
    </w:pPr>
    <w:rPr>
      <w:rFonts w:eastAsiaTheme="minorEastAsia"/>
      <w:sz w:val="24"/>
      <w:szCs w:val="24"/>
    </w:rPr>
  </w:style>
  <w:style w:type="character" w:customStyle="1" w:styleId="FontStyle29">
    <w:name w:val="Font Style29"/>
    <w:basedOn w:val="a0"/>
    <w:uiPriority w:val="99"/>
    <w:rsid w:val="00724720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4">
    <w:name w:val="Style14"/>
    <w:basedOn w:val="a"/>
    <w:uiPriority w:val="99"/>
    <w:rsid w:val="00724720"/>
    <w:pPr>
      <w:widowControl w:val="0"/>
      <w:autoSpaceDE w:val="0"/>
      <w:autoSpaceDN w:val="0"/>
      <w:adjustRightInd w:val="0"/>
      <w:spacing w:line="355" w:lineRule="exact"/>
      <w:jc w:val="center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724720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23">
    <w:name w:val="Style23"/>
    <w:basedOn w:val="a"/>
    <w:uiPriority w:val="99"/>
    <w:rsid w:val="00724720"/>
    <w:pPr>
      <w:widowControl w:val="0"/>
      <w:autoSpaceDE w:val="0"/>
      <w:autoSpaceDN w:val="0"/>
      <w:adjustRightInd w:val="0"/>
      <w:spacing w:line="433" w:lineRule="exact"/>
      <w:ind w:firstLine="672"/>
    </w:pPr>
    <w:rPr>
      <w:rFonts w:eastAsiaTheme="minorEastAsia"/>
      <w:sz w:val="24"/>
      <w:szCs w:val="24"/>
    </w:rPr>
  </w:style>
  <w:style w:type="character" w:customStyle="1" w:styleId="FontStyle35">
    <w:name w:val="Font Style35"/>
    <w:basedOn w:val="a0"/>
    <w:uiPriority w:val="99"/>
    <w:rsid w:val="00724720"/>
    <w:rPr>
      <w:rFonts w:ascii="Times New Roman" w:hAnsi="Times New Roman" w:cs="Times New Roman"/>
      <w:sz w:val="24"/>
      <w:szCs w:val="24"/>
    </w:rPr>
  </w:style>
  <w:style w:type="character" w:customStyle="1" w:styleId="FontStyle36">
    <w:name w:val="Font Style36"/>
    <w:basedOn w:val="a0"/>
    <w:uiPriority w:val="99"/>
    <w:rsid w:val="00724720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724720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724720"/>
    <w:pPr>
      <w:widowControl w:val="0"/>
      <w:autoSpaceDE w:val="0"/>
      <w:autoSpaceDN w:val="0"/>
      <w:adjustRightInd w:val="0"/>
      <w:spacing w:line="360" w:lineRule="exact"/>
    </w:pPr>
    <w:rPr>
      <w:rFonts w:eastAsiaTheme="minorEastAsia"/>
      <w:sz w:val="24"/>
      <w:szCs w:val="24"/>
    </w:rPr>
  </w:style>
  <w:style w:type="paragraph" w:customStyle="1" w:styleId="Style24">
    <w:name w:val="Style24"/>
    <w:basedOn w:val="a"/>
    <w:uiPriority w:val="99"/>
    <w:rsid w:val="00724720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7">
    <w:name w:val="Font Style37"/>
    <w:basedOn w:val="a0"/>
    <w:uiPriority w:val="99"/>
    <w:rsid w:val="00724720"/>
    <w:rPr>
      <w:rFonts w:ascii="Times New Roman" w:hAnsi="Times New Roman" w:cs="Times New Roman"/>
      <w:sz w:val="32"/>
      <w:szCs w:val="32"/>
    </w:rPr>
  </w:style>
  <w:style w:type="character" w:customStyle="1" w:styleId="FontStyle38">
    <w:name w:val="Font Style38"/>
    <w:basedOn w:val="a0"/>
    <w:uiPriority w:val="99"/>
    <w:rsid w:val="00724720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6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DEB0D-DA73-4130-B0DC-26F8A9B99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2170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673</cp:revision>
  <cp:lastPrinted>2023-03-16T00:27:00Z</cp:lastPrinted>
  <dcterms:created xsi:type="dcterms:W3CDTF">2019-01-14T03:04:00Z</dcterms:created>
  <dcterms:modified xsi:type="dcterms:W3CDTF">2023-03-16T00:28:00Z</dcterms:modified>
</cp:coreProperties>
</file>