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9085297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2601B7" w:rsidP="00071FC1">
            <w:pPr>
              <w:ind w:left="-107"/>
              <w:rPr>
                <w:sz w:val="24"/>
              </w:rPr>
            </w:pPr>
            <w:r>
              <w:rPr>
                <w:sz w:val="24"/>
              </w:rPr>
              <w:t>.202</w:t>
            </w:r>
            <w:r w:rsidR="00071FC1">
              <w:rPr>
                <w:sz w:val="24"/>
              </w:rPr>
              <w:t>3</w:t>
            </w:r>
          </w:p>
        </w:tc>
        <w:tc>
          <w:tcPr>
            <w:tcW w:w="2386" w:type="pct"/>
            <w:gridSpan w:val="2"/>
          </w:tcPr>
          <w:p w:rsidR="00357541" w:rsidRPr="00071FC1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071FC1" w:rsidRDefault="00417317" w:rsidP="006A6B8A">
            <w:pPr>
              <w:jc w:val="both"/>
            </w:pPr>
            <w:r w:rsidRPr="00071FC1">
              <w:t xml:space="preserve">О проекте закона Приморского края </w:t>
            </w:r>
            <w:r w:rsidR="00521C56" w:rsidRPr="00521C56">
              <w:rPr>
                <w:szCs w:val="28"/>
              </w:rPr>
              <w:t xml:space="preserve">"О внесении изменений в Закон Приморского края </w:t>
            </w:r>
            <w:r w:rsidR="003C280F" w:rsidRPr="00BA25E2">
              <w:rPr>
                <w:szCs w:val="28"/>
              </w:rPr>
              <w:t>"</w:t>
            </w:r>
            <w:r w:rsidR="003C280F">
              <w:rPr>
                <w:szCs w:val="28"/>
              </w:rPr>
              <w:t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края, при реализации преимущественного права на приобретение такого имущества</w:t>
            </w:r>
            <w:r w:rsidR="003C280F" w:rsidRPr="00BA25E2">
              <w:rPr>
                <w:szCs w:val="28"/>
              </w:rPr>
              <w:t>"</w:t>
            </w:r>
            <w:r w:rsidR="0026074E" w:rsidRPr="001C14CF">
              <w:t xml:space="preserve"> </w:t>
            </w:r>
            <w:r w:rsidR="0026074E" w:rsidRPr="00071FC1">
              <w:t>(</w:t>
            </w:r>
            <w:r w:rsidR="00A77D8A" w:rsidRPr="00071FC1">
              <w:t>внесение законопроекта в качестве законодательной инициативы</w:t>
            </w:r>
            <w:r w:rsidR="0026074E" w:rsidRPr="00071FC1"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</w:r>
      <w:proofErr w:type="gramStart"/>
      <w:r>
        <w:t xml:space="preserve">Рассмотрев проект закона Приморского края </w:t>
      </w:r>
      <w:r w:rsidR="003C280F" w:rsidRPr="00521C56">
        <w:rPr>
          <w:szCs w:val="28"/>
        </w:rPr>
        <w:t xml:space="preserve">"О внесении изменений в Закон Приморского края </w:t>
      </w:r>
      <w:r w:rsidR="003C280F" w:rsidRPr="00BA25E2">
        <w:rPr>
          <w:szCs w:val="28"/>
        </w:rPr>
        <w:t>"</w:t>
      </w:r>
      <w:r w:rsidR="003C280F">
        <w:rPr>
          <w:szCs w:val="28"/>
        </w:rPr>
        <w:t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края, при реализации преимущественного права на приобретение такого имущества</w:t>
      </w:r>
      <w:r w:rsidR="003C280F" w:rsidRPr="00BA25E2">
        <w:rPr>
          <w:szCs w:val="28"/>
        </w:rPr>
        <w:t>"</w:t>
      </w:r>
      <w:r w:rsidR="00CA1B91">
        <w:t xml:space="preserve">, </w:t>
      </w:r>
      <w:r w:rsidR="00AF305B">
        <w:t xml:space="preserve">подготовленный комитетом </w:t>
      </w:r>
      <w:r w:rsidR="00FC642A" w:rsidRPr="00C475CE">
        <w:rPr>
          <w:szCs w:val="28"/>
        </w:rPr>
        <w:t xml:space="preserve">в </w:t>
      </w:r>
      <w:r w:rsidR="00FC642A" w:rsidRPr="0041510C">
        <w:rPr>
          <w:szCs w:val="28"/>
        </w:rPr>
        <w:t>целях приведения его в соответствие с</w:t>
      </w:r>
      <w:r w:rsidR="00FC642A" w:rsidRPr="002B2747">
        <w:t xml:space="preserve"> </w:t>
      </w:r>
      <w:r w:rsidR="00263EAA">
        <w:t>федеральным законодательством</w:t>
      </w:r>
      <w:r w:rsidR="00FC642A" w:rsidRPr="0041510C">
        <w:rPr>
          <w:szCs w:val="28"/>
        </w:rPr>
        <w:t xml:space="preserve">, </w:t>
      </w:r>
      <w:r w:rsidR="00AF305B">
        <w:t>комитет</w:t>
      </w:r>
      <w:r>
        <w:rPr>
          <w:szCs w:val="28"/>
        </w:rPr>
        <w:t xml:space="preserve"> </w:t>
      </w:r>
      <w:proofErr w:type="gramEnd"/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3C280F" w:rsidRPr="00521C56">
        <w:rPr>
          <w:szCs w:val="28"/>
        </w:rPr>
        <w:t>"О внесении изменений в Закон</w:t>
      </w:r>
      <w:bookmarkStart w:id="0" w:name="_GoBack"/>
      <w:bookmarkEnd w:id="0"/>
      <w:r w:rsidR="003C280F" w:rsidRPr="00521C56">
        <w:rPr>
          <w:szCs w:val="28"/>
        </w:rPr>
        <w:t xml:space="preserve"> Приморского края </w:t>
      </w:r>
      <w:r w:rsidR="003C280F" w:rsidRPr="00BA25E2">
        <w:rPr>
          <w:szCs w:val="28"/>
        </w:rPr>
        <w:t>"</w:t>
      </w:r>
      <w:r w:rsidR="003C280F">
        <w:rPr>
          <w:szCs w:val="28"/>
        </w:rPr>
        <w:t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края, при реализации преимущественного права на приобретение такого имущества</w:t>
      </w:r>
      <w:r w:rsidR="003C280F" w:rsidRPr="00BA25E2">
        <w:rPr>
          <w:szCs w:val="28"/>
        </w:rPr>
        <w:t>"</w:t>
      </w:r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5F0895">
        <w:rPr>
          <w:szCs w:val="28"/>
        </w:rPr>
        <w:t>В.В.</w:t>
      </w:r>
      <w:r w:rsidR="0026074E">
        <w:rPr>
          <w:szCs w:val="28"/>
        </w:rPr>
        <w:t xml:space="preserve"> И</w:t>
      </w:r>
      <w:r w:rsidR="005F0895">
        <w:rPr>
          <w:szCs w:val="28"/>
        </w:rPr>
        <w:t>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C55" w:rsidRDefault="008A2C55">
      <w:r>
        <w:separator/>
      </w:r>
    </w:p>
  </w:endnote>
  <w:endnote w:type="continuationSeparator" w:id="0">
    <w:p w:rsidR="008A2C55" w:rsidRDefault="008A2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C55" w:rsidRDefault="008A2C55">
      <w:r>
        <w:separator/>
      </w:r>
    </w:p>
  </w:footnote>
  <w:footnote w:type="continuationSeparator" w:id="0">
    <w:p w:rsidR="008A2C55" w:rsidRDefault="008A2C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0F51"/>
    <w:rsid w:val="00071FC1"/>
    <w:rsid w:val="000778D9"/>
    <w:rsid w:val="00080DED"/>
    <w:rsid w:val="000D45EC"/>
    <w:rsid w:val="00160F97"/>
    <w:rsid w:val="001A3D2F"/>
    <w:rsid w:val="001A6ED2"/>
    <w:rsid w:val="001B3A35"/>
    <w:rsid w:val="001C14CF"/>
    <w:rsid w:val="001C5162"/>
    <w:rsid w:val="0020003C"/>
    <w:rsid w:val="002271E3"/>
    <w:rsid w:val="002601B7"/>
    <w:rsid w:val="0026074E"/>
    <w:rsid w:val="00263EAA"/>
    <w:rsid w:val="0028187A"/>
    <w:rsid w:val="00294FB5"/>
    <w:rsid w:val="002A068F"/>
    <w:rsid w:val="00314966"/>
    <w:rsid w:val="00357541"/>
    <w:rsid w:val="00383131"/>
    <w:rsid w:val="003B4C86"/>
    <w:rsid w:val="003B681C"/>
    <w:rsid w:val="003C280F"/>
    <w:rsid w:val="003D023E"/>
    <w:rsid w:val="003D3B5A"/>
    <w:rsid w:val="003D4A28"/>
    <w:rsid w:val="003D77DE"/>
    <w:rsid w:val="003F2358"/>
    <w:rsid w:val="00417317"/>
    <w:rsid w:val="00430062"/>
    <w:rsid w:val="0043585B"/>
    <w:rsid w:val="00461E2B"/>
    <w:rsid w:val="00462ABD"/>
    <w:rsid w:val="00482D60"/>
    <w:rsid w:val="00484256"/>
    <w:rsid w:val="00507CAA"/>
    <w:rsid w:val="00521C56"/>
    <w:rsid w:val="005F0895"/>
    <w:rsid w:val="00624BBF"/>
    <w:rsid w:val="00664171"/>
    <w:rsid w:val="0068114B"/>
    <w:rsid w:val="00692D49"/>
    <w:rsid w:val="006A6B8A"/>
    <w:rsid w:val="007128C1"/>
    <w:rsid w:val="007258FB"/>
    <w:rsid w:val="00751091"/>
    <w:rsid w:val="00797E06"/>
    <w:rsid w:val="007A6118"/>
    <w:rsid w:val="007E46D2"/>
    <w:rsid w:val="007F0598"/>
    <w:rsid w:val="008045A9"/>
    <w:rsid w:val="008333AD"/>
    <w:rsid w:val="00840DA1"/>
    <w:rsid w:val="008602F8"/>
    <w:rsid w:val="0087792E"/>
    <w:rsid w:val="00884CEA"/>
    <w:rsid w:val="008A2C55"/>
    <w:rsid w:val="008E1E67"/>
    <w:rsid w:val="00900F0D"/>
    <w:rsid w:val="009637B6"/>
    <w:rsid w:val="00974122"/>
    <w:rsid w:val="00976159"/>
    <w:rsid w:val="0099314B"/>
    <w:rsid w:val="00994397"/>
    <w:rsid w:val="009C52EF"/>
    <w:rsid w:val="009C5931"/>
    <w:rsid w:val="009D1179"/>
    <w:rsid w:val="009E5CD9"/>
    <w:rsid w:val="009F0165"/>
    <w:rsid w:val="009F626B"/>
    <w:rsid w:val="00A45FEC"/>
    <w:rsid w:val="00A77D8A"/>
    <w:rsid w:val="00AF305B"/>
    <w:rsid w:val="00B40673"/>
    <w:rsid w:val="00B668A9"/>
    <w:rsid w:val="00B677BD"/>
    <w:rsid w:val="00B803DE"/>
    <w:rsid w:val="00BB4C68"/>
    <w:rsid w:val="00BE16C2"/>
    <w:rsid w:val="00BE4883"/>
    <w:rsid w:val="00C200F5"/>
    <w:rsid w:val="00C21DBD"/>
    <w:rsid w:val="00C319B3"/>
    <w:rsid w:val="00C9335B"/>
    <w:rsid w:val="00C958B6"/>
    <w:rsid w:val="00CA1B91"/>
    <w:rsid w:val="00D007A5"/>
    <w:rsid w:val="00D17A7A"/>
    <w:rsid w:val="00D62407"/>
    <w:rsid w:val="00DE4B3F"/>
    <w:rsid w:val="00E326C2"/>
    <w:rsid w:val="00E419F6"/>
    <w:rsid w:val="00E77161"/>
    <w:rsid w:val="00E85955"/>
    <w:rsid w:val="00E9403C"/>
    <w:rsid w:val="00F01DD8"/>
    <w:rsid w:val="00F03CDB"/>
    <w:rsid w:val="00F07CA4"/>
    <w:rsid w:val="00F721F9"/>
    <w:rsid w:val="00FA6BFD"/>
    <w:rsid w:val="00FC2043"/>
    <w:rsid w:val="00FC642A"/>
    <w:rsid w:val="00FF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16216-EFBC-4818-AD72-5E07B837E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57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32</cp:revision>
  <cp:lastPrinted>2023-01-17T23:14:00Z</cp:lastPrinted>
  <dcterms:created xsi:type="dcterms:W3CDTF">2019-01-31T06:05:00Z</dcterms:created>
  <dcterms:modified xsi:type="dcterms:W3CDTF">2023-02-28T00:28:00Z</dcterms:modified>
</cp:coreProperties>
</file>