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39092346"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A64E2D" w:rsidRDefault="00A64E2D" w:rsidP="00A64E2D">
      <w:pPr>
        <w:jc w:val="center"/>
        <w:rPr>
          <w:b/>
          <w:szCs w:val="28"/>
        </w:rPr>
      </w:pPr>
      <w:r>
        <w:rPr>
          <w:b/>
          <w:szCs w:val="28"/>
        </w:rPr>
        <w:t>О ВНЕСЕНИИ ИЗМЕНЕНИЙ В ОТДЕЛЬНЫЕ</w:t>
      </w:r>
    </w:p>
    <w:p w:rsidR="00A64E2D" w:rsidRPr="00096E25" w:rsidRDefault="00A64E2D" w:rsidP="00A64E2D">
      <w:pPr>
        <w:jc w:val="center"/>
        <w:rPr>
          <w:b/>
          <w:szCs w:val="28"/>
        </w:rPr>
      </w:pPr>
      <w:r>
        <w:rPr>
          <w:b/>
          <w:szCs w:val="28"/>
        </w:rPr>
        <w:t>ЗАКОНОДАТЕЛЬНЫЕ АКТЫ ПРИМОРСКОГО КРАЯ</w:t>
      </w:r>
    </w:p>
    <w:p w:rsidR="00A64E2D" w:rsidRPr="009E4A0A" w:rsidRDefault="00A64E2D" w:rsidP="00A64E2D">
      <w:pPr>
        <w:pStyle w:val="ConsPlusTitle"/>
        <w:widowControl/>
        <w:ind w:firstLine="709"/>
        <w:jc w:val="center"/>
        <w:rPr>
          <w:b w:val="0"/>
        </w:rPr>
      </w:pPr>
    </w:p>
    <w:p w:rsidR="00A64E2D" w:rsidRDefault="00A64E2D" w:rsidP="00A64E2D">
      <w:pPr>
        <w:pStyle w:val="ConsPlusTitle"/>
        <w:widowControl/>
        <w:ind w:firstLine="709"/>
        <w:jc w:val="both"/>
        <w:rPr>
          <w:b w:val="0"/>
        </w:rPr>
      </w:pPr>
      <w:r w:rsidRPr="009E4A0A">
        <w:rPr>
          <w:b w:val="0"/>
        </w:rPr>
        <w:t>Принят Законо</w:t>
      </w:r>
      <w:r>
        <w:rPr>
          <w:b w:val="0"/>
        </w:rPr>
        <w:t>дательным Собранием Приморского края 22 февраля 2023 года</w:t>
      </w:r>
    </w:p>
    <w:p w:rsidR="00A64E2D" w:rsidRDefault="00A64E2D" w:rsidP="00A64E2D"/>
    <w:p w:rsidR="00A64E2D" w:rsidRDefault="00A64E2D" w:rsidP="00A64E2D">
      <w:pPr>
        <w:spacing w:line="228" w:lineRule="auto"/>
        <w:ind w:firstLine="709"/>
        <w:jc w:val="both"/>
        <w:rPr>
          <w:szCs w:val="28"/>
        </w:rPr>
      </w:pPr>
      <w:r w:rsidRPr="00F01D80">
        <w:rPr>
          <w:szCs w:val="28"/>
        </w:rPr>
        <w:t>СТАТЬЯ 1.</w:t>
      </w:r>
    </w:p>
    <w:p w:rsidR="00A64E2D" w:rsidRPr="00C601DD" w:rsidRDefault="00A64E2D" w:rsidP="00A64E2D">
      <w:pPr>
        <w:spacing w:line="228" w:lineRule="auto"/>
        <w:ind w:firstLine="709"/>
        <w:jc w:val="both"/>
        <w:rPr>
          <w:szCs w:val="28"/>
        </w:rPr>
      </w:pPr>
      <w:r>
        <w:rPr>
          <w:szCs w:val="28"/>
        </w:rPr>
        <w:t>Внести в приложение к Закону Приморского края от 21 августа</w:t>
      </w:r>
      <w:r>
        <w:rPr>
          <w:szCs w:val="28"/>
        </w:rPr>
        <w:br/>
        <w:t xml:space="preserve">2002 года № 2-КЗ </w:t>
      </w:r>
      <w:r w:rsidRPr="00C601DD">
        <w:rPr>
          <w:szCs w:val="28"/>
        </w:rPr>
        <w:t>"О судебных участках и должностях м</w:t>
      </w:r>
      <w:r>
        <w:rPr>
          <w:szCs w:val="28"/>
        </w:rPr>
        <w:t>ировых судей в Приморском крае" следующие изменения:</w:t>
      </w:r>
    </w:p>
    <w:p w:rsidR="00A64E2D" w:rsidRDefault="00A64E2D" w:rsidP="00A64E2D">
      <w:pPr>
        <w:spacing w:line="228" w:lineRule="auto"/>
        <w:ind w:firstLine="709"/>
        <w:jc w:val="both"/>
        <w:rPr>
          <w:szCs w:val="28"/>
        </w:rPr>
      </w:pPr>
      <w:r>
        <w:rPr>
          <w:szCs w:val="28"/>
        </w:rPr>
        <w:t>состав с</w:t>
      </w:r>
      <w:r w:rsidRPr="00C601DD">
        <w:rPr>
          <w:szCs w:val="28"/>
        </w:rPr>
        <w:t xml:space="preserve">удебного участка № 33 </w:t>
      </w:r>
      <w:r>
        <w:rPr>
          <w:szCs w:val="28"/>
        </w:rPr>
        <w:t>изложить в следующей редакции:</w:t>
      </w:r>
    </w:p>
    <w:p w:rsidR="00A64E2D" w:rsidRDefault="00A64E2D" w:rsidP="00A64E2D">
      <w:pPr>
        <w:spacing w:line="228" w:lineRule="auto"/>
        <w:ind w:firstLine="709"/>
        <w:jc w:val="both"/>
        <w:rPr>
          <w:szCs w:val="28"/>
        </w:rPr>
      </w:pPr>
      <w:r>
        <w:rPr>
          <w:szCs w:val="28"/>
        </w:rPr>
        <w:t>"Судебный участок № 33:</w:t>
      </w:r>
    </w:p>
    <w:p w:rsidR="00A64E2D" w:rsidRPr="007A63E0" w:rsidRDefault="00A64E2D" w:rsidP="00A64E2D">
      <w:pPr>
        <w:spacing w:line="228" w:lineRule="auto"/>
        <w:ind w:firstLine="709"/>
        <w:jc w:val="both"/>
        <w:rPr>
          <w:szCs w:val="28"/>
        </w:rPr>
      </w:pPr>
      <w:r w:rsidRPr="007A63E0">
        <w:rPr>
          <w:szCs w:val="28"/>
        </w:rPr>
        <w:t xml:space="preserve">улицы: Авиационная, Агеева, Александрова, Александры Ким, Бардина, Барнаульская, Береговая, Бикинская, Братский тупик, Ботаническая, Братская, Бурденко, Веденеева, Верхняя, Виктора Цоя, Возрождения, Володарского, Волхова, Ворошилова, Восточная, Вторая, Голубиная, Грибная (с. Суражевка), Днепростроевская, Добровольского, Дружбы Народов, Заводская, Зоологическая, им. Аллы Комар, им. Петра Авдеева, Каширская, Кирова </w:t>
      </w:r>
      <w:r>
        <w:rPr>
          <w:szCs w:val="28"/>
        </w:rPr>
        <w:t>№</w:t>
      </w:r>
      <w:r w:rsidRPr="007A63E0">
        <w:rPr>
          <w:szCs w:val="28"/>
        </w:rPr>
        <w:t xml:space="preserve"> </w:t>
      </w:r>
      <w:r>
        <w:rPr>
          <w:szCs w:val="28"/>
        </w:rPr>
        <w:t>152-164 (четная сторона), 163-</w:t>
      </w:r>
      <w:r w:rsidRPr="007A63E0">
        <w:rPr>
          <w:szCs w:val="28"/>
        </w:rPr>
        <w:t>191 (нечетная сторона), Корейская, Костромская, Кржижановского, Крымская, Кубанская, Краснодарская, Ладыгина, Лунная, Лучегорская, Майхинское шоссе, Марии Цукановой, Надежды Ким, Новомосковская, Парковая (Олений), Пархоменко, Привокзальная, Первая, Петрова, Речная, Родниковая, Сеульская, Силина, Сосновая, Степановская, Суворова, Суражевская, Тополиная, Третья, Туполева, Тропическая, Туманная, Хуторская, Центральная, Центральные Кневичи, Чиндалле, Яблочкина, Ягодная, Ярославская;</w:t>
      </w:r>
    </w:p>
    <w:p w:rsidR="00A64E2D" w:rsidRPr="007A63E0" w:rsidRDefault="00A64E2D" w:rsidP="00A64E2D">
      <w:pPr>
        <w:spacing w:line="228" w:lineRule="auto"/>
        <w:ind w:firstLine="709"/>
        <w:jc w:val="both"/>
        <w:rPr>
          <w:szCs w:val="28"/>
        </w:rPr>
      </w:pPr>
      <w:r w:rsidRPr="007A63E0">
        <w:rPr>
          <w:szCs w:val="28"/>
        </w:rPr>
        <w:t>бульвар Цветущей Сакуры;</w:t>
      </w:r>
    </w:p>
    <w:p w:rsidR="00A64E2D" w:rsidRPr="007A63E0" w:rsidRDefault="00A64E2D" w:rsidP="00A64E2D">
      <w:pPr>
        <w:spacing w:line="228" w:lineRule="auto"/>
        <w:ind w:firstLine="709"/>
        <w:jc w:val="both"/>
        <w:rPr>
          <w:szCs w:val="28"/>
        </w:rPr>
      </w:pPr>
      <w:r w:rsidRPr="007A63E0">
        <w:rPr>
          <w:szCs w:val="28"/>
        </w:rPr>
        <w:t>переулки: Артемовский, Борисова (все), Витебский, Грушевый, Дорожный, Кубанский, Одоевского, Русский, Рижский, Саратовский, Третий, Чуркина, Школьный, Энергетиков;</w:t>
      </w:r>
    </w:p>
    <w:p w:rsidR="00A64E2D" w:rsidRPr="007A63E0" w:rsidRDefault="00A64E2D" w:rsidP="00A64E2D">
      <w:pPr>
        <w:spacing w:line="228" w:lineRule="auto"/>
        <w:ind w:firstLine="709"/>
        <w:jc w:val="both"/>
        <w:rPr>
          <w:szCs w:val="28"/>
        </w:rPr>
      </w:pPr>
      <w:r w:rsidRPr="007A63E0">
        <w:rPr>
          <w:szCs w:val="28"/>
        </w:rPr>
        <w:t>микрорайоны: "Дружба", "Угольщик", "Южный", "Лазурный", "Бардина-Агеева", "Бардина-Хуторская";</w:t>
      </w:r>
    </w:p>
    <w:p w:rsidR="00A64E2D" w:rsidRPr="007A63E0" w:rsidRDefault="00A64E2D" w:rsidP="00A64E2D">
      <w:pPr>
        <w:spacing w:line="228" w:lineRule="auto"/>
        <w:ind w:firstLine="709"/>
        <w:jc w:val="both"/>
        <w:rPr>
          <w:szCs w:val="28"/>
        </w:rPr>
      </w:pPr>
      <w:r w:rsidRPr="007A63E0">
        <w:rPr>
          <w:szCs w:val="28"/>
        </w:rPr>
        <w:t>войсковая часть 61230;</w:t>
      </w:r>
    </w:p>
    <w:p w:rsidR="00A64E2D" w:rsidRPr="007A63E0" w:rsidRDefault="00A64E2D" w:rsidP="00A64E2D">
      <w:pPr>
        <w:spacing w:line="228" w:lineRule="auto"/>
        <w:ind w:firstLine="709"/>
        <w:jc w:val="both"/>
        <w:rPr>
          <w:szCs w:val="28"/>
        </w:rPr>
      </w:pPr>
      <w:r w:rsidRPr="007A63E0">
        <w:rPr>
          <w:szCs w:val="28"/>
        </w:rPr>
        <w:t>участок гострассы Владивосток - Находка - порт Восточный с 15 км до 23 км;</w:t>
      </w:r>
    </w:p>
    <w:p w:rsidR="00A64E2D" w:rsidRPr="007A63E0" w:rsidRDefault="00A64E2D" w:rsidP="00A64E2D">
      <w:pPr>
        <w:spacing w:line="228" w:lineRule="auto"/>
        <w:ind w:firstLine="709"/>
        <w:jc w:val="both"/>
        <w:rPr>
          <w:szCs w:val="28"/>
        </w:rPr>
      </w:pPr>
      <w:r w:rsidRPr="007A63E0">
        <w:rPr>
          <w:szCs w:val="28"/>
        </w:rPr>
        <w:t>участок трассы подъезд к г. Артему от гострассы Хабаровск - Владивосток с 33,5 км до 49,8 км;</w:t>
      </w:r>
    </w:p>
    <w:p w:rsidR="00A64E2D" w:rsidRPr="007A63E0" w:rsidRDefault="00A64E2D" w:rsidP="00A64E2D">
      <w:pPr>
        <w:spacing w:line="228" w:lineRule="auto"/>
        <w:ind w:firstLine="709"/>
        <w:jc w:val="both"/>
        <w:rPr>
          <w:szCs w:val="28"/>
        </w:rPr>
      </w:pPr>
      <w:r w:rsidRPr="007A63E0">
        <w:rPr>
          <w:szCs w:val="28"/>
        </w:rPr>
        <w:t>участок гострассы Владивосток - Находка - Суражевка - Кролевцы (от нулевой отметки до 4 км включительно);</w:t>
      </w:r>
    </w:p>
    <w:p w:rsidR="00A64E2D" w:rsidRPr="007A63E0" w:rsidRDefault="00A64E2D" w:rsidP="00A64E2D">
      <w:pPr>
        <w:spacing w:line="228" w:lineRule="auto"/>
        <w:ind w:firstLine="709"/>
        <w:jc w:val="both"/>
        <w:rPr>
          <w:szCs w:val="28"/>
        </w:rPr>
      </w:pPr>
      <w:r w:rsidRPr="007A63E0">
        <w:rPr>
          <w:szCs w:val="28"/>
        </w:rPr>
        <w:t>участок гострассы Владивосток - Находка - Силинский;</w:t>
      </w:r>
    </w:p>
    <w:p w:rsidR="00A64E2D" w:rsidRPr="007A63E0" w:rsidRDefault="00A64E2D" w:rsidP="00A64E2D">
      <w:pPr>
        <w:spacing w:line="228" w:lineRule="auto"/>
        <w:ind w:firstLine="709"/>
        <w:jc w:val="both"/>
        <w:rPr>
          <w:szCs w:val="28"/>
        </w:rPr>
      </w:pPr>
      <w:r w:rsidRPr="007A63E0">
        <w:rPr>
          <w:szCs w:val="28"/>
        </w:rPr>
        <w:t>участок трассы подъезд к бухте Муравьиная;</w:t>
      </w:r>
    </w:p>
    <w:p w:rsidR="00A64E2D" w:rsidRPr="007A63E0" w:rsidRDefault="00A64E2D" w:rsidP="00A64E2D">
      <w:pPr>
        <w:spacing w:line="228" w:lineRule="auto"/>
        <w:ind w:firstLine="709"/>
        <w:jc w:val="both"/>
        <w:rPr>
          <w:szCs w:val="28"/>
        </w:rPr>
      </w:pPr>
      <w:r w:rsidRPr="007A63E0">
        <w:rPr>
          <w:szCs w:val="28"/>
        </w:rPr>
        <w:lastRenderedPageBreak/>
        <w:t>участок трассы подъезд к г. Артему от гострассы Владивосток - Находка с 7 км до 10 км включительно;</w:t>
      </w:r>
    </w:p>
    <w:p w:rsidR="00A64E2D" w:rsidRPr="007A63E0" w:rsidRDefault="00A64E2D" w:rsidP="00A64E2D">
      <w:pPr>
        <w:spacing w:line="228" w:lineRule="auto"/>
        <w:ind w:firstLine="709"/>
        <w:jc w:val="both"/>
        <w:rPr>
          <w:szCs w:val="28"/>
        </w:rPr>
      </w:pPr>
      <w:r w:rsidRPr="007A63E0">
        <w:rPr>
          <w:szCs w:val="28"/>
        </w:rPr>
        <w:t>зоны отдыха: база отдыха "Муравьиная", бухта Муравьиная, мыс Черепахи;</w:t>
      </w:r>
    </w:p>
    <w:p w:rsidR="00A64E2D" w:rsidRPr="007A63E0" w:rsidRDefault="00A64E2D" w:rsidP="00A64E2D">
      <w:pPr>
        <w:spacing w:line="228" w:lineRule="auto"/>
        <w:ind w:firstLine="709"/>
        <w:jc w:val="both"/>
        <w:rPr>
          <w:szCs w:val="28"/>
        </w:rPr>
      </w:pPr>
      <w:r w:rsidRPr="007A63E0">
        <w:rPr>
          <w:szCs w:val="28"/>
        </w:rPr>
        <w:t xml:space="preserve">береговая линия Уссурийского залива от поворотной точки </w:t>
      </w:r>
      <w:r w:rsidR="00CB109A">
        <w:rPr>
          <w:szCs w:val="28"/>
        </w:rPr>
        <w:br/>
      </w:r>
      <w:r w:rsidRPr="007A63E0">
        <w:rPr>
          <w:szCs w:val="28"/>
        </w:rPr>
        <w:t xml:space="preserve">с ГК 43 град. 18 мин. 55 сек. с.ш. и 132 град. 17 мин. 35 сек. в.д. (стык границ Артемовский городской округ - Шкотовский муниципальный </w:t>
      </w:r>
      <w:r>
        <w:rPr>
          <w:szCs w:val="28"/>
        </w:rPr>
        <w:t>округ</w:t>
      </w:r>
      <w:r w:rsidRPr="007A63E0">
        <w:rPr>
          <w:szCs w:val="28"/>
        </w:rPr>
        <w:t xml:space="preserve"> на береговой линии Уссурийского залива), граница идет в общем юго-западном направлении по береговой линии Уссурийского залива примерно 13,4 км до поворотной точки с ГК 43 град. 14 мин. 2</w:t>
      </w:r>
      <w:r>
        <w:rPr>
          <w:szCs w:val="28"/>
        </w:rPr>
        <w:t>0 сек. с.ш. и 132 град. 14 мин.</w:t>
      </w:r>
      <w:r>
        <w:rPr>
          <w:szCs w:val="28"/>
        </w:rPr>
        <w:br/>
      </w:r>
      <w:r w:rsidRPr="007A63E0">
        <w:rPr>
          <w:szCs w:val="28"/>
        </w:rPr>
        <w:t>18 сек. в.д. (стык границ Артемовский городской округ - Владивостокский городской округ на береговой линии Уссурийского залива), расположенной на береговой линии Уссурийского залива, в 1,2 км к северо-востоку от мыса Вилкова, в 0,8 км к северо-востоку от устья реки Муравьевка;</w:t>
      </w:r>
    </w:p>
    <w:p w:rsidR="00A64E2D" w:rsidRPr="007A63E0" w:rsidRDefault="00A64E2D" w:rsidP="00A64E2D">
      <w:pPr>
        <w:spacing w:line="228" w:lineRule="auto"/>
        <w:ind w:firstLine="709"/>
        <w:jc w:val="both"/>
        <w:rPr>
          <w:szCs w:val="28"/>
        </w:rPr>
      </w:pPr>
      <w:r w:rsidRPr="007A63E0">
        <w:rPr>
          <w:szCs w:val="28"/>
        </w:rPr>
        <w:t>садоводческие товарищества: "Восток", "Ивушка-1";</w:t>
      </w:r>
    </w:p>
    <w:p w:rsidR="00A64E2D" w:rsidRPr="007A63E0" w:rsidRDefault="00A64E2D" w:rsidP="00A64E2D">
      <w:pPr>
        <w:spacing w:line="228" w:lineRule="auto"/>
        <w:ind w:firstLine="709"/>
        <w:jc w:val="both"/>
        <w:rPr>
          <w:szCs w:val="28"/>
        </w:rPr>
      </w:pPr>
      <w:r w:rsidRPr="007A63E0">
        <w:rPr>
          <w:szCs w:val="28"/>
        </w:rPr>
        <w:t>береговая линия реки Артемовка с примыкающей водоохраной зоной в пределах территории Артемовского городского округа до устья реки.</w:t>
      </w:r>
      <w:r>
        <w:rPr>
          <w:szCs w:val="28"/>
        </w:rPr>
        <w:t>".</w:t>
      </w:r>
    </w:p>
    <w:p w:rsidR="00A64E2D" w:rsidRPr="00F01D80" w:rsidRDefault="00A64E2D" w:rsidP="00A64E2D">
      <w:pPr>
        <w:autoSpaceDE w:val="0"/>
        <w:autoSpaceDN w:val="0"/>
        <w:adjustRightInd w:val="0"/>
        <w:ind w:firstLine="709"/>
        <w:jc w:val="both"/>
        <w:rPr>
          <w:szCs w:val="28"/>
        </w:rPr>
      </w:pPr>
    </w:p>
    <w:p w:rsidR="00A64E2D" w:rsidRDefault="00A64E2D" w:rsidP="00A64E2D">
      <w:pPr>
        <w:ind w:firstLine="709"/>
        <w:jc w:val="both"/>
        <w:rPr>
          <w:szCs w:val="28"/>
        </w:rPr>
      </w:pPr>
      <w:r>
        <w:rPr>
          <w:szCs w:val="28"/>
        </w:rPr>
        <w:t>СТАТЬЯ 2</w:t>
      </w:r>
      <w:r w:rsidRPr="00F01D80">
        <w:rPr>
          <w:szCs w:val="28"/>
        </w:rPr>
        <w:t>.</w:t>
      </w:r>
    </w:p>
    <w:p w:rsidR="00A64E2D" w:rsidRPr="00A64E2D" w:rsidRDefault="00A64E2D" w:rsidP="00A64E2D">
      <w:pPr>
        <w:spacing w:line="228" w:lineRule="auto"/>
        <w:ind w:firstLine="709"/>
        <w:jc w:val="both"/>
        <w:rPr>
          <w:szCs w:val="28"/>
        </w:rPr>
      </w:pPr>
      <w:r w:rsidRPr="00912D7B">
        <w:rPr>
          <w:szCs w:val="28"/>
        </w:rPr>
        <w:t xml:space="preserve">Внести в </w:t>
      </w:r>
      <w:hyperlink r:id="rId8" w:history="1">
        <w:r w:rsidRPr="00A64E2D">
          <w:rPr>
            <w:rStyle w:val="a6"/>
            <w:color w:val="auto"/>
            <w:szCs w:val="28"/>
            <w:u w:val="none"/>
          </w:rPr>
          <w:t>статью 18</w:t>
        </w:r>
      </w:hyperlink>
      <w:r w:rsidRPr="00A64E2D">
        <w:rPr>
          <w:szCs w:val="28"/>
        </w:rPr>
        <w:t xml:space="preserve"> Закона Приморского края от 29 декабря 2003 года № 90-КЗ "О регулировании земельных отношений в Приморском крае"</w:t>
      </w:r>
      <w:r w:rsidRPr="00A64E2D">
        <w:rPr>
          <w:szCs w:val="28"/>
        </w:rPr>
        <w:br/>
        <w:t>(в редакции Закона Приморского края от 9 августа 2017 года № 158-КЗ) следующие изменения:</w:t>
      </w:r>
    </w:p>
    <w:p w:rsidR="00A64E2D" w:rsidRPr="00912D7B" w:rsidRDefault="00CE229B" w:rsidP="00A64E2D">
      <w:pPr>
        <w:spacing w:line="228" w:lineRule="auto"/>
        <w:ind w:firstLine="709"/>
        <w:jc w:val="both"/>
        <w:rPr>
          <w:szCs w:val="28"/>
        </w:rPr>
      </w:pPr>
      <w:hyperlink r:id="rId9" w:history="1">
        <w:r w:rsidR="00A64E2D" w:rsidRPr="00A64E2D">
          <w:rPr>
            <w:rStyle w:val="a6"/>
            <w:color w:val="auto"/>
            <w:szCs w:val="28"/>
            <w:u w:val="none"/>
          </w:rPr>
          <w:t>абзац первый части 1</w:t>
        </w:r>
      </w:hyperlink>
      <w:r w:rsidR="00A64E2D" w:rsidRPr="00A64E2D">
        <w:rPr>
          <w:szCs w:val="28"/>
        </w:rPr>
        <w:t xml:space="preserve"> </w:t>
      </w:r>
      <w:r w:rsidR="00A64E2D" w:rsidRPr="00912D7B">
        <w:rPr>
          <w:szCs w:val="28"/>
        </w:rPr>
        <w:t>изложить в следующей редакции:</w:t>
      </w:r>
    </w:p>
    <w:p w:rsidR="00A64E2D" w:rsidRDefault="00A64E2D" w:rsidP="00A64E2D">
      <w:pPr>
        <w:spacing w:line="228" w:lineRule="auto"/>
        <w:ind w:firstLine="709"/>
        <w:jc w:val="both"/>
        <w:rPr>
          <w:szCs w:val="28"/>
        </w:rPr>
      </w:pPr>
      <w:r>
        <w:rPr>
          <w:szCs w:val="28"/>
        </w:rPr>
        <w:t>"1.</w:t>
      </w:r>
      <w:r w:rsidRPr="00912D7B">
        <w:rPr>
          <w:szCs w:val="28"/>
        </w:rPr>
        <w:t>Земельные участки, находящиеся в государственной или муниципальной собственности,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территориях Анучинского, Кавалеровского, Лазовского, Октябрьского, Ольгинского, Партизанского, Пограничного, Пожарского, Тернейского, Ханкайского, Черниговского, Чугуевского, Яковлевского муниципальных округов, Дальнереченского, Кировского, Красноармейского, Сп</w:t>
      </w:r>
      <w:r>
        <w:rPr>
          <w:szCs w:val="28"/>
        </w:rPr>
        <w:t>асского муниципальных районов.".</w:t>
      </w:r>
    </w:p>
    <w:p w:rsidR="00A64E2D" w:rsidRPr="00F77667" w:rsidRDefault="00A64E2D" w:rsidP="00A64E2D">
      <w:pPr>
        <w:spacing w:line="228" w:lineRule="auto"/>
        <w:ind w:firstLine="709"/>
        <w:jc w:val="both"/>
        <w:rPr>
          <w:szCs w:val="28"/>
        </w:rPr>
      </w:pPr>
    </w:p>
    <w:p w:rsidR="00A64E2D" w:rsidRDefault="00A64E2D" w:rsidP="00A64E2D">
      <w:pPr>
        <w:ind w:firstLine="709"/>
        <w:jc w:val="both"/>
        <w:rPr>
          <w:szCs w:val="28"/>
        </w:rPr>
      </w:pPr>
      <w:r>
        <w:rPr>
          <w:szCs w:val="28"/>
        </w:rPr>
        <w:t>СТАТЬЯ 3</w:t>
      </w:r>
      <w:r w:rsidRPr="00F01D80">
        <w:rPr>
          <w:szCs w:val="28"/>
        </w:rPr>
        <w:t>.</w:t>
      </w:r>
    </w:p>
    <w:p w:rsidR="00A64E2D" w:rsidRPr="00172BA9" w:rsidRDefault="00A64E2D" w:rsidP="00A64E2D">
      <w:pPr>
        <w:ind w:firstLine="709"/>
        <w:jc w:val="both"/>
        <w:rPr>
          <w:szCs w:val="28"/>
        </w:rPr>
      </w:pPr>
      <w:r>
        <w:rPr>
          <w:szCs w:val="28"/>
        </w:rPr>
        <w:t xml:space="preserve">Внести в </w:t>
      </w:r>
      <w:r w:rsidRPr="00172BA9">
        <w:rPr>
          <w:szCs w:val="28"/>
        </w:rPr>
        <w:t xml:space="preserve">Закон Приморского края </w:t>
      </w:r>
      <w:r>
        <w:rPr>
          <w:szCs w:val="28"/>
        </w:rPr>
        <w:t>от 6 августа 2004 года № 130-КЗ</w:t>
      </w:r>
      <w:r>
        <w:rPr>
          <w:szCs w:val="28"/>
        </w:rPr>
        <w:br/>
      </w:r>
      <w:r w:rsidRPr="00172BA9">
        <w:rPr>
          <w:szCs w:val="28"/>
        </w:rPr>
        <w:t>"О Мих</w:t>
      </w:r>
      <w:r>
        <w:rPr>
          <w:szCs w:val="28"/>
        </w:rPr>
        <w:t>айловском муниципальном районе" следующие изменения:</w:t>
      </w:r>
    </w:p>
    <w:p w:rsidR="00A64E2D" w:rsidRDefault="00A64E2D" w:rsidP="00A64E2D">
      <w:pPr>
        <w:ind w:firstLine="709"/>
        <w:jc w:val="both"/>
        <w:rPr>
          <w:szCs w:val="28"/>
        </w:rPr>
      </w:pPr>
      <w:r>
        <w:rPr>
          <w:szCs w:val="28"/>
        </w:rPr>
        <w:t>1)по тексту приложения 1:</w:t>
      </w:r>
    </w:p>
    <w:p w:rsidR="00A64E2D" w:rsidRDefault="00A64E2D" w:rsidP="00A64E2D">
      <w:pPr>
        <w:ind w:firstLine="709"/>
        <w:jc w:val="both"/>
        <w:rPr>
          <w:szCs w:val="28"/>
        </w:rPr>
      </w:pPr>
      <w:r>
        <w:rPr>
          <w:szCs w:val="28"/>
        </w:rPr>
        <w:t>а)слова "Шкотовской муниципальный район" заменить словами "Шкотовской муниципальный округ";</w:t>
      </w:r>
    </w:p>
    <w:p w:rsidR="00A64E2D" w:rsidRPr="00F01D80" w:rsidRDefault="00A64E2D" w:rsidP="00A64E2D">
      <w:pPr>
        <w:ind w:firstLine="709"/>
        <w:jc w:val="both"/>
        <w:rPr>
          <w:szCs w:val="28"/>
        </w:rPr>
      </w:pPr>
      <w:r>
        <w:rPr>
          <w:szCs w:val="28"/>
        </w:rPr>
        <w:t>б)слова "</w:t>
      </w:r>
      <w:r w:rsidRPr="00172BA9">
        <w:rPr>
          <w:szCs w:val="28"/>
        </w:rPr>
        <w:t>Черниговский муниципальный район"</w:t>
      </w:r>
      <w:r>
        <w:rPr>
          <w:szCs w:val="28"/>
        </w:rPr>
        <w:t xml:space="preserve"> заменить словами "</w:t>
      </w:r>
      <w:r w:rsidRPr="00172BA9">
        <w:rPr>
          <w:szCs w:val="28"/>
        </w:rPr>
        <w:t>Че</w:t>
      </w:r>
      <w:r>
        <w:rPr>
          <w:szCs w:val="28"/>
        </w:rPr>
        <w:t>рниговский муниципальный округ";</w:t>
      </w:r>
    </w:p>
    <w:p w:rsidR="00A64E2D" w:rsidRPr="00F01D80" w:rsidRDefault="00A64E2D" w:rsidP="00A64E2D">
      <w:pPr>
        <w:ind w:firstLine="709"/>
        <w:jc w:val="both"/>
        <w:rPr>
          <w:szCs w:val="28"/>
        </w:rPr>
      </w:pPr>
      <w:r>
        <w:rPr>
          <w:szCs w:val="28"/>
        </w:rPr>
        <w:t>2)по тексту приложения 7 слова "</w:t>
      </w:r>
      <w:r w:rsidRPr="00172BA9">
        <w:rPr>
          <w:szCs w:val="28"/>
        </w:rPr>
        <w:t>Черниговский муниципальный район"</w:t>
      </w:r>
      <w:r>
        <w:rPr>
          <w:szCs w:val="28"/>
        </w:rPr>
        <w:t xml:space="preserve"> заменить словами "</w:t>
      </w:r>
      <w:r w:rsidRPr="00172BA9">
        <w:rPr>
          <w:szCs w:val="28"/>
        </w:rPr>
        <w:t>Че</w:t>
      </w:r>
      <w:r>
        <w:rPr>
          <w:szCs w:val="28"/>
        </w:rPr>
        <w:t>рниговский муниципальный округ".</w:t>
      </w:r>
    </w:p>
    <w:p w:rsidR="00A64E2D" w:rsidRDefault="00A64E2D" w:rsidP="00A64E2D">
      <w:pPr>
        <w:ind w:firstLine="709"/>
        <w:jc w:val="both"/>
        <w:rPr>
          <w:szCs w:val="28"/>
        </w:rPr>
      </w:pPr>
    </w:p>
    <w:p w:rsidR="00A64E2D" w:rsidRDefault="00A64E2D" w:rsidP="00A64E2D">
      <w:pPr>
        <w:ind w:firstLine="709"/>
        <w:jc w:val="both"/>
        <w:rPr>
          <w:szCs w:val="28"/>
        </w:rPr>
      </w:pPr>
    </w:p>
    <w:p w:rsidR="00A64E2D" w:rsidRDefault="00A64E2D" w:rsidP="00A64E2D">
      <w:pPr>
        <w:ind w:firstLine="709"/>
        <w:jc w:val="both"/>
        <w:rPr>
          <w:szCs w:val="28"/>
        </w:rPr>
      </w:pPr>
    </w:p>
    <w:p w:rsidR="00A64E2D" w:rsidRDefault="00A64E2D" w:rsidP="00A64E2D">
      <w:pPr>
        <w:ind w:firstLine="709"/>
        <w:jc w:val="both"/>
        <w:rPr>
          <w:szCs w:val="28"/>
        </w:rPr>
      </w:pPr>
    </w:p>
    <w:p w:rsidR="00A64E2D" w:rsidRPr="00F01D80" w:rsidRDefault="00A64E2D" w:rsidP="00A64E2D">
      <w:pPr>
        <w:ind w:firstLine="709"/>
        <w:jc w:val="both"/>
        <w:rPr>
          <w:szCs w:val="28"/>
        </w:rPr>
      </w:pPr>
      <w:r>
        <w:rPr>
          <w:szCs w:val="28"/>
        </w:rPr>
        <w:lastRenderedPageBreak/>
        <w:t>СТАТЬЯ 4</w:t>
      </w:r>
      <w:r w:rsidRPr="00F01D80">
        <w:rPr>
          <w:szCs w:val="28"/>
        </w:rPr>
        <w:t>.</w:t>
      </w:r>
    </w:p>
    <w:p w:rsidR="00A64E2D" w:rsidRDefault="00A64E2D" w:rsidP="00A64E2D">
      <w:pPr>
        <w:ind w:firstLine="709"/>
        <w:jc w:val="both"/>
        <w:rPr>
          <w:szCs w:val="28"/>
        </w:rPr>
      </w:pPr>
      <w:r>
        <w:t>Внести в приложение 1 к Закону Приморского края от 6 августа</w:t>
      </w:r>
      <w:r>
        <w:br/>
        <w:t xml:space="preserve">2004 года № 131-КЗ </w:t>
      </w:r>
      <w:r w:rsidRPr="00172BA9">
        <w:t>"Об Уссурийском гор</w:t>
      </w:r>
      <w:r>
        <w:t xml:space="preserve">одском округе Приморского края" </w:t>
      </w:r>
      <w:r>
        <w:rPr>
          <w:szCs w:val="28"/>
        </w:rPr>
        <w:t>следующие изменения:</w:t>
      </w:r>
    </w:p>
    <w:p w:rsidR="00A64E2D" w:rsidRDefault="00A64E2D" w:rsidP="00A64E2D">
      <w:pPr>
        <w:ind w:firstLine="709"/>
        <w:jc w:val="both"/>
      </w:pPr>
      <w:r w:rsidRPr="00172BA9">
        <w:t>слова "Шкотовский муниципальный район" заменить словами "Ш</w:t>
      </w:r>
      <w:r>
        <w:t>котовский муниципальный округ";</w:t>
      </w:r>
    </w:p>
    <w:p w:rsidR="00A64E2D" w:rsidRDefault="00A64E2D" w:rsidP="00A64E2D">
      <w:pPr>
        <w:ind w:firstLine="709"/>
        <w:jc w:val="both"/>
      </w:pPr>
      <w:r>
        <w:t>слова</w:t>
      </w:r>
      <w:r w:rsidRPr="00172BA9">
        <w:t xml:space="preserve"> </w:t>
      </w:r>
      <w:r>
        <w:t>"Хасанский муниципальный район"</w:t>
      </w:r>
      <w:r w:rsidRPr="00172BA9">
        <w:t xml:space="preserve"> заменить словами </w:t>
      </w:r>
      <w:r>
        <w:t>"Хасанский муниципальный округ".</w:t>
      </w:r>
    </w:p>
    <w:p w:rsidR="00A64E2D" w:rsidRDefault="00A64E2D" w:rsidP="00A64E2D">
      <w:pPr>
        <w:ind w:firstLine="709"/>
        <w:jc w:val="both"/>
      </w:pPr>
    </w:p>
    <w:p w:rsidR="00A64E2D" w:rsidRDefault="00A64E2D" w:rsidP="00A64E2D">
      <w:pPr>
        <w:ind w:firstLine="709"/>
        <w:jc w:val="both"/>
        <w:rPr>
          <w:szCs w:val="28"/>
        </w:rPr>
      </w:pPr>
      <w:r>
        <w:rPr>
          <w:szCs w:val="28"/>
        </w:rPr>
        <w:t>СТАТЬЯ 5</w:t>
      </w:r>
      <w:r w:rsidRPr="00F01D80">
        <w:rPr>
          <w:szCs w:val="28"/>
        </w:rPr>
        <w:t>.</w:t>
      </w:r>
    </w:p>
    <w:p w:rsidR="00A64E2D" w:rsidRDefault="00A64E2D" w:rsidP="00A64E2D">
      <w:pPr>
        <w:ind w:firstLine="709"/>
        <w:jc w:val="both"/>
        <w:rPr>
          <w:szCs w:val="28"/>
        </w:rPr>
      </w:pPr>
      <w:r>
        <w:rPr>
          <w:szCs w:val="28"/>
        </w:rPr>
        <w:t xml:space="preserve">Внести в </w:t>
      </w:r>
      <w:r w:rsidRPr="00A8453B">
        <w:rPr>
          <w:szCs w:val="28"/>
        </w:rPr>
        <w:t>Закон Приморского края о</w:t>
      </w:r>
      <w:r>
        <w:rPr>
          <w:szCs w:val="28"/>
        </w:rPr>
        <w:t>т 11 ноября 2004 года № 163-КЗ</w:t>
      </w:r>
      <w:r>
        <w:rPr>
          <w:szCs w:val="28"/>
        </w:rPr>
        <w:br/>
      </w:r>
      <w:r w:rsidRPr="00A8453B">
        <w:rPr>
          <w:szCs w:val="28"/>
        </w:rPr>
        <w:t>"О</w:t>
      </w:r>
      <w:r>
        <w:rPr>
          <w:szCs w:val="28"/>
        </w:rPr>
        <w:t xml:space="preserve"> Спасском муниципальном районе" следующие изменения:</w:t>
      </w:r>
    </w:p>
    <w:p w:rsidR="00A64E2D" w:rsidRDefault="00A64E2D" w:rsidP="00A64E2D">
      <w:pPr>
        <w:ind w:firstLine="709"/>
        <w:jc w:val="both"/>
        <w:rPr>
          <w:szCs w:val="28"/>
        </w:rPr>
      </w:pPr>
      <w:r>
        <w:rPr>
          <w:szCs w:val="28"/>
        </w:rPr>
        <w:t>1)по тексту приложения 1:</w:t>
      </w:r>
    </w:p>
    <w:p w:rsidR="00A64E2D" w:rsidRDefault="00A64E2D" w:rsidP="00A64E2D">
      <w:pPr>
        <w:ind w:firstLine="709"/>
        <w:jc w:val="both"/>
        <w:rPr>
          <w:szCs w:val="28"/>
        </w:rPr>
      </w:pPr>
      <w:r>
        <w:rPr>
          <w:szCs w:val="28"/>
        </w:rPr>
        <w:t xml:space="preserve">а)слова </w:t>
      </w:r>
      <w:r w:rsidRPr="00A8453B">
        <w:rPr>
          <w:szCs w:val="28"/>
        </w:rPr>
        <w:t>"Черниговск</w:t>
      </w:r>
      <w:r>
        <w:rPr>
          <w:szCs w:val="28"/>
        </w:rPr>
        <w:t>ий</w:t>
      </w:r>
      <w:r w:rsidRPr="00A8453B">
        <w:rPr>
          <w:szCs w:val="28"/>
        </w:rPr>
        <w:t xml:space="preserve"> муниципальн</w:t>
      </w:r>
      <w:r>
        <w:rPr>
          <w:szCs w:val="28"/>
        </w:rPr>
        <w:t>ый район</w:t>
      </w:r>
      <w:r w:rsidRPr="00A8453B">
        <w:rPr>
          <w:szCs w:val="28"/>
        </w:rPr>
        <w:t>" заменить словами "Черни</w:t>
      </w:r>
      <w:r>
        <w:rPr>
          <w:szCs w:val="28"/>
        </w:rPr>
        <w:t>говский муниципальный округ";</w:t>
      </w:r>
    </w:p>
    <w:p w:rsidR="00A64E2D" w:rsidRDefault="00A64E2D" w:rsidP="00A64E2D">
      <w:pPr>
        <w:ind w:firstLine="709"/>
        <w:jc w:val="both"/>
        <w:rPr>
          <w:szCs w:val="28"/>
        </w:rPr>
      </w:pPr>
      <w:r>
        <w:rPr>
          <w:szCs w:val="28"/>
        </w:rPr>
        <w:t>б)слова "Хорольский</w:t>
      </w:r>
      <w:r w:rsidRPr="00A8453B">
        <w:rPr>
          <w:szCs w:val="28"/>
        </w:rPr>
        <w:t xml:space="preserve"> муниципальн</w:t>
      </w:r>
      <w:r>
        <w:rPr>
          <w:szCs w:val="28"/>
        </w:rPr>
        <w:t>ый район</w:t>
      </w:r>
      <w:r w:rsidRPr="00A8453B">
        <w:rPr>
          <w:szCs w:val="28"/>
        </w:rPr>
        <w:t>" заменить словами "</w:t>
      </w:r>
      <w:r>
        <w:rPr>
          <w:szCs w:val="28"/>
        </w:rPr>
        <w:t>Хорольский муниципальный округ";</w:t>
      </w:r>
    </w:p>
    <w:p w:rsidR="00A64E2D" w:rsidRDefault="00A64E2D" w:rsidP="00A64E2D">
      <w:pPr>
        <w:ind w:firstLine="709"/>
        <w:jc w:val="both"/>
        <w:rPr>
          <w:szCs w:val="28"/>
        </w:rPr>
      </w:pPr>
      <w:r>
        <w:rPr>
          <w:szCs w:val="28"/>
        </w:rPr>
        <w:t xml:space="preserve">в)слова </w:t>
      </w:r>
      <w:r w:rsidRPr="00A8453B">
        <w:rPr>
          <w:szCs w:val="28"/>
        </w:rPr>
        <w:t>"</w:t>
      </w:r>
      <w:r>
        <w:rPr>
          <w:szCs w:val="28"/>
        </w:rPr>
        <w:t>Яковлевский</w:t>
      </w:r>
      <w:r w:rsidRPr="00A8453B">
        <w:rPr>
          <w:szCs w:val="28"/>
        </w:rPr>
        <w:t xml:space="preserve"> муниципальн</w:t>
      </w:r>
      <w:r>
        <w:rPr>
          <w:szCs w:val="28"/>
        </w:rPr>
        <w:t>ый район</w:t>
      </w:r>
      <w:r w:rsidRPr="00A8453B">
        <w:rPr>
          <w:szCs w:val="28"/>
        </w:rPr>
        <w:t>" заменить словами "</w:t>
      </w:r>
      <w:r>
        <w:rPr>
          <w:szCs w:val="28"/>
        </w:rPr>
        <w:t>Яковлевский муниципальный округ";</w:t>
      </w:r>
    </w:p>
    <w:p w:rsidR="00A64E2D" w:rsidRDefault="00A64E2D" w:rsidP="00A64E2D">
      <w:pPr>
        <w:ind w:firstLine="709"/>
        <w:jc w:val="both"/>
        <w:rPr>
          <w:szCs w:val="28"/>
        </w:rPr>
      </w:pPr>
      <w:r>
        <w:rPr>
          <w:szCs w:val="28"/>
        </w:rPr>
        <w:t xml:space="preserve">2)в приложении 9 слова </w:t>
      </w:r>
      <w:r w:rsidRPr="00A8453B">
        <w:rPr>
          <w:szCs w:val="28"/>
        </w:rPr>
        <w:t>"</w:t>
      </w:r>
      <w:r>
        <w:rPr>
          <w:szCs w:val="28"/>
        </w:rPr>
        <w:t>Яковлевский</w:t>
      </w:r>
      <w:r w:rsidRPr="00A8453B">
        <w:rPr>
          <w:szCs w:val="28"/>
        </w:rPr>
        <w:t xml:space="preserve"> муниципальн</w:t>
      </w:r>
      <w:r>
        <w:rPr>
          <w:szCs w:val="28"/>
        </w:rPr>
        <w:t>ый район</w:t>
      </w:r>
      <w:r w:rsidRPr="00A8453B">
        <w:rPr>
          <w:szCs w:val="28"/>
        </w:rPr>
        <w:t>" заменить словами "</w:t>
      </w:r>
      <w:r>
        <w:rPr>
          <w:szCs w:val="28"/>
        </w:rPr>
        <w:t>Яковлевский муниципальный округ";</w:t>
      </w:r>
    </w:p>
    <w:p w:rsidR="00A64E2D" w:rsidRDefault="00A64E2D" w:rsidP="00A64E2D">
      <w:pPr>
        <w:ind w:firstLine="709"/>
        <w:jc w:val="both"/>
        <w:rPr>
          <w:szCs w:val="28"/>
        </w:rPr>
      </w:pPr>
      <w:r>
        <w:rPr>
          <w:szCs w:val="28"/>
        </w:rPr>
        <w:t xml:space="preserve">3)по тексту приложения 11 слова </w:t>
      </w:r>
      <w:r w:rsidRPr="00A8453B">
        <w:rPr>
          <w:szCs w:val="28"/>
        </w:rPr>
        <w:t>"Черниговск</w:t>
      </w:r>
      <w:r>
        <w:rPr>
          <w:szCs w:val="28"/>
        </w:rPr>
        <w:t>ий</w:t>
      </w:r>
      <w:r w:rsidRPr="00A8453B">
        <w:rPr>
          <w:szCs w:val="28"/>
        </w:rPr>
        <w:t xml:space="preserve"> муниципальн</w:t>
      </w:r>
      <w:r>
        <w:rPr>
          <w:szCs w:val="28"/>
        </w:rPr>
        <w:t>ый район</w:t>
      </w:r>
      <w:r w:rsidRPr="00A8453B">
        <w:rPr>
          <w:szCs w:val="28"/>
        </w:rPr>
        <w:t>" заменить словами "Черни</w:t>
      </w:r>
      <w:r>
        <w:rPr>
          <w:szCs w:val="28"/>
        </w:rPr>
        <w:t>говский муниципальный округ";</w:t>
      </w:r>
    </w:p>
    <w:p w:rsidR="00A64E2D" w:rsidRDefault="00A64E2D" w:rsidP="00A64E2D">
      <w:pPr>
        <w:ind w:firstLine="709"/>
        <w:jc w:val="both"/>
        <w:rPr>
          <w:szCs w:val="28"/>
        </w:rPr>
      </w:pPr>
      <w:r>
        <w:rPr>
          <w:szCs w:val="28"/>
        </w:rPr>
        <w:t>4)по тексту приложения</w:t>
      </w:r>
      <w:r w:rsidR="00CB109A">
        <w:rPr>
          <w:szCs w:val="28"/>
        </w:rPr>
        <w:t xml:space="preserve"> </w:t>
      </w:r>
      <w:r>
        <w:rPr>
          <w:szCs w:val="28"/>
        </w:rPr>
        <w:t>15:</w:t>
      </w:r>
    </w:p>
    <w:p w:rsidR="00A64E2D" w:rsidRDefault="00A64E2D" w:rsidP="00A64E2D">
      <w:pPr>
        <w:ind w:firstLine="709"/>
        <w:jc w:val="both"/>
        <w:rPr>
          <w:szCs w:val="28"/>
        </w:rPr>
      </w:pPr>
      <w:r>
        <w:rPr>
          <w:szCs w:val="28"/>
        </w:rPr>
        <w:t xml:space="preserve">а)слова </w:t>
      </w:r>
      <w:r w:rsidRPr="00A8453B">
        <w:rPr>
          <w:szCs w:val="28"/>
        </w:rPr>
        <w:t>"Черниговск</w:t>
      </w:r>
      <w:r>
        <w:rPr>
          <w:szCs w:val="28"/>
        </w:rPr>
        <w:t>ий</w:t>
      </w:r>
      <w:r w:rsidRPr="00A8453B">
        <w:rPr>
          <w:szCs w:val="28"/>
        </w:rPr>
        <w:t xml:space="preserve"> муниципальн</w:t>
      </w:r>
      <w:r>
        <w:rPr>
          <w:szCs w:val="28"/>
        </w:rPr>
        <w:t>ый район</w:t>
      </w:r>
      <w:r w:rsidRPr="00A8453B">
        <w:rPr>
          <w:szCs w:val="28"/>
        </w:rPr>
        <w:t>" заменить словами "Черни</w:t>
      </w:r>
      <w:r>
        <w:rPr>
          <w:szCs w:val="28"/>
        </w:rPr>
        <w:t>говский муниципальный округ";</w:t>
      </w:r>
    </w:p>
    <w:p w:rsidR="00A64E2D" w:rsidRDefault="00A64E2D" w:rsidP="00A64E2D">
      <w:pPr>
        <w:ind w:firstLine="709"/>
        <w:jc w:val="both"/>
        <w:rPr>
          <w:szCs w:val="28"/>
        </w:rPr>
      </w:pPr>
      <w:r>
        <w:rPr>
          <w:szCs w:val="28"/>
        </w:rPr>
        <w:t>б)слова "Хорольский</w:t>
      </w:r>
      <w:r w:rsidRPr="00A8453B">
        <w:rPr>
          <w:szCs w:val="28"/>
        </w:rPr>
        <w:t xml:space="preserve"> муниципальн</w:t>
      </w:r>
      <w:r>
        <w:rPr>
          <w:szCs w:val="28"/>
        </w:rPr>
        <w:t>ый район</w:t>
      </w:r>
      <w:r w:rsidRPr="00A8453B">
        <w:rPr>
          <w:szCs w:val="28"/>
        </w:rPr>
        <w:t>" заменить словами "</w:t>
      </w:r>
      <w:r>
        <w:rPr>
          <w:szCs w:val="28"/>
        </w:rPr>
        <w:t>Хорольский муниципальный округ";</w:t>
      </w:r>
    </w:p>
    <w:p w:rsidR="00A64E2D" w:rsidRDefault="00A64E2D" w:rsidP="00A64E2D">
      <w:pPr>
        <w:ind w:firstLine="709"/>
        <w:jc w:val="both"/>
        <w:rPr>
          <w:szCs w:val="28"/>
        </w:rPr>
      </w:pPr>
      <w:r>
        <w:rPr>
          <w:szCs w:val="28"/>
        </w:rPr>
        <w:t xml:space="preserve">5)по тексту приложения 19 слова </w:t>
      </w:r>
      <w:r w:rsidRPr="00A8453B">
        <w:rPr>
          <w:szCs w:val="28"/>
        </w:rPr>
        <w:t>"</w:t>
      </w:r>
      <w:r>
        <w:rPr>
          <w:szCs w:val="28"/>
        </w:rPr>
        <w:t>Яковлевский</w:t>
      </w:r>
      <w:r w:rsidRPr="00A8453B">
        <w:rPr>
          <w:szCs w:val="28"/>
        </w:rPr>
        <w:t xml:space="preserve"> муниципальн</w:t>
      </w:r>
      <w:r>
        <w:rPr>
          <w:szCs w:val="28"/>
        </w:rPr>
        <w:t>ый район</w:t>
      </w:r>
      <w:r w:rsidRPr="00A8453B">
        <w:rPr>
          <w:szCs w:val="28"/>
        </w:rPr>
        <w:t>" заменить словами "</w:t>
      </w:r>
      <w:r>
        <w:rPr>
          <w:szCs w:val="28"/>
        </w:rPr>
        <w:t>Яковлевский муниципальный округ".</w:t>
      </w:r>
    </w:p>
    <w:p w:rsidR="00A64E2D" w:rsidRPr="00A8453B" w:rsidRDefault="00A64E2D" w:rsidP="00A64E2D">
      <w:pPr>
        <w:ind w:firstLine="709"/>
        <w:jc w:val="both"/>
        <w:rPr>
          <w:szCs w:val="28"/>
        </w:rPr>
      </w:pPr>
    </w:p>
    <w:p w:rsidR="00A64E2D" w:rsidRDefault="00A64E2D" w:rsidP="00A64E2D">
      <w:pPr>
        <w:ind w:firstLine="709"/>
        <w:jc w:val="both"/>
        <w:rPr>
          <w:szCs w:val="28"/>
        </w:rPr>
      </w:pPr>
      <w:r>
        <w:rPr>
          <w:szCs w:val="28"/>
        </w:rPr>
        <w:t>СТАТЬЯ 6</w:t>
      </w:r>
      <w:r w:rsidRPr="00F01D80">
        <w:rPr>
          <w:szCs w:val="28"/>
        </w:rPr>
        <w:t>.</w:t>
      </w:r>
    </w:p>
    <w:p w:rsidR="00A64E2D" w:rsidRDefault="00A64E2D" w:rsidP="00A64E2D">
      <w:pPr>
        <w:ind w:firstLine="709"/>
        <w:jc w:val="both"/>
        <w:rPr>
          <w:szCs w:val="28"/>
        </w:rPr>
      </w:pPr>
      <w:r>
        <w:rPr>
          <w:szCs w:val="28"/>
        </w:rPr>
        <w:t xml:space="preserve">Внести в приложение 1 к </w:t>
      </w:r>
      <w:r w:rsidRPr="00A8453B">
        <w:rPr>
          <w:szCs w:val="28"/>
        </w:rPr>
        <w:t>Закон</w:t>
      </w:r>
      <w:r>
        <w:rPr>
          <w:szCs w:val="28"/>
        </w:rPr>
        <w:t>у Приморского края от 11 ноября</w:t>
      </w:r>
      <w:r>
        <w:rPr>
          <w:szCs w:val="28"/>
        </w:rPr>
        <w:br/>
      </w:r>
      <w:r w:rsidRPr="00A8453B">
        <w:rPr>
          <w:szCs w:val="28"/>
        </w:rPr>
        <w:t>2004 года № 165-КЗ "О Партизанском городском округе Приморского края"</w:t>
      </w:r>
      <w:r>
        <w:rPr>
          <w:szCs w:val="28"/>
        </w:rPr>
        <w:t xml:space="preserve"> следующие изменения:</w:t>
      </w:r>
    </w:p>
    <w:p w:rsidR="00A64E2D" w:rsidRDefault="00A64E2D" w:rsidP="00A64E2D">
      <w:pPr>
        <w:ind w:firstLine="709"/>
        <w:jc w:val="both"/>
        <w:rPr>
          <w:szCs w:val="28"/>
        </w:rPr>
      </w:pPr>
      <w:r>
        <w:rPr>
          <w:szCs w:val="28"/>
        </w:rPr>
        <w:t>по тексту приложения:</w:t>
      </w:r>
    </w:p>
    <w:p w:rsidR="00A64E2D" w:rsidRDefault="00A64E2D" w:rsidP="00A64E2D">
      <w:pPr>
        <w:ind w:firstLine="709"/>
        <w:jc w:val="both"/>
      </w:pPr>
      <w:r w:rsidRPr="00172BA9">
        <w:t>слова "Шкотовский муниципальный район" заменить словами "Ш</w:t>
      </w:r>
      <w:r>
        <w:t>котовский муниципальный округ";</w:t>
      </w:r>
    </w:p>
    <w:p w:rsidR="00A64E2D" w:rsidRDefault="00A64E2D" w:rsidP="00A64E2D">
      <w:pPr>
        <w:ind w:firstLine="709"/>
        <w:jc w:val="both"/>
      </w:pPr>
      <w:r w:rsidRPr="00172BA9">
        <w:t>слова "</w:t>
      </w:r>
      <w:r>
        <w:t>Партизанский</w:t>
      </w:r>
      <w:r w:rsidRPr="00172BA9">
        <w:t xml:space="preserve"> муниципальный район" заменить словами "</w:t>
      </w:r>
      <w:r>
        <w:t>Партизанский муниципальный округ".</w:t>
      </w:r>
    </w:p>
    <w:p w:rsidR="00A64E2D" w:rsidRDefault="00A64E2D" w:rsidP="00A64E2D">
      <w:pPr>
        <w:ind w:firstLine="709"/>
        <w:jc w:val="both"/>
      </w:pPr>
    </w:p>
    <w:p w:rsidR="00A64E2D" w:rsidRDefault="00A64E2D" w:rsidP="00A64E2D">
      <w:pPr>
        <w:ind w:firstLine="709"/>
        <w:jc w:val="both"/>
        <w:rPr>
          <w:szCs w:val="28"/>
        </w:rPr>
      </w:pPr>
      <w:r>
        <w:rPr>
          <w:szCs w:val="28"/>
        </w:rPr>
        <w:t>СТАТЬЯ 7</w:t>
      </w:r>
      <w:r w:rsidRPr="00F01D80">
        <w:rPr>
          <w:szCs w:val="28"/>
        </w:rPr>
        <w:t>.</w:t>
      </w:r>
    </w:p>
    <w:p w:rsidR="00A64E2D" w:rsidRPr="00163587" w:rsidRDefault="00A64E2D" w:rsidP="00A64E2D">
      <w:pPr>
        <w:ind w:firstLine="709"/>
        <w:jc w:val="both"/>
        <w:rPr>
          <w:szCs w:val="28"/>
        </w:rPr>
      </w:pPr>
      <w:r>
        <w:rPr>
          <w:szCs w:val="28"/>
        </w:rPr>
        <w:t xml:space="preserve">Внести в приложение 1 к </w:t>
      </w:r>
      <w:r w:rsidRPr="00163587">
        <w:rPr>
          <w:szCs w:val="28"/>
        </w:rPr>
        <w:t>Закон</w:t>
      </w:r>
      <w:r>
        <w:rPr>
          <w:szCs w:val="28"/>
        </w:rPr>
        <w:t>у Приморского края от 6 декабря</w:t>
      </w:r>
      <w:r>
        <w:rPr>
          <w:szCs w:val="28"/>
        </w:rPr>
        <w:br/>
        <w:t xml:space="preserve">2004 года № 183-КЗ </w:t>
      </w:r>
      <w:r w:rsidRPr="00163587">
        <w:rPr>
          <w:szCs w:val="28"/>
        </w:rPr>
        <w:t>"О Находкинском гор</w:t>
      </w:r>
      <w:r>
        <w:rPr>
          <w:szCs w:val="28"/>
        </w:rPr>
        <w:t>одском округе Приморского края" следующие изменения:</w:t>
      </w:r>
    </w:p>
    <w:p w:rsidR="00A64E2D" w:rsidRDefault="00A64E2D" w:rsidP="00A64E2D">
      <w:pPr>
        <w:ind w:firstLine="709"/>
        <w:jc w:val="both"/>
      </w:pPr>
      <w:r>
        <w:rPr>
          <w:szCs w:val="28"/>
        </w:rPr>
        <w:lastRenderedPageBreak/>
        <w:t xml:space="preserve">по тексту приложения </w:t>
      </w:r>
      <w:r w:rsidRPr="00172BA9">
        <w:t>слова "</w:t>
      </w:r>
      <w:r>
        <w:t>Партизанский</w:t>
      </w:r>
      <w:r w:rsidRPr="00172BA9">
        <w:t xml:space="preserve"> муниципальный район" </w:t>
      </w:r>
      <w:r>
        <w:t xml:space="preserve">в соответствующем падеже </w:t>
      </w:r>
      <w:r w:rsidRPr="00172BA9">
        <w:t>заменить словами "</w:t>
      </w:r>
      <w:r>
        <w:t>Партизанский муниципальный округ" в соответствующем падеже.</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8</w:t>
      </w:r>
      <w:r w:rsidRPr="00F01D80">
        <w:rPr>
          <w:szCs w:val="28"/>
        </w:rPr>
        <w:t>.</w:t>
      </w:r>
    </w:p>
    <w:p w:rsidR="00A64E2D" w:rsidRPr="00163587" w:rsidRDefault="00A64E2D" w:rsidP="00A64E2D">
      <w:pPr>
        <w:ind w:firstLine="709"/>
        <w:jc w:val="both"/>
        <w:rPr>
          <w:szCs w:val="28"/>
        </w:rPr>
      </w:pPr>
      <w:r>
        <w:t xml:space="preserve">Внести в </w:t>
      </w:r>
      <w:r w:rsidRPr="00163587">
        <w:t xml:space="preserve">Закон Приморского края </w:t>
      </w:r>
      <w:r>
        <w:t>от 7 декабря 2004 года № 190-КЗ</w:t>
      </w:r>
      <w:r>
        <w:br/>
      </w:r>
      <w:r w:rsidRPr="00163587">
        <w:t>"О Дальнер</w:t>
      </w:r>
      <w:r>
        <w:t xml:space="preserve">еченском муниципальном районе" </w:t>
      </w:r>
      <w:r>
        <w:rPr>
          <w:szCs w:val="28"/>
        </w:rPr>
        <w:t>следующие изменения:</w:t>
      </w:r>
    </w:p>
    <w:p w:rsidR="00A64E2D" w:rsidRDefault="00A64E2D" w:rsidP="00A64E2D">
      <w:pPr>
        <w:ind w:firstLine="709"/>
        <w:jc w:val="both"/>
      </w:pPr>
      <w:r>
        <w:t xml:space="preserve">1)по тексту приложения 1 </w:t>
      </w:r>
      <w:r w:rsidRPr="00163587">
        <w:t>слова "Пожарский муниципальный район" заменить словами "Пожарский муниципальный округ"</w:t>
      </w:r>
      <w:r>
        <w:t>;</w:t>
      </w:r>
    </w:p>
    <w:p w:rsidR="00A64E2D" w:rsidRDefault="00A64E2D" w:rsidP="00A64E2D">
      <w:pPr>
        <w:ind w:firstLine="709"/>
        <w:jc w:val="both"/>
      </w:pPr>
      <w:r>
        <w:t xml:space="preserve">2)по тексту приложения 13 </w:t>
      </w:r>
      <w:r w:rsidRPr="00163587">
        <w:t>слова "Пожарский муниципальный район" заменить словами "Пожарский муниципальный округ"</w:t>
      </w:r>
      <w:r>
        <w:t>.</w:t>
      </w:r>
    </w:p>
    <w:p w:rsidR="00A64E2D" w:rsidRDefault="00A64E2D" w:rsidP="00A64E2D">
      <w:pPr>
        <w:ind w:firstLine="709"/>
        <w:jc w:val="both"/>
      </w:pPr>
    </w:p>
    <w:p w:rsidR="00A64E2D" w:rsidRDefault="00A64E2D" w:rsidP="00A64E2D">
      <w:pPr>
        <w:ind w:firstLine="709"/>
        <w:jc w:val="both"/>
        <w:rPr>
          <w:szCs w:val="28"/>
        </w:rPr>
      </w:pPr>
      <w:r>
        <w:rPr>
          <w:szCs w:val="28"/>
        </w:rPr>
        <w:t>СТАТЬЯ 9</w:t>
      </w:r>
      <w:r w:rsidRPr="00F01D80">
        <w:rPr>
          <w:szCs w:val="28"/>
        </w:rPr>
        <w:t>.</w:t>
      </w:r>
    </w:p>
    <w:p w:rsidR="00A64E2D" w:rsidRDefault="00A64E2D" w:rsidP="00A64E2D">
      <w:pPr>
        <w:ind w:firstLine="709"/>
        <w:jc w:val="both"/>
        <w:rPr>
          <w:szCs w:val="28"/>
        </w:rPr>
      </w:pPr>
      <w:r>
        <w:rPr>
          <w:szCs w:val="28"/>
        </w:rPr>
        <w:t xml:space="preserve">Внести в приложение 1 к </w:t>
      </w:r>
      <w:r w:rsidRPr="00163587">
        <w:rPr>
          <w:szCs w:val="28"/>
        </w:rPr>
        <w:t>Закон</w:t>
      </w:r>
      <w:r>
        <w:rPr>
          <w:szCs w:val="28"/>
        </w:rPr>
        <w:t>у Приморского края от 29 декабря</w:t>
      </w:r>
      <w:r>
        <w:rPr>
          <w:szCs w:val="28"/>
        </w:rPr>
        <w:br/>
      </w:r>
      <w:r w:rsidRPr="00163587">
        <w:rPr>
          <w:szCs w:val="28"/>
        </w:rPr>
        <w:t xml:space="preserve">2004 года № 215-КЗ "О </w:t>
      </w:r>
      <w:r>
        <w:rPr>
          <w:szCs w:val="28"/>
        </w:rPr>
        <w:t>Кировском муниципальном районе" следующие изменения:</w:t>
      </w:r>
    </w:p>
    <w:p w:rsidR="00A64E2D" w:rsidRDefault="00A64E2D" w:rsidP="00A64E2D">
      <w:pPr>
        <w:ind w:firstLine="709"/>
        <w:jc w:val="both"/>
        <w:rPr>
          <w:szCs w:val="28"/>
        </w:rPr>
      </w:pPr>
      <w:r>
        <w:rPr>
          <w:szCs w:val="28"/>
        </w:rPr>
        <w:t xml:space="preserve">по тексту приложения </w:t>
      </w:r>
      <w:r w:rsidRPr="00172BA9">
        <w:t>слова "</w:t>
      </w:r>
      <w:r>
        <w:t>Яковлевский</w:t>
      </w:r>
      <w:r w:rsidRPr="00172BA9">
        <w:t xml:space="preserve"> муниципальный район" заменить словами "</w:t>
      </w:r>
      <w:r>
        <w:t>Яковлевский муниципальный округ".</w:t>
      </w:r>
    </w:p>
    <w:p w:rsidR="00A64E2D" w:rsidRDefault="00A64E2D" w:rsidP="00A64E2D">
      <w:pPr>
        <w:ind w:firstLine="709"/>
        <w:jc w:val="both"/>
      </w:pPr>
    </w:p>
    <w:p w:rsidR="00A64E2D" w:rsidRDefault="00A64E2D" w:rsidP="00A64E2D">
      <w:pPr>
        <w:ind w:firstLine="709"/>
        <w:jc w:val="both"/>
        <w:rPr>
          <w:szCs w:val="28"/>
        </w:rPr>
      </w:pPr>
      <w:r>
        <w:rPr>
          <w:szCs w:val="28"/>
        </w:rPr>
        <w:t>СТАТЬЯ 10</w:t>
      </w:r>
      <w:r w:rsidRPr="00F01D80">
        <w:rPr>
          <w:szCs w:val="28"/>
        </w:rPr>
        <w:t>.</w:t>
      </w:r>
    </w:p>
    <w:p w:rsidR="00A64E2D" w:rsidRPr="004415C7" w:rsidRDefault="00A64E2D" w:rsidP="00A64E2D">
      <w:pPr>
        <w:ind w:firstLine="709"/>
        <w:jc w:val="both"/>
      </w:pPr>
      <w:r>
        <w:rPr>
          <w:szCs w:val="28"/>
        </w:rPr>
        <w:t xml:space="preserve">Внести в приложение 1 к </w:t>
      </w:r>
      <w:r w:rsidRPr="00163587">
        <w:rPr>
          <w:szCs w:val="28"/>
        </w:rPr>
        <w:t>Закон</w:t>
      </w:r>
      <w:r>
        <w:rPr>
          <w:szCs w:val="28"/>
        </w:rPr>
        <w:t xml:space="preserve">у </w:t>
      </w:r>
      <w:r>
        <w:t>Приморского края от 9 ноября</w:t>
      </w:r>
      <w:r>
        <w:br/>
        <w:t xml:space="preserve">2007 года № 153-КЗ </w:t>
      </w:r>
      <w:r w:rsidRPr="004415C7">
        <w:t>"О наделении органов местного самоуправления отдельными государственными полномочиями по государстве</w:t>
      </w:r>
      <w:r>
        <w:t xml:space="preserve">нному управлению охраной труда" </w:t>
      </w:r>
      <w:r w:rsidRPr="004415C7">
        <w:t>следующие изменения:</w:t>
      </w:r>
    </w:p>
    <w:p w:rsidR="00A64E2D" w:rsidRDefault="00A64E2D" w:rsidP="00A64E2D">
      <w:pPr>
        <w:ind w:firstLine="709"/>
        <w:jc w:val="both"/>
      </w:pPr>
      <w:r>
        <w:t xml:space="preserve">1)в </w:t>
      </w:r>
      <w:r w:rsidRPr="004415C7">
        <w:t>пункт</w:t>
      </w:r>
      <w:r>
        <w:t xml:space="preserve">е 23 слова </w:t>
      </w:r>
      <w:r w:rsidRPr="004415C7">
        <w:t>"П</w:t>
      </w:r>
      <w:r>
        <w:t xml:space="preserve">артизанский муниципальный район" заменить словами </w:t>
      </w:r>
      <w:r w:rsidRPr="004415C7">
        <w:t>"П</w:t>
      </w:r>
      <w:r>
        <w:t>артизанский муниципальный округ";</w:t>
      </w:r>
    </w:p>
    <w:p w:rsidR="00A64E2D" w:rsidRDefault="00A64E2D" w:rsidP="00A64E2D">
      <w:pPr>
        <w:ind w:firstLine="709"/>
        <w:jc w:val="both"/>
      </w:pPr>
      <w:r>
        <w:t xml:space="preserve">2)в пункте 28 слова </w:t>
      </w:r>
      <w:r w:rsidRPr="004415C7">
        <w:t>"</w:t>
      </w:r>
      <w:r>
        <w:t xml:space="preserve">Шкотовский муниципальный район" заменить словами </w:t>
      </w:r>
      <w:r w:rsidRPr="004415C7">
        <w:t>"</w:t>
      </w:r>
      <w:r>
        <w:t>Шкотовский муниципальный округ";</w:t>
      </w:r>
    </w:p>
    <w:p w:rsidR="00A64E2D" w:rsidRDefault="00A64E2D" w:rsidP="00A64E2D">
      <w:pPr>
        <w:ind w:firstLine="709"/>
        <w:jc w:val="both"/>
      </w:pPr>
      <w:r>
        <w:t>3)в</w:t>
      </w:r>
      <w:r w:rsidRPr="0083720E">
        <w:t xml:space="preserve"> </w:t>
      </w:r>
      <w:r>
        <w:t xml:space="preserve">пункте 32 слова </w:t>
      </w:r>
      <w:r w:rsidRPr="004415C7">
        <w:t>"Чер</w:t>
      </w:r>
      <w:r>
        <w:t xml:space="preserve">ниговский муниципальный район" заменить словами </w:t>
      </w:r>
      <w:r w:rsidRPr="004415C7">
        <w:t>"Чер</w:t>
      </w:r>
      <w:r>
        <w:t>ниговский муниципальный округ";</w:t>
      </w:r>
    </w:p>
    <w:p w:rsidR="00A64E2D" w:rsidRDefault="00A64E2D" w:rsidP="00A64E2D">
      <w:pPr>
        <w:ind w:firstLine="709"/>
        <w:jc w:val="both"/>
      </w:pPr>
      <w:r>
        <w:t>4)в</w:t>
      </w:r>
      <w:r w:rsidRPr="0083720E">
        <w:t xml:space="preserve"> </w:t>
      </w:r>
      <w:r w:rsidRPr="004415C7">
        <w:t>пункт</w:t>
      </w:r>
      <w:r>
        <w:t>е</w:t>
      </w:r>
      <w:r w:rsidRPr="004415C7">
        <w:t xml:space="preserve"> 34</w:t>
      </w:r>
      <w:r>
        <w:t xml:space="preserve"> слова </w:t>
      </w:r>
      <w:r w:rsidRPr="004415C7">
        <w:t>"</w:t>
      </w:r>
      <w:r w:rsidRPr="004415C7">
        <w:rPr>
          <w:bCs/>
        </w:rPr>
        <w:t>Я</w:t>
      </w:r>
      <w:r>
        <w:rPr>
          <w:bCs/>
        </w:rPr>
        <w:t>ковлевский</w:t>
      </w:r>
      <w:r>
        <w:t xml:space="preserve"> муниципальный район" заменить словами </w:t>
      </w:r>
      <w:r w:rsidRPr="004415C7">
        <w:t>"</w:t>
      </w:r>
      <w:r w:rsidRPr="004415C7">
        <w:rPr>
          <w:bCs/>
        </w:rPr>
        <w:t>Я</w:t>
      </w:r>
      <w:r>
        <w:rPr>
          <w:bCs/>
        </w:rPr>
        <w:t>ковлевский</w:t>
      </w:r>
      <w:r>
        <w:t xml:space="preserve"> муниципальный округ".</w:t>
      </w:r>
    </w:p>
    <w:p w:rsidR="00A64E2D" w:rsidRDefault="00A64E2D" w:rsidP="00A64E2D">
      <w:pPr>
        <w:ind w:firstLine="709"/>
        <w:jc w:val="both"/>
      </w:pPr>
    </w:p>
    <w:p w:rsidR="00A64E2D" w:rsidRDefault="00A64E2D" w:rsidP="00A64E2D">
      <w:pPr>
        <w:ind w:firstLine="709"/>
        <w:jc w:val="both"/>
        <w:rPr>
          <w:szCs w:val="28"/>
        </w:rPr>
      </w:pPr>
      <w:r>
        <w:rPr>
          <w:szCs w:val="28"/>
        </w:rPr>
        <w:t>СТАТЬЯ 11</w:t>
      </w:r>
      <w:r w:rsidRPr="00F01D80">
        <w:rPr>
          <w:szCs w:val="28"/>
        </w:rPr>
        <w:t>.</w:t>
      </w:r>
    </w:p>
    <w:p w:rsidR="00A64E2D" w:rsidRPr="004415C7" w:rsidRDefault="00A64E2D" w:rsidP="00A64E2D">
      <w:pPr>
        <w:ind w:firstLine="709"/>
        <w:jc w:val="both"/>
        <w:rPr>
          <w:szCs w:val="28"/>
        </w:rPr>
      </w:pPr>
      <w:r>
        <w:rPr>
          <w:szCs w:val="28"/>
        </w:rPr>
        <w:t xml:space="preserve">Внести в статью 2 Закона </w:t>
      </w:r>
      <w:r w:rsidRPr="004415C7">
        <w:rPr>
          <w:szCs w:val="28"/>
        </w:rPr>
        <w:t>Приморс</w:t>
      </w:r>
      <w:r>
        <w:rPr>
          <w:szCs w:val="28"/>
        </w:rPr>
        <w:t>кого края от 17 марта 2008 года</w:t>
      </w:r>
      <w:r>
        <w:rPr>
          <w:szCs w:val="28"/>
        </w:rPr>
        <w:br/>
      </w:r>
      <w:r w:rsidRPr="004415C7">
        <w:rPr>
          <w:szCs w:val="28"/>
        </w:rPr>
        <w:t>№ 225-КЗ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w:t>
      </w:r>
      <w:r>
        <w:rPr>
          <w:szCs w:val="28"/>
        </w:rPr>
        <w:t>х образовательную деятельность"</w:t>
      </w:r>
      <w:r w:rsidRPr="00B34BC2">
        <w:rPr>
          <w:szCs w:val="28"/>
        </w:rPr>
        <w:t xml:space="preserve"> </w:t>
      </w:r>
      <w:r w:rsidRPr="004415C7">
        <w:rPr>
          <w:szCs w:val="28"/>
        </w:rPr>
        <w:t>следующие изменения:</w:t>
      </w:r>
    </w:p>
    <w:p w:rsidR="00A64E2D" w:rsidRPr="004415C7" w:rsidRDefault="00A64E2D" w:rsidP="00A64E2D">
      <w:pPr>
        <w:ind w:firstLine="709"/>
        <w:jc w:val="both"/>
        <w:rPr>
          <w:szCs w:val="28"/>
        </w:rPr>
      </w:pPr>
      <w:r>
        <w:rPr>
          <w:szCs w:val="28"/>
        </w:rPr>
        <w:t>1)</w:t>
      </w:r>
      <w:r w:rsidRPr="004415C7">
        <w:rPr>
          <w:szCs w:val="28"/>
        </w:rPr>
        <w:t>пункт 23 изложить в следующей редакции:</w:t>
      </w:r>
    </w:p>
    <w:p w:rsidR="00A64E2D" w:rsidRPr="004415C7" w:rsidRDefault="00A64E2D" w:rsidP="00A64E2D">
      <w:pPr>
        <w:ind w:firstLine="709"/>
        <w:jc w:val="both"/>
        <w:rPr>
          <w:szCs w:val="28"/>
        </w:rPr>
      </w:pPr>
      <w:r>
        <w:rPr>
          <w:szCs w:val="28"/>
        </w:rPr>
        <w:t>"23)</w:t>
      </w:r>
      <w:r w:rsidRPr="004415C7">
        <w:rPr>
          <w:szCs w:val="28"/>
        </w:rPr>
        <w:t>Партизанский муниципальный округ;"</w:t>
      </w:r>
      <w:r>
        <w:rPr>
          <w:szCs w:val="28"/>
        </w:rPr>
        <w:t>;</w:t>
      </w:r>
    </w:p>
    <w:p w:rsidR="00A64E2D" w:rsidRPr="004415C7" w:rsidRDefault="00A64E2D" w:rsidP="00A64E2D">
      <w:pPr>
        <w:ind w:firstLine="709"/>
        <w:jc w:val="both"/>
        <w:rPr>
          <w:szCs w:val="28"/>
        </w:rPr>
      </w:pPr>
      <w:r>
        <w:rPr>
          <w:szCs w:val="28"/>
        </w:rPr>
        <w:t>2)</w:t>
      </w:r>
      <w:r w:rsidRPr="004415C7">
        <w:rPr>
          <w:szCs w:val="28"/>
        </w:rPr>
        <w:t>пункт 31 изложить в следующей редакции:</w:t>
      </w:r>
    </w:p>
    <w:p w:rsidR="00A64E2D" w:rsidRPr="004415C7" w:rsidRDefault="00A64E2D" w:rsidP="00A64E2D">
      <w:pPr>
        <w:ind w:firstLine="709"/>
        <w:jc w:val="both"/>
        <w:rPr>
          <w:szCs w:val="28"/>
        </w:rPr>
      </w:pPr>
      <w:r>
        <w:rPr>
          <w:szCs w:val="28"/>
        </w:rPr>
        <w:t>"31)</w:t>
      </w:r>
      <w:r w:rsidRPr="004415C7">
        <w:rPr>
          <w:szCs w:val="28"/>
        </w:rPr>
        <w:t>Черниговский муниципальный округ;"</w:t>
      </w:r>
      <w:r>
        <w:rPr>
          <w:szCs w:val="28"/>
        </w:rPr>
        <w:t>;</w:t>
      </w:r>
    </w:p>
    <w:p w:rsidR="00A64E2D" w:rsidRPr="004415C7" w:rsidRDefault="00A64E2D" w:rsidP="00A64E2D">
      <w:pPr>
        <w:ind w:firstLine="709"/>
        <w:jc w:val="both"/>
        <w:rPr>
          <w:szCs w:val="28"/>
        </w:rPr>
      </w:pPr>
      <w:r>
        <w:rPr>
          <w:szCs w:val="28"/>
        </w:rPr>
        <w:lastRenderedPageBreak/>
        <w:t>3)</w:t>
      </w:r>
      <w:r w:rsidRPr="004415C7">
        <w:rPr>
          <w:szCs w:val="28"/>
        </w:rPr>
        <w:t>пункт 33 изложить в следующей редакции:</w:t>
      </w:r>
    </w:p>
    <w:p w:rsidR="00A64E2D" w:rsidRPr="004415C7" w:rsidRDefault="00A64E2D" w:rsidP="00A64E2D">
      <w:pPr>
        <w:ind w:firstLine="709"/>
        <w:jc w:val="both"/>
        <w:rPr>
          <w:szCs w:val="28"/>
        </w:rPr>
      </w:pPr>
      <w:r w:rsidRPr="004415C7">
        <w:rPr>
          <w:szCs w:val="28"/>
        </w:rPr>
        <w:t>"</w:t>
      </w:r>
      <w:r>
        <w:rPr>
          <w:szCs w:val="28"/>
        </w:rPr>
        <w:t>33)</w:t>
      </w:r>
      <w:r w:rsidRPr="004415C7">
        <w:rPr>
          <w:szCs w:val="28"/>
        </w:rPr>
        <w:t>Ш</w:t>
      </w:r>
      <w:r>
        <w:rPr>
          <w:szCs w:val="28"/>
        </w:rPr>
        <w:t>котовский муниципальный округ;";</w:t>
      </w:r>
    </w:p>
    <w:p w:rsidR="00A64E2D" w:rsidRPr="004415C7" w:rsidRDefault="00A64E2D" w:rsidP="00A64E2D">
      <w:pPr>
        <w:ind w:firstLine="709"/>
        <w:jc w:val="both"/>
        <w:rPr>
          <w:szCs w:val="28"/>
        </w:rPr>
      </w:pPr>
      <w:r>
        <w:rPr>
          <w:szCs w:val="28"/>
        </w:rPr>
        <w:t>4)</w:t>
      </w:r>
      <w:r w:rsidRPr="004415C7">
        <w:rPr>
          <w:szCs w:val="28"/>
        </w:rPr>
        <w:t>пункт 34 изложить в следующей редакции:</w:t>
      </w:r>
    </w:p>
    <w:p w:rsidR="00A64E2D" w:rsidRPr="00F01D80" w:rsidRDefault="00A64E2D" w:rsidP="00A64E2D">
      <w:pPr>
        <w:ind w:firstLine="709"/>
        <w:jc w:val="both"/>
        <w:rPr>
          <w:szCs w:val="28"/>
        </w:rPr>
      </w:pPr>
      <w:r w:rsidRPr="004415C7">
        <w:rPr>
          <w:bCs/>
          <w:szCs w:val="28"/>
        </w:rPr>
        <w:t>"</w:t>
      </w:r>
      <w:r>
        <w:rPr>
          <w:bCs/>
          <w:szCs w:val="28"/>
        </w:rPr>
        <w:t>34)</w:t>
      </w:r>
      <w:r w:rsidRPr="004415C7">
        <w:rPr>
          <w:bCs/>
          <w:szCs w:val="28"/>
        </w:rPr>
        <w:t>Я</w:t>
      </w:r>
      <w:r>
        <w:rPr>
          <w:bCs/>
          <w:szCs w:val="28"/>
        </w:rPr>
        <w:t>ковлевский муниципальный округ.".</w:t>
      </w:r>
    </w:p>
    <w:p w:rsidR="00A64E2D" w:rsidRDefault="00A64E2D" w:rsidP="00A64E2D">
      <w:pPr>
        <w:ind w:firstLine="709"/>
        <w:jc w:val="both"/>
      </w:pPr>
    </w:p>
    <w:p w:rsidR="00A64E2D" w:rsidRDefault="00A64E2D" w:rsidP="00A64E2D">
      <w:pPr>
        <w:ind w:firstLine="709"/>
        <w:jc w:val="both"/>
        <w:rPr>
          <w:szCs w:val="28"/>
        </w:rPr>
      </w:pPr>
      <w:r>
        <w:rPr>
          <w:szCs w:val="28"/>
        </w:rPr>
        <w:t>СТАТЬЯ 12</w:t>
      </w:r>
      <w:r w:rsidRPr="00F01D80">
        <w:rPr>
          <w:szCs w:val="28"/>
        </w:rPr>
        <w:t>.</w:t>
      </w:r>
    </w:p>
    <w:p w:rsidR="00A64E2D" w:rsidRPr="004415C7" w:rsidRDefault="00A64E2D" w:rsidP="00A64E2D">
      <w:pPr>
        <w:ind w:firstLine="709"/>
        <w:jc w:val="both"/>
        <w:rPr>
          <w:szCs w:val="28"/>
        </w:rPr>
      </w:pPr>
      <w:r>
        <w:rPr>
          <w:szCs w:val="28"/>
        </w:rPr>
        <w:t>Внести в Закон Приморского края от 28 июля 2009 года № 486-КЗ</w:t>
      </w:r>
      <w:r>
        <w:rPr>
          <w:szCs w:val="28"/>
        </w:rPr>
        <w:br/>
      </w:r>
      <w:r w:rsidRPr="004415C7">
        <w:rPr>
          <w:szCs w:val="28"/>
        </w:rPr>
        <w:t>"О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w:t>
      </w:r>
      <w:r>
        <w:rPr>
          <w:szCs w:val="28"/>
        </w:rPr>
        <w:t xml:space="preserve">анию административных комиссий" </w:t>
      </w:r>
      <w:r w:rsidRPr="004415C7">
        <w:rPr>
          <w:szCs w:val="28"/>
        </w:rPr>
        <w:t>следующие изменения:</w:t>
      </w:r>
    </w:p>
    <w:p w:rsidR="00A64E2D" w:rsidRDefault="00A64E2D" w:rsidP="00A64E2D">
      <w:pPr>
        <w:ind w:firstLine="709"/>
        <w:jc w:val="both"/>
        <w:rPr>
          <w:szCs w:val="28"/>
        </w:rPr>
      </w:pPr>
      <w:r>
        <w:rPr>
          <w:szCs w:val="28"/>
        </w:rPr>
        <w:t>1)в статье 2:</w:t>
      </w:r>
    </w:p>
    <w:p w:rsidR="00A64E2D" w:rsidRPr="004415C7" w:rsidRDefault="00A64E2D" w:rsidP="00A64E2D">
      <w:pPr>
        <w:ind w:firstLine="709"/>
        <w:jc w:val="both"/>
        <w:rPr>
          <w:szCs w:val="28"/>
        </w:rPr>
      </w:pPr>
      <w:r>
        <w:rPr>
          <w:szCs w:val="28"/>
        </w:rPr>
        <w:t>а)</w:t>
      </w:r>
      <w:r w:rsidRPr="004415C7">
        <w:rPr>
          <w:szCs w:val="28"/>
        </w:rPr>
        <w:t>пункт 23 изложить в следующей редакции:</w:t>
      </w:r>
    </w:p>
    <w:p w:rsidR="00A64E2D" w:rsidRPr="004415C7" w:rsidRDefault="00A64E2D" w:rsidP="00A64E2D">
      <w:pPr>
        <w:ind w:firstLine="709"/>
        <w:jc w:val="both"/>
        <w:rPr>
          <w:szCs w:val="28"/>
        </w:rPr>
      </w:pPr>
      <w:r w:rsidRPr="004415C7">
        <w:rPr>
          <w:szCs w:val="28"/>
        </w:rPr>
        <w:t>"</w:t>
      </w:r>
      <w:r>
        <w:rPr>
          <w:szCs w:val="28"/>
        </w:rPr>
        <w:t>23)</w:t>
      </w:r>
      <w:r w:rsidRPr="004415C7">
        <w:rPr>
          <w:szCs w:val="28"/>
        </w:rPr>
        <w:t>Партизанский муниципальный округ;"</w:t>
      </w:r>
      <w:r>
        <w:rPr>
          <w:szCs w:val="28"/>
        </w:rPr>
        <w:t>;</w:t>
      </w:r>
    </w:p>
    <w:p w:rsidR="00A64E2D" w:rsidRPr="004415C7" w:rsidRDefault="00A64E2D" w:rsidP="00A64E2D">
      <w:pPr>
        <w:ind w:firstLine="709"/>
        <w:jc w:val="both"/>
        <w:rPr>
          <w:szCs w:val="28"/>
        </w:rPr>
      </w:pPr>
      <w:r>
        <w:rPr>
          <w:szCs w:val="28"/>
        </w:rPr>
        <w:t>б)</w:t>
      </w:r>
      <w:r w:rsidRPr="004415C7">
        <w:rPr>
          <w:szCs w:val="28"/>
        </w:rPr>
        <w:t>пункт 31 изложить в следующей редакции:</w:t>
      </w:r>
    </w:p>
    <w:p w:rsidR="00A64E2D" w:rsidRPr="004415C7" w:rsidRDefault="00A64E2D" w:rsidP="00A64E2D">
      <w:pPr>
        <w:ind w:firstLine="709"/>
        <w:jc w:val="both"/>
        <w:rPr>
          <w:szCs w:val="28"/>
        </w:rPr>
      </w:pPr>
      <w:r w:rsidRPr="004415C7">
        <w:rPr>
          <w:szCs w:val="28"/>
        </w:rPr>
        <w:t>"</w:t>
      </w:r>
      <w:r>
        <w:rPr>
          <w:szCs w:val="28"/>
        </w:rPr>
        <w:t>31)</w:t>
      </w:r>
      <w:r w:rsidRPr="004415C7">
        <w:rPr>
          <w:szCs w:val="28"/>
        </w:rPr>
        <w:t>Черниговский муниципальный округ;"</w:t>
      </w:r>
      <w:r>
        <w:rPr>
          <w:szCs w:val="28"/>
        </w:rPr>
        <w:t>;</w:t>
      </w:r>
    </w:p>
    <w:p w:rsidR="00A64E2D" w:rsidRPr="004415C7" w:rsidRDefault="00A64E2D" w:rsidP="00A64E2D">
      <w:pPr>
        <w:ind w:firstLine="709"/>
        <w:jc w:val="both"/>
        <w:rPr>
          <w:szCs w:val="28"/>
        </w:rPr>
      </w:pPr>
      <w:r>
        <w:rPr>
          <w:szCs w:val="28"/>
        </w:rPr>
        <w:t>в)</w:t>
      </w:r>
      <w:r w:rsidRPr="004415C7">
        <w:rPr>
          <w:szCs w:val="28"/>
        </w:rPr>
        <w:t>пункт 33 изложить в следующей редакции:</w:t>
      </w:r>
    </w:p>
    <w:p w:rsidR="00A64E2D" w:rsidRPr="004415C7" w:rsidRDefault="00A64E2D" w:rsidP="00A64E2D">
      <w:pPr>
        <w:ind w:firstLine="709"/>
        <w:jc w:val="both"/>
        <w:rPr>
          <w:szCs w:val="28"/>
        </w:rPr>
      </w:pPr>
      <w:r w:rsidRPr="004415C7">
        <w:rPr>
          <w:szCs w:val="28"/>
        </w:rPr>
        <w:t>"</w:t>
      </w:r>
      <w:r>
        <w:rPr>
          <w:szCs w:val="28"/>
        </w:rPr>
        <w:t>33)</w:t>
      </w:r>
      <w:r w:rsidRPr="004415C7">
        <w:rPr>
          <w:szCs w:val="28"/>
        </w:rPr>
        <w:t>Ш</w:t>
      </w:r>
      <w:r>
        <w:rPr>
          <w:szCs w:val="28"/>
        </w:rPr>
        <w:t>котовский муниципальный округ;";</w:t>
      </w:r>
    </w:p>
    <w:p w:rsidR="00A64E2D" w:rsidRPr="004415C7" w:rsidRDefault="00A64E2D" w:rsidP="00A64E2D">
      <w:pPr>
        <w:ind w:firstLine="709"/>
        <w:jc w:val="both"/>
        <w:rPr>
          <w:szCs w:val="28"/>
        </w:rPr>
      </w:pPr>
      <w:r>
        <w:rPr>
          <w:szCs w:val="28"/>
        </w:rPr>
        <w:t>г)</w:t>
      </w:r>
      <w:r w:rsidRPr="004415C7">
        <w:rPr>
          <w:szCs w:val="28"/>
        </w:rPr>
        <w:t>пункт 34 изложить в следующей редакции:</w:t>
      </w:r>
    </w:p>
    <w:p w:rsidR="00A64E2D" w:rsidRPr="004415C7" w:rsidRDefault="00A64E2D" w:rsidP="00A64E2D">
      <w:pPr>
        <w:ind w:firstLine="709"/>
        <w:jc w:val="both"/>
        <w:rPr>
          <w:bCs/>
          <w:szCs w:val="28"/>
        </w:rPr>
      </w:pPr>
      <w:r w:rsidRPr="004415C7">
        <w:rPr>
          <w:bCs/>
          <w:szCs w:val="28"/>
        </w:rPr>
        <w:t>"</w:t>
      </w:r>
      <w:r>
        <w:rPr>
          <w:bCs/>
          <w:szCs w:val="28"/>
        </w:rPr>
        <w:t>34)</w:t>
      </w:r>
      <w:r w:rsidRPr="004415C7">
        <w:rPr>
          <w:bCs/>
          <w:szCs w:val="28"/>
        </w:rPr>
        <w:t>Яковлевский муниципальный округ</w:t>
      </w:r>
      <w:r>
        <w:rPr>
          <w:bCs/>
          <w:szCs w:val="28"/>
        </w:rPr>
        <w:t>.</w:t>
      </w:r>
      <w:r w:rsidRPr="004415C7">
        <w:rPr>
          <w:bCs/>
          <w:szCs w:val="28"/>
        </w:rPr>
        <w:t>";</w:t>
      </w:r>
    </w:p>
    <w:p w:rsidR="00A64E2D" w:rsidRPr="004415C7" w:rsidRDefault="00A64E2D" w:rsidP="00A64E2D">
      <w:pPr>
        <w:ind w:firstLine="709"/>
        <w:jc w:val="both"/>
        <w:rPr>
          <w:bCs/>
          <w:szCs w:val="28"/>
        </w:rPr>
      </w:pPr>
      <w:r w:rsidRPr="004415C7">
        <w:rPr>
          <w:bCs/>
          <w:szCs w:val="28"/>
        </w:rPr>
        <w:t xml:space="preserve">2)в приложении </w:t>
      </w:r>
      <w:r>
        <w:rPr>
          <w:bCs/>
          <w:szCs w:val="28"/>
        </w:rPr>
        <w:t>1:</w:t>
      </w:r>
    </w:p>
    <w:p w:rsidR="00A64E2D" w:rsidRDefault="00A64E2D" w:rsidP="00A64E2D">
      <w:pPr>
        <w:ind w:firstLine="709"/>
        <w:jc w:val="both"/>
        <w:rPr>
          <w:szCs w:val="28"/>
        </w:rPr>
      </w:pPr>
      <w:r>
        <w:rPr>
          <w:szCs w:val="28"/>
        </w:rPr>
        <w:t>а)в</w:t>
      </w:r>
      <w:r w:rsidRPr="004415C7">
        <w:rPr>
          <w:szCs w:val="28"/>
        </w:rPr>
        <w:t xml:space="preserve"> пункт</w:t>
      </w:r>
      <w:r>
        <w:rPr>
          <w:szCs w:val="28"/>
        </w:rPr>
        <w:t>е</w:t>
      </w:r>
      <w:r w:rsidRPr="004415C7">
        <w:rPr>
          <w:szCs w:val="28"/>
        </w:rPr>
        <w:t xml:space="preserve"> 23</w:t>
      </w:r>
      <w:r>
        <w:rPr>
          <w:szCs w:val="28"/>
        </w:rPr>
        <w:t xml:space="preserve"> слова "</w:t>
      </w:r>
      <w:r w:rsidRPr="00AF3B35">
        <w:rPr>
          <w:szCs w:val="28"/>
        </w:rPr>
        <w:t>Партизанский муниципальный район</w:t>
      </w:r>
      <w:r>
        <w:rPr>
          <w:szCs w:val="28"/>
        </w:rPr>
        <w:t xml:space="preserve">" заменить словами </w:t>
      </w:r>
      <w:r w:rsidRPr="004415C7">
        <w:rPr>
          <w:szCs w:val="28"/>
        </w:rPr>
        <w:t>"П</w:t>
      </w:r>
      <w:r>
        <w:rPr>
          <w:szCs w:val="28"/>
        </w:rPr>
        <w:t>артизанский муниципальный округ</w:t>
      </w:r>
      <w:r w:rsidRPr="004415C7">
        <w:rPr>
          <w:szCs w:val="28"/>
        </w:rPr>
        <w:t>"</w:t>
      </w:r>
      <w:r>
        <w:rPr>
          <w:szCs w:val="28"/>
        </w:rPr>
        <w:t>;</w:t>
      </w:r>
    </w:p>
    <w:p w:rsidR="00A64E2D" w:rsidRDefault="00A64E2D" w:rsidP="00A64E2D">
      <w:pPr>
        <w:ind w:firstLine="709"/>
        <w:jc w:val="both"/>
        <w:rPr>
          <w:szCs w:val="28"/>
        </w:rPr>
      </w:pPr>
      <w:r>
        <w:rPr>
          <w:szCs w:val="28"/>
        </w:rPr>
        <w:t>б)в</w:t>
      </w:r>
      <w:r w:rsidRPr="004415C7">
        <w:rPr>
          <w:szCs w:val="28"/>
        </w:rPr>
        <w:t xml:space="preserve"> пункт</w:t>
      </w:r>
      <w:r>
        <w:rPr>
          <w:szCs w:val="28"/>
        </w:rPr>
        <w:t>е</w:t>
      </w:r>
      <w:r w:rsidRPr="004415C7">
        <w:rPr>
          <w:szCs w:val="28"/>
        </w:rPr>
        <w:t xml:space="preserve"> </w:t>
      </w:r>
      <w:r>
        <w:rPr>
          <w:szCs w:val="28"/>
        </w:rPr>
        <w:t>31 слова "Черниговский</w:t>
      </w:r>
      <w:r w:rsidRPr="00AF3B35">
        <w:rPr>
          <w:szCs w:val="28"/>
        </w:rPr>
        <w:t xml:space="preserve"> муниципальный район</w:t>
      </w:r>
      <w:r>
        <w:rPr>
          <w:szCs w:val="28"/>
        </w:rPr>
        <w:t xml:space="preserve">" заменить словами </w:t>
      </w:r>
      <w:r w:rsidRPr="004415C7">
        <w:rPr>
          <w:szCs w:val="28"/>
        </w:rPr>
        <w:t>"</w:t>
      </w:r>
      <w:r>
        <w:rPr>
          <w:szCs w:val="28"/>
        </w:rPr>
        <w:t>Черниговский муниципальный округ</w:t>
      </w:r>
      <w:r w:rsidRPr="004415C7">
        <w:rPr>
          <w:szCs w:val="28"/>
        </w:rPr>
        <w:t>"</w:t>
      </w:r>
      <w:r>
        <w:rPr>
          <w:szCs w:val="28"/>
        </w:rPr>
        <w:t>;</w:t>
      </w:r>
    </w:p>
    <w:p w:rsidR="00A64E2D" w:rsidRDefault="00A64E2D" w:rsidP="00A64E2D">
      <w:pPr>
        <w:ind w:firstLine="709"/>
        <w:jc w:val="both"/>
        <w:rPr>
          <w:szCs w:val="28"/>
        </w:rPr>
      </w:pPr>
      <w:r>
        <w:rPr>
          <w:szCs w:val="28"/>
        </w:rPr>
        <w:t>в)в</w:t>
      </w:r>
      <w:r w:rsidRPr="004415C7">
        <w:rPr>
          <w:szCs w:val="28"/>
        </w:rPr>
        <w:t xml:space="preserve"> пункт</w:t>
      </w:r>
      <w:r>
        <w:rPr>
          <w:szCs w:val="28"/>
        </w:rPr>
        <w:t>е</w:t>
      </w:r>
      <w:r w:rsidRPr="004415C7">
        <w:rPr>
          <w:szCs w:val="28"/>
        </w:rPr>
        <w:t xml:space="preserve"> </w:t>
      </w:r>
      <w:r>
        <w:rPr>
          <w:szCs w:val="28"/>
        </w:rPr>
        <w:t>33 слова "Шкотовский</w:t>
      </w:r>
      <w:r w:rsidRPr="00AF3B35">
        <w:rPr>
          <w:szCs w:val="28"/>
        </w:rPr>
        <w:t xml:space="preserve"> муниципальный район</w:t>
      </w:r>
      <w:r>
        <w:rPr>
          <w:szCs w:val="28"/>
        </w:rPr>
        <w:t xml:space="preserve">" заменить словами </w:t>
      </w:r>
      <w:r w:rsidRPr="004415C7">
        <w:rPr>
          <w:szCs w:val="28"/>
        </w:rPr>
        <w:t>"</w:t>
      </w:r>
      <w:r>
        <w:rPr>
          <w:szCs w:val="28"/>
        </w:rPr>
        <w:t>Шкотовский муниципальный округ</w:t>
      </w:r>
      <w:r w:rsidRPr="004415C7">
        <w:rPr>
          <w:szCs w:val="28"/>
        </w:rPr>
        <w:t>"</w:t>
      </w:r>
      <w:r>
        <w:rPr>
          <w:szCs w:val="28"/>
        </w:rPr>
        <w:t>;</w:t>
      </w:r>
    </w:p>
    <w:p w:rsidR="00A64E2D" w:rsidRPr="004415C7" w:rsidRDefault="00A64E2D" w:rsidP="00A64E2D">
      <w:pPr>
        <w:ind w:firstLine="709"/>
        <w:jc w:val="both"/>
        <w:rPr>
          <w:bCs/>
          <w:szCs w:val="28"/>
        </w:rPr>
      </w:pPr>
      <w:r>
        <w:rPr>
          <w:szCs w:val="28"/>
        </w:rPr>
        <w:t xml:space="preserve">г)в </w:t>
      </w:r>
      <w:r w:rsidRPr="004415C7">
        <w:rPr>
          <w:szCs w:val="28"/>
        </w:rPr>
        <w:t>пункт</w:t>
      </w:r>
      <w:r>
        <w:rPr>
          <w:szCs w:val="28"/>
        </w:rPr>
        <w:t>е</w:t>
      </w:r>
      <w:r w:rsidRPr="004415C7">
        <w:rPr>
          <w:szCs w:val="28"/>
        </w:rPr>
        <w:t xml:space="preserve"> 34 </w:t>
      </w:r>
      <w:r>
        <w:rPr>
          <w:szCs w:val="28"/>
        </w:rPr>
        <w:t>слова "Яковлевский</w:t>
      </w:r>
      <w:r w:rsidRPr="00AF3B35">
        <w:rPr>
          <w:szCs w:val="28"/>
        </w:rPr>
        <w:t xml:space="preserve"> муниципальный район</w:t>
      </w:r>
      <w:r>
        <w:rPr>
          <w:szCs w:val="28"/>
        </w:rPr>
        <w:t xml:space="preserve">" заменить словами </w:t>
      </w:r>
      <w:r w:rsidRPr="004415C7">
        <w:rPr>
          <w:bCs/>
          <w:szCs w:val="28"/>
        </w:rPr>
        <w:t>"Я</w:t>
      </w:r>
      <w:r>
        <w:rPr>
          <w:bCs/>
          <w:szCs w:val="28"/>
        </w:rPr>
        <w:t>ковлевский муниципальный округ".</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13</w:t>
      </w:r>
      <w:r w:rsidRPr="00F01D80">
        <w:rPr>
          <w:szCs w:val="28"/>
        </w:rPr>
        <w:t>.</w:t>
      </w:r>
    </w:p>
    <w:p w:rsidR="00A64E2D" w:rsidRPr="00BE1CB3" w:rsidRDefault="00A64E2D" w:rsidP="00A64E2D">
      <w:pPr>
        <w:ind w:firstLine="709"/>
        <w:jc w:val="both"/>
      </w:pPr>
      <w:r>
        <w:t xml:space="preserve">Внести в Закон Приморского края </w:t>
      </w:r>
      <w:r w:rsidRPr="00BE1CB3">
        <w:t>от 13 ноября 201</w:t>
      </w:r>
      <w:r>
        <w:t>2 года № 122-КЗ</w:t>
      </w:r>
      <w:r>
        <w:br/>
      </w:r>
      <w:r w:rsidRPr="00BE1CB3">
        <w:t>"О патентной системе налогообложения на территории Приморского края"</w:t>
      </w:r>
      <w:r>
        <w:t xml:space="preserve"> следующие изменения:</w:t>
      </w:r>
    </w:p>
    <w:p w:rsidR="00A64E2D" w:rsidRPr="00BE1CB3" w:rsidRDefault="00A64E2D" w:rsidP="00A64E2D">
      <w:pPr>
        <w:ind w:firstLine="709"/>
        <w:jc w:val="both"/>
      </w:pPr>
      <w:r w:rsidRPr="00BE1CB3">
        <w:t>1)в статье 2</w:t>
      </w:r>
      <w:r>
        <w:t>:</w:t>
      </w:r>
    </w:p>
    <w:p w:rsidR="00A64E2D" w:rsidRPr="00BE1CB3" w:rsidRDefault="00A64E2D" w:rsidP="00A64E2D">
      <w:pPr>
        <w:ind w:firstLine="709"/>
        <w:jc w:val="both"/>
      </w:pPr>
      <w:r>
        <w:t>а)</w:t>
      </w:r>
      <w:r w:rsidRPr="00BE1CB3">
        <w:t>пункт 2 изложить  в следующей редакции:</w:t>
      </w:r>
    </w:p>
    <w:p w:rsidR="00A64E2D" w:rsidRDefault="00A64E2D" w:rsidP="00A64E2D">
      <w:pPr>
        <w:ind w:firstLine="709"/>
        <w:jc w:val="both"/>
      </w:pPr>
      <w:r>
        <w:t>"2)</w:t>
      </w:r>
      <w:r w:rsidRPr="00BE1CB3">
        <w:t>Арсеньевский, Дальнегорский, Дальнереченский, Лесозаводский, Партизанский городские округа, городские округа Большой Камень, Спасск-Дальний, ЗАТО Фокино, Михайловский муниципальный  район, Партизанский муниципальный округ;"</w:t>
      </w:r>
      <w:r>
        <w:t>;</w:t>
      </w:r>
    </w:p>
    <w:p w:rsidR="00A64E2D" w:rsidRPr="00BE1CB3" w:rsidRDefault="00A64E2D" w:rsidP="00A64E2D">
      <w:pPr>
        <w:ind w:firstLine="709"/>
        <w:jc w:val="both"/>
      </w:pPr>
      <w:r>
        <w:t>б)</w:t>
      </w:r>
      <w:r w:rsidRPr="00BE1CB3">
        <w:t>пункт 4 изложить в следующей редакции:</w:t>
      </w:r>
    </w:p>
    <w:p w:rsidR="00A64E2D" w:rsidRDefault="00A64E2D" w:rsidP="00A64E2D">
      <w:pPr>
        <w:ind w:firstLine="709"/>
        <w:jc w:val="both"/>
      </w:pPr>
      <w:r>
        <w:t>"4)</w:t>
      </w:r>
      <w:r w:rsidRPr="00BE1CB3">
        <w:t>Анучинский, Кавалеровский, Октябрьский, Пограничный, Пожарский, Ханкайский, Хорольский, Шкотовский, Яковлевский  муниципальные округа;"</w:t>
      </w:r>
      <w:r>
        <w:t>;</w:t>
      </w:r>
    </w:p>
    <w:p w:rsidR="00A64E2D" w:rsidRDefault="00A64E2D" w:rsidP="00A64E2D">
      <w:pPr>
        <w:ind w:firstLine="709"/>
        <w:jc w:val="both"/>
      </w:pPr>
    </w:p>
    <w:p w:rsidR="00A64E2D" w:rsidRPr="00BE1CB3" w:rsidRDefault="00A64E2D" w:rsidP="00A64E2D">
      <w:pPr>
        <w:ind w:firstLine="709"/>
        <w:jc w:val="both"/>
      </w:pPr>
    </w:p>
    <w:p w:rsidR="00A64E2D" w:rsidRPr="00BE1CB3" w:rsidRDefault="00A64E2D" w:rsidP="00A64E2D">
      <w:pPr>
        <w:ind w:firstLine="709"/>
        <w:jc w:val="both"/>
      </w:pPr>
      <w:r>
        <w:lastRenderedPageBreak/>
        <w:t>в)</w:t>
      </w:r>
      <w:r w:rsidRPr="00BE1CB3">
        <w:t>пункт 6 изложить в следующей редакции:</w:t>
      </w:r>
    </w:p>
    <w:p w:rsidR="00A64E2D" w:rsidRPr="00BE1CB3" w:rsidRDefault="00A64E2D" w:rsidP="00A64E2D">
      <w:pPr>
        <w:ind w:firstLine="709"/>
        <w:jc w:val="both"/>
      </w:pPr>
      <w:r>
        <w:t>"6)Спасский муниципальный район,</w:t>
      </w:r>
      <w:r w:rsidRPr="00BE1CB3">
        <w:t xml:space="preserve"> Хаса</w:t>
      </w:r>
      <w:r>
        <w:t>нский, Черниговский, Чугуевский</w:t>
      </w:r>
      <w:r w:rsidRPr="00BE1CB3">
        <w:t xml:space="preserve"> муниципальные округ</w:t>
      </w:r>
      <w:r>
        <w:t>а;";</w:t>
      </w:r>
    </w:p>
    <w:p w:rsidR="00A64E2D" w:rsidRPr="00BE1CB3" w:rsidRDefault="00A64E2D" w:rsidP="00A64E2D">
      <w:pPr>
        <w:ind w:firstLine="709"/>
        <w:jc w:val="both"/>
      </w:pPr>
      <w:r w:rsidRPr="00BE1CB3">
        <w:t>2)в приложении 1 к Закону:</w:t>
      </w:r>
    </w:p>
    <w:p w:rsidR="00A64E2D" w:rsidRPr="00BE1CB3" w:rsidRDefault="00A64E2D" w:rsidP="00A64E2D">
      <w:pPr>
        <w:ind w:firstLine="709"/>
        <w:jc w:val="both"/>
      </w:pPr>
      <w:r>
        <w:t>а)</w:t>
      </w:r>
      <w:r w:rsidRPr="00BE1CB3">
        <w:t>наименование графы 5 изложить в следующей редакции:</w:t>
      </w:r>
    </w:p>
    <w:p w:rsidR="00A64E2D" w:rsidRPr="00BE1CB3" w:rsidRDefault="00A64E2D" w:rsidP="00A64E2D">
      <w:pPr>
        <w:ind w:firstLine="709"/>
        <w:jc w:val="both"/>
      </w:pPr>
      <w:r w:rsidRPr="00BE1CB3">
        <w:t>"Арсеньевский, Дальнегорский, Дальнереченский, Лесозаводский, Партизанский городские округа, городские округа Большой Камень, Спасск-Дальний, ЗАТО Фокино, Михайловский муниципальный  район, Партизанский муниципальный округ";</w:t>
      </w:r>
    </w:p>
    <w:p w:rsidR="00A64E2D" w:rsidRPr="00BE1CB3" w:rsidRDefault="00A64E2D" w:rsidP="00A64E2D">
      <w:pPr>
        <w:ind w:firstLine="709"/>
        <w:jc w:val="both"/>
      </w:pPr>
      <w:r>
        <w:t>б)</w:t>
      </w:r>
      <w:r w:rsidRPr="00BE1CB3">
        <w:t>наименование графы 7 изложить в следующей редакции:</w:t>
      </w:r>
    </w:p>
    <w:p w:rsidR="00A64E2D" w:rsidRPr="00BE1CB3" w:rsidRDefault="00A64E2D" w:rsidP="00A64E2D">
      <w:pPr>
        <w:ind w:firstLine="709"/>
        <w:jc w:val="both"/>
      </w:pPr>
      <w:r w:rsidRPr="00BE1CB3">
        <w:t>"Анучинский, Кавалеровский, Октябрьский, Пограничный, Пожарский, Ханкайский, Хорольский, Шкотовский, Яковлевский  муниципальные округа"</w:t>
      </w:r>
      <w:r>
        <w:t>;</w:t>
      </w:r>
    </w:p>
    <w:p w:rsidR="00A64E2D" w:rsidRPr="00BE1CB3" w:rsidRDefault="00A64E2D" w:rsidP="00A64E2D">
      <w:pPr>
        <w:ind w:firstLine="709"/>
        <w:jc w:val="both"/>
      </w:pPr>
      <w:r>
        <w:t>в)</w:t>
      </w:r>
      <w:r w:rsidRPr="00BE1CB3">
        <w:t>наименование графы 9 изложить в следующей редакции:</w:t>
      </w:r>
    </w:p>
    <w:p w:rsidR="00A64E2D" w:rsidRPr="00BE1CB3" w:rsidRDefault="00A64E2D" w:rsidP="00A64E2D">
      <w:pPr>
        <w:ind w:firstLine="709"/>
        <w:jc w:val="both"/>
      </w:pPr>
      <w:r>
        <w:t>"Спасский муниципальный район,</w:t>
      </w:r>
      <w:r w:rsidRPr="00BE1CB3">
        <w:t xml:space="preserve"> Хасанский, Черниговский, Чу</w:t>
      </w:r>
      <w:r>
        <w:t>гуевский муниципальные округа";</w:t>
      </w:r>
    </w:p>
    <w:p w:rsidR="00A64E2D" w:rsidRPr="00BE1CB3" w:rsidRDefault="00A64E2D" w:rsidP="00A64E2D">
      <w:pPr>
        <w:ind w:firstLine="709"/>
        <w:jc w:val="both"/>
      </w:pPr>
      <w:r w:rsidRPr="00BE1CB3">
        <w:t>3)в приложении 2 к Закону:</w:t>
      </w:r>
    </w:p>
    <w:p w:rsidR="00A64E2D" w:rsidRPr="00BE1CB3" w:rsidRDefault="00A64E2D" w:rsidP="00A64E2D">
      <w:pPr>
        <w:ind w:firstLine="709"/>
        <w:jc w:val="both"/>
        <w:rPr>
          <w:i/>
        </w:rPr>
      </w:pPr>
      <w:r w:rsidRPr="00BE1CB3">
        <w:t>а)наименование графы 3 изложить в следующей редакции:</w:t>
      </w:r>
    </w:p>
    <w:p w:rsidR="00A64E2D" w:rsidRPr="00BE1CB3" w:rsidRDefault="00A64E2D" w:rsidP="00A64E2D">
      <w:pPr>
        <w:ind w:firstLine="709"/>
        <w:jc w:val="both"/>
      </w:pPr>
      <w:r w:rsidRPr="00BE1CB3">
        <w:t>"Арсеньевский, Дальнегорский, Дальнереченский, Лесозаводский, Партизанский городские округа, городские округа Большой Камень, Спасск-Дальний, ЗАТО Фокино, Михайловский муниципальный район, Партизанский муниципальный округ";</w:t>
      </w:r>
    </w:p>
    <w:p w:rsidR="00A64E2D" w:rsidRPr="00BE1CB3" w:rsidRDefault="00A64E2D" w:rsidP="00A64E2D">
      <w:pPr>
        <w:ind w:firstLine="709"/>
        <w:jc w:val="both"/>
      </w:pPr>
      <w:r w:rsidRPr="00BE1CB3">
        <w:t>б)наименование графы 5 изложить в следующей редакции:</w:t>
      </w:r>
    </w:p>
    <w:p w:rsidR="00A64E2D" w:rsidRPr="00BE1CB3" w:rsidRDefault="00A64E2D" w:rsidP="00A64E2D">
      <w:pPr>
        <w:ind w:firstLine="709"/>
        <w:jc w:val="both"/>
      </w:pPr>
      <w:r w:rsidRPr="00BE1CB3">
        <w:t>"Анучинский, Кавалеровский, Октябрьский, Пограничный, Пожарский, Ханкайский, Хорольский, Шкотовский, Яковлевский муниципальные округа";</w:t>
      </w:r>
    </w:p>
    <w:p w:rsidR="00A64E2D" w:rsidRPr="00BE1CB3" w:rsidRDefault="00A64E2D" w:rsidP="00A64E2D">
      <w:pPr>
        <w:ind w:firstLine="709"/>
        <w:jc w:val="both"/>
      </w:pPr>
      <w:r w:rsidRPr="00BE1CB3">
        <w:t>в)наименование графы 7 изложить в следующей редакции:</w:t>
      </w:r>
    </w:p>
    <w:p w:rsidR="00A64E2D" w:rsidRDefault="00A64E2D" w:rsidP="00A64E2D">
      <w:pPr>
        <w:ind w:firstLine="709"/>
        <w:jc w:val="both"/>
      </w:pPr>
      <w:r w:rsidRPr="00BE1CB3">
        <w:t>"Спасский муниципальный район, Хасанский, Черниговский, Чугуевский муниципаль</w:t>
      </w:r>
      <w:r>
        <w:t>ные округа".</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14</w:t>
      </w:r>
      <w:r w:rsidRPr="00F01D80">
        <w:rPr>
          <w:szCs w:val="28"/>
        </w:rPr>
        <w:t>.</w:t>
      </w:r>
    </w:p>
    <w:p w:rsidR="00A64E2D" w:rsidRPr="00EA73CA" w:rsidRDefault="00A64E2D" w:rsidP="00A64E2D">
      <w:pPr>
        <w:ind w:firstLine="709"/>
        <w:jc w:val="both"/>
      </w:pPr>
      <w:r>
        <w:rPr>
          <w:szCs w:val="28"/>
        </w:rPr>
        <w:t xml:space="preserve">Внести в статью 2 Закона </w:t>
      </w:r>
      <w:r>
        <w:t>Приморского края от 3 декабря 2013 года</w:t>
      </w:r>
      <w:r>
        <w:br/>
      </w:r>
      <w:r w:rsidRPr="00EA73CA">
        <w:t xml:space="preserve">№ 314-КЗ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организации и обеспечению оздоровления и отдыха детей, проживающих </w:t>
      </w:r>
      <w:r>
        <w:t xml:space="preserve">на территории Приморского края" </w:t>
      </w:r>
      <w:r w:rsidRPr="00EA73CA">
        <w:t>следующие изменения:</w:t>
      </w:r>
    </w:p>
    <w:p w:rsidR="00A64E2D" w:rsidRPr="00EA73CA" w:rsidRDefault="00A64E2D" w:rsidP="00A64E2D">
      <w:pPr>
        <w:ind w:firstLine="709"/>
        <w:jc w:val="both"/>
      </w:pPr>
      <w:r>
        <w:t>1)</w:t>
      </w:r>
      <w:r w:rsidRPr="00EA73CA">
        <w:t>пункт 23 изложить в следующей редакции:</w:t>
      </w:r>
    </w:p>
    <w:p w:rsidR="00A64E2D" w:rsidRPr="00EA73CA" w:rsidRDefault="00A64E2D" w:rsidP="00A64E2D">
      <w:pPr>
        <w:ind w:firstLine="709"/>
        <w:jc w:val="both"/>
      </w:pPr>
      <w:r w:rsidRPr="00EA73CA">
        <w:t>"</w:t>
      </w:r>
      <w:r>
        <w:t>23)</w:t>
      </w:r>
      <w:r w:rsidRPr="00EA73CA">
        <w:t>Партизанский муниципальный округ;"</w:t>
      </w:r>
      <w:r>
        <w:t>;</w:t>
      </w:r>
    </w:p>
    <w:p w:rsidR="00A64E2D" w:rsidRPr="00EA73CA" w:rsidRDefault="00A64E2D" w:rsidP="00A64E2D">
      <w:pPr>
        <w:ind w:firstLine="709"/>
        <w:jc w:val="both"/>
      </w:pPr>
      <w:r>
        <w:t>2)</w:t>
      </w:r>
      <w:r w:rsidRPr="00EA73CA">
        <w:t>пункт 31 изложить в следующей редакции:</w:t>
      </w:r>
    </w:p>
    <w:p w:rsidR="00A64E2D" w:rsidRPr="00EA73CA" w:rsidRDefault="00A64E2D" w:rsidP="00A64E2D">
      <w:pPr>
        <w:ind w:firstLine="709"/>
        <w:jc w:val="both"/>
      </w:pPr>
      <w:r w:rsidRPr="00EA73CA">
        <w:t>"</w:t>
      </w:r>
      <w:r>
        <w:t>31)</w:t>
      </w:r>
      <w:r w:rsidRPr="00EA73CA">
        <w:t>Черниговский муниципальный округ;"</w:t>
      </w:r>
      <w:r>
        <w:t>;</w:t>
      </w:r>
    </w:p>
    <w:p w:rsidR="00A64E2D" w:rsidRPr="00EA73CA" w:rsidRDefault="00A64E2D" w:rsidP="00A64E2D">
      <w:pPr>
        <w:ind w:firstLine="709"/>
        <w:jc w:val="both"/>
      </w:pPr>
      <w:r>
        <w:t>3)</w:t>
      </w:r>
      <w:r w:rsidRPr="00EA73CA">
        <w:t>пункт 33 изложить в следующей редакции:</w:t>
      </w:r>
    </w:p>
    <w:p w:rsidR="00A64E2D" w:rsidRPr="00EA73CA" w:rsidRDefault="00A64E2D" w:rsidP="00A64E2D">
      <w:pPr>
        <w:ind w:firstLine="709"/>
        <w:jc w:val="both"/>
      </w:pPr>
      <w:r w:rsidRPr="00EA73CA">
        <w:t>"</w:t>
      </w:r>
      <w:r>
        <w:t>33)</w:t>
      </w:r>
      <w:r w:rsidRPr="00EA73CA">
        <w:t>Шк</w:t>
      </w:r>
      <w:r>
        <w:t>отовский муниципальный округ;";</w:t>
      </w:r>
    </w:p>
    <w:p w:rsidR="00A64E2D" w:rsidRPr="00EA73CA" w:rsidRDefault="00A64E2D" w:rsidP="00A64E2D">
      <w:pPr>
        <w:ind w:firstLine="709"/>
        <w:jc w:val="both"/>
      </w:pPr>
      <w:r>
        <w:t>4)</w:t>
      </w:r>
      <w:r w:rsidRPr="00EA73CA">
        <w:t>пункт 34 изложить в следующей редакции:</w:t>
      </w:r>
    </w:p>
    <w:p w:rsidR="00A64E2D" w:rsidRPr="00EA73CA" w:rsidRDefault="00A64E2D" w:rsidP="00A64E2D">
      <w:pPr>
        <w:ind w:firstLine="709"/>
        <w:jc w:val="both"/>
        <w:rPr>
          <w:bCs/>
        </w:rPr>
      </w:pPr>
      <w:r w:rsidRPr="00EA73CA">
        <w:rPr>
          <w:bCs/>
        </w:rPr>
        <w:t>"</w:t>
      </w:r>
      <w:r>
        <w:rPr>
          <w:bCs/>
        </w:rPr>
        <w:t>34)</w:t>
      </w:r>
      <w:r w:rsidRPr="00EA73CA">
        <w:rPr>
          <w:bCs/>
        </w:rPr>
        <w:t>Я</w:t>
      </w:r>
      <w:r>
        <w:rPr>
          <w:bCs/>
        </w:rPr>
        <w:t>ковлевский муниципальный округ.".</w:t>
      </w:r>
    </w:p>
    <w:p w:rsidR="00A64E2D" w:rsidRDefault="00A64E2D" w:rsidP="00A64E2D">
      <w:pPr>
        <w:ind w:firstLine="709"/>
        <w:jc w:val="both"/>
      </w:pPr>
    </w:p>
    <w:p w:rsidR="00A64E2D" w:rsidRPr="00F01D80" w:rsidRDefault="00A64E2D" w:rsidP="00A64E2D">
      <w:pPr>
        <w:ind w:firstLine="709"/>
        <w:jc w:val="both"/>
        <w:rPr>
          <w:szCs w:val="28"/>
        </w:rPr>
      </w:pPr>
      <w:r>
        <w:rPr>
          <w:szCs w:val="28"/>
        </w:rPr>
        <w:lastRenderedPageBreak/>
        <w:t>СТАТЬЯ 15</w:t>
      </w:r>
      <w:r w:rsidRPr="00F01D80">
        <w:rPr>
          <w:szCs w:val="28"/>
        </w:rPr>
        <w:t>.</w:t>
      </w:r>
    </w:p>
    <w:p w:rsidR="00A64E2D" w:rsidRPr="00EA73CA" w:rsidRDefault="00A64E2D" w:rsidP="00A64E2D">
      <w:pPr>
        <w:ind w:firstLine="709"/>
        <w:jc w:val="both"/>
      </w:pPr>
      <w:r>
        <w:rPr>
          <w:szCs w:val="28"/>
        </w:rPr>
        <w:t>Внести в статью 3</w:t>
      </w:r>
      <w:r>
        <w:rPr>
          <w:szCs w:val="28"/>
          <w:vertAlign w:val="superscript"/>
        </w:rPr>
        <w:t>2</w:t>
      </w:r>
      <w:r>
        <w:rPr>
          <w:szCs w:val="28"/>
        </w:rPr>
        <w:t xml:space="preserve"> Закона </w:t>
      </w:r>
      <w:r w:rsidRPr="00EA73CA">
        <w:t>Приморск</w:t>
      </w:r>
      <w:r>
        <w:t>ого края от 3 декабря 2014 года</w:t>
      </w:r>
      <w:r>
        <w:br/>
      </w:r>
      <w:r w:rsidRPr="00EA73CA">
        <w:t>№ 507-КЗ "О порядке проведения экспертизы муниципальных нормативных правовых актов и оценки регулирующего воздействия проектов муниципальных нормативных пр</w:t>
      </w:r>
      <w:r>
        <w:t>авовых актов в Приморском крае"</w:t>
      </w:r>
      <w:r w:rsidRPr="00EA73CA">
        <w:t xml:space="preserve"> </w:t>
      </w:r>
      <w:r>
        <w:t>следующие изменения:</w:t>
      </w:r>
    </w:p>
    <w:p w:rsidR="00A64E2D" w:rsidRPr="00EA73CA" w:rsidRDefault="00A64E2D" w:rsidP="00A64E2D">
      <w:pPr>
        <w:ind w:firstLine="709"/>
        <w:jc w:val="both"/>
      </w:pPr>
      <w:r>
        <w:t>1)</w:t>
      </w:r>
      <w:r w:rsidRPr="00EA73CA">
        <w:t>пункт 22 изложить в следующей редакции:</w:t>
      </w:r>
    </w:p>
    <w:p w:rsidR="00A64E2D" w:rsidRPr="00EA73CA" w:rsidRDefault="00A64E2D" w:rsidP="00A64E2D">
      <w:pPr>
        <w:ind w:firstLine="709"/>
        <w:jc w:val="both"/>
      </w:pPr>
      <w:r w:rsidRPr="00EA73CA">
        <w:t>"</w:t>
      </w:r>
      <w:r>
        <w:t>22)</w:t>
      </w:r>
      <w:r w:rsidRPr="00EA73CA">
        <w:t>Партизанский муниципальный округ;"</w:t>
      </w:r>
      <w:r>
        <w:t>;</w:t>
      </w:r>
    </w:p>
    <w:p w:rsidR="00A64E2D" w:rsidRPr="00EA73CA" w:rsidRDefault="00A64E2D" w:rsidP="00A64E2D">
      <w:pPr>
        <w:ind w:firstLine="709"/>
        <w:jc w:val="both"/>
      </w:pPr>
      <w:r>
        <w:t>2)</w:t>
      </w:r>
      <w:r w:rsidRPr="00EA73CA">
        <w:t>пункт 30 изложить в следующей редакции:</w:t>
      </w:r>
    </w:p>
    <w:p w:rsidR="00A64E2D" w:rsidRPr="00EA73CA" w:rsidRDefault="00A64E2D" w:rsidP="00A64E2D">
      <w:pPr>
        <w:ind w:firstLine="709"/>
        <w:jc w:val="both"/>
      </w:pPr>
      <w:r w:rsidRPr="00EA73CA">
        <w:t>"</w:t>
      </w:r>
      <w:r>
        <w:t>30)</w:t>
      </w:r>
      <w:r w:rsidRPr="00EA73CA">
        <w:t>Черниговский муниципальный округ;"</w:t>
      </w:r>
      <w:r>
        <w:t>;</w:t>
      </w:r>
    </w:p>
    <w:p w:rsidR="00A64E2D" w:rsidRPr="00EA73CA" w:rsidRDefault="00A64E2D" w:rsidP="00A64E2D">
      <w:pPr>
        <w:ind w:firstLine="709"/>
        <w:jc w:val="both"/>
      </w:pPr>
      <w:r>
        <w:t>3)</w:t>
      </w:r>
      <w:r w:rsidRPr="00EA73CA">
        <w:t>пункт 32 изложить в следующей редакции:</w:t>
      </w:r>
    </w:p>
    <w:p w:rsidR="00A64E2D" w:rsidRPr="00EA73CA" w:rsidRDefault="00A64E2D" w:rsidP="00A64E2D">
      <w:pPr>
        <w:ind w:firstLine="709"/>
        <w:jc w:val="both"/>
      </w:pPr>
      <w:r w:rsidRPr="00EA73CA">
        <w:t>"</w:t>
      </w:r>
      <w:r>
        <w:t>32)</w:t>
      </w:r>
      <w:r w:rsidRPr="00EA73CA">
        <w:t>Ш</w:t>
      </w:r>
      <w:r>
        <w:t>котовский муниципальный округ;".</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16</w:t>
      </w:r>
      <w:r w:rsidRPr="00F01D80">
        <w:rPr>
          <w:szCs w:val="28"/>
        </w:rPr>
        <w:t>.</w:t>
      </w:r>
    </w:p>
    <w:p w:rsidR="00A64E2D" w:rsidRPr="00375C7D" w:rsidRDefault="00A64E2D" w:rsidP="00A64E2D">
      <w:pPr>
        <w:ind w:firstLine="709"/>
        <w:jc w:val="both"/>
      </w:pPr>
      <w:r>
        <w:rPr>
          <w:szCs w:val="28"/>
        </w:rPr>
        <w:t>Внести в статью 2 Закона</w:t>
      </w:r>
      <w:r w:rsidRPr="00375C7D">
        <w:t xml:space="preserve"> Приморс</w:t>
      </w:r>
      <w:r>
        <w:t>кого края от 1 ноября 2018 года</w:t>
      </w:r>
      <w:r>
        <w:br/>
      </w:r>
      <w:r w:rsidRPr="00375C7D">
        <w:t>№ 378-КЗ "О наделении органов местного самоуправления муниципальных районов, муниципальных округов и городских округов Приморского края государственными полномочиями в сф</w:t>
      </w:r>
      <w:r>
        <w:t xml:space="preserve">ере транспортного обслуживания" </w:t>
      </w:r>
      <w:r w:rsidRPr="00375C7D">
        <w:t>следующие изменения</w:t>
      </w:r>
      <w:r>
        <w:t>:</w:t>
      </w:r>
    </w:p>
    <w:p w:rsidR="00A64E2D" w:rsidRPr="00375C7D" w:rsidRDefault="00A64E2D" w:rsidP="00A64E2D">
      <w:pPr>
        <w:ind w:firstLine="709"/>
        <w:jc w:val="both"/>
      </w:pPr>
      <w:r>
        <w:t>1)</w:t>
      </w:r>
      <w:r w:rsidRPr="00375C7D">
        <w:t>пункт 23 изложить в следующей редакции:</w:t>
      </w:r>
    </w:p>
    <w:p w:rsidR="00A64E2D" w:rsidRPr="00375C7D" w:rsidRDefault="00A64E2D" w:rsidP="00A64E2D">
      <w:pPr>
        <w:ind w:firstLine="709"/>
        <w:jc w:val="both"/>
      </w:pPr>
      <w:r w:rsidRPr="00375C7D">
        <w:t>"</w:t>
      </w:r>
      <w:r>
        <w:t>23)</w:t>
      </w:r>
      <w:r w:rsidRPr="00375C7D">
        <w:t>Партизанский муниципальный округ;"</w:t>
      </w:r>
      <w:r>
        <w:t>;</w:t>
      </w:r>
    </w:p>
    <w:p w:rsidR="00A64E2D" w:rsidRPr="00375C7D" w:rsidRDefault="00A64E2D" w:rsidP="00A64E2D">
      <w:pPr>
        <w:ind w:firstLine="709"/>
        <w:jc w:val="both"/>
      </w:pPr>
      <w:r>
        <w:t>2)</w:t>
      </w:r>
      <w:r w:rsidRPr="00375C7D">
        <w:t>пункт 31 изложить в следующей редакции:</w:t>
      </w:r>
    </w:p>
    <w:p w:rsidR="00A64E2D" w:rsidRPr="00375C7D" w:rsidRDefault="00A64E2D" w:rsidP="00A64E2D">
      <w:pPr>
        <w:ind w:firstLine="709"/>
        <w:jc w:val="both"/>
      </w:pPr>
      <w:r w:rsidRPr="00375C7D">
        <w:t>"</w:t>
      </w:r>
      <w:r>
        <w:t>31)</w:t>
      </w:r>
      <w:r w:rsidRPr="00375C7D">
        <w:t>Черниговский муниципальный округ;"</w:t>
      </w:r>
      <w:r>
        <w:t>;</w:t>
      </w:r>
    </w:p>
    <w:p w:rsidR="00A64E2D" w:rsidRPr="00375C7D" w:rsidRDefault="00A64E2D" w:rsidP="00A64E2D">
      <w:pPr>
        <w:ind w:firstLine="709"/>
        <w:jc w:val="both"/>
      </w:pPr>
      <w:r>
        <w:t>3)</w:t>
      </w:r>
      <w:r w:rsidRPr="00375C7D">
        <w:t>пункт 33 изложить в следующей редакции:</w:t>
      </w:r>
    </w:p>
    <w:p w:rsidR="00A64E2D" w:rsidRPr="00375C7D" w:rsidRDefault="00A64E2D" w:rsidP="00A64E2D">
      <w:pPr>
        <w:ind w:firstLine="709"/>
        <w:jc w:val="both"/>
      </w:pPr>
      <w:r w:rsidRPr="00375C7D">
        <w:t>"</w:t>
      </w:r>
      <w:r>
        <w:t>33)</w:t>
      </w:r>
      <w:r w:rsidRPr="00375C7D">
        <w:t>Ш</w:t>
      </w:r>
      <w:r>
        <w:t>котовский муниципальный округ;".</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17</w:t>
      </w:r>
      <w:r w:rsidRPr="00F01D80">
        <w:rPr>
          <w:szCs w:val="28"/>
        </w:rPr>
        <w:t>.</w:t>
      </w:r>
    </w:p>
    <w:p w:rsidR="00A64E2D" w:rsidRPr="00375C7D" w:rsidRDefault="00A64E2D" w:rsidP="00A64E2D">
      <w:pPr>
        <w:ind w:firstLine="709"/>
        <w:jc w:val="both"/>
      </w:pPr>
      <w:r>
        <w:rPr>
          <w:szCs w:val="28"/>
        </w:rPr>
        <w:t>Внести в статью 2 Закона</w:t>
      </w:r>
      <w:r w:rsidRPr="00375C7D">
        <w:t xml:space="preserve"> </w:t>
      </w:r>
      <w:r>
        <w:t>Приморского края от 23 ноября 2018 года</w:t>
      </w:r>
      <w:r>
        <w:br/>
      </w:r>
      <w:r w:rsidRPr="00375C7D">
        <w:t>№ 390-КЗ "О наделении органов местного самоуправления муниципальных районов, муниципальных округов, городских округов Приморского края отдельными госуда</w:t>
      </w:r>
      <w:r>
        <w:t xml:space="preserve">рственными полномочиями" </w:t>
      </w:r>
      <w:r w:rsidRPr="00375C7D">
        <w:t>следующие изменения:</w:t>
      </w:r>
    </w:p>
    <w:p w:rsidR="00A64E2D" w:rsidRPr="00375C7D" w:rsidRDefault="00A64E2D" w:rsidP="00A64E2D">
      <w:pPr>
        <w:ind w:firstLine="709"/>
        <w:jc w:val="both"/>
      </w:pPr>
      <w:r>
        <w:t>1)</w:t>
      </w:r>
      <w:r w:rsidRPr="00375C7D">
        <w:t>пункт 23 изложить в следующей редакции:</w:t>
      </w:r>
    </w:p>
    <w:p w:rsidR="00A64E2D" w:rsidRPr="00375C7D" w:rsidRDefault="00A64E2D" w:rsidP="00A64E2D">
      <w:pPr>
        <w:ind w:firstLine="709"/>
        <w:jc w:val="both"/>
      </w:pPr>
      <w:r w:rsidRPr="00375C7D">
        <w:t>"</w:t>
      </w:r>
      <w:r>
        <w:t>23)</w:t>
      </w:r>
      <w:r w:rsidRPr="00375C7D">
        <w:t>Партизанский муниципальный округ;"</w:t>
      </w:r>
      <w:r>
        <w:t>;</w:t>
      </w:r>
    </w:p>
    <w:p w:rsidR="00A64E2D" w:rsidRPr="00375C7D" w:rsidRDefault="00A64E2D" w:rsidP="00A64E2D">
      <w:pPr>
        <w:ind w:firstLine="709"/>
        <w:jc w:val="both"/>
      </w:pPr>
      <w:r>
        <w:t>2)</w:t>
      </w:r>
      <w:r w:rsidRPr="00375C7D">
        <w:t>пункт 31 изложить в следующей редакции:</w:t>
      </w:r>
    </w:p>
    <w:p w:rsidR="00A64E2D" w:rsidRPr="00375C7D" w:rsidRDefault="00A64E2D" w:rsidP="00A64E2D">
      <w:pPr>
        <w:ind w:firstLine="709"/>
        <w:jc w:val="both"/>
      </w:pPr>
      <w:r w:rsidRPr="00375C7D">
        <w:t>"</w:t>
      </w:r>
      <w:r>
        <w:t>31)</w:t>
      </w:r>
      <w:r w:rsidRPr="00375C7D">
        <w:t>Черниговский муниципальный округ;"</w:t>
      </w:r>
      <w:r>
        <w:t>;</w:t>
      </w:r>
    </w:p>
    <w:p w:rsidR="00A64E2D" w:rsidRPr="00375C7D" w:rsidRDefault="00A64E2D" w:rsidP="00A64E2D">
      <w:pPr>
        <w:ind w:firstLine="709"/>
        <w:jc w:val="both"/>
      </w:pPr>
      <w:r>
        <w:t>3</w:t>
      </w:r>
      <w:r w:rsidRPr="00375C7D">
        <w:t>)пункт 33 изложить в следующей редакции:</w:t>
      </w:r>
    </w:p>
    <w:p w:rsidR="00A64E2D" w:rsidRPr="00375C7D" w:rsidRDefault="00A64E2D" w:rsidP="00A64E2D">
      <w:pPr>
        <w:ind w:firstLine="709"/>
        <w:jc w:val="both"/>
      </w:pPr>
      <w:r w:rsidRPr="00375C7D">
        <w:t>"</w:t>
      </w:r>
      <w:r>
        <w:t>33)</w:t>
      </w:r>
      <w:r w:rsidRPr="00375C7D">
        <w:t>Ш</w:t>
      </w:r>
      <w:r>
        <w:t>котовский муниципальный округ;";</w:t>
      </w:r>
    </w:p>
    <w:p w:rsidR="00A64E2D" w:rsidRPr="00375C7D" w:rsidRDefault="00A64E2D" w:rsidP="00A64E2D">
      <w:pPr>
        <w:ind w:firstLine="709"/>
        <w:jc w:val="both"/>
      </w:pPr>
      <w:r>
        <w:t>4)</w:t>
      </w:r>
      <w:r w:rsidRPr="00375C7D">
        <w:t>пункт 34 изложить в следующей редакции:</w:t>
      </w:r>
    </w:p>
    <w:p w:rsidR="00A64E2D" w:rsidRDefault="00A64E2D" w:rsidP="00A64E2D">
      <w:pPr>
        <w:ind w:firstLine="709"/>
        <w:jc w:val="both"/>
      </w:pPr>
      <w:r w:rsidRPr="00375C7D">
        <w:rPr>
          <w:bCs/>
        </w:rPr>
        <w:t>"</w:t>
      </w:r>
      <w:r>
        <w:rPr>
          <w:bCs/>
        </w:rPr>
        <w:t>34)</w:t>
      </w:r>
      <w:r w:rsidRPr="00375C7D">
        <w:rPr>
          <w:bCs/>
        </w:rPr>
        <w:t>Яковлевский муниципальный округ</w:t>
      </w:r>
      <w:r>
        <w:rPr>
          <w:bCs/>
        </w:rPr>
        <w:t>.".</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18</w:t>
      </w:r>
      <w:r w:rsidRPr="00F01D80">
        <w:rPr>
          <w:szCs w:val="28"/>
        </w:rPr>
        <w:t>.</w:t>
      </w:r>
    </w:p>
    <w:p w:rsidR="00A64E2D" w:rsidRPr="00375C7D" w:rsidRDefault="00A64E2D" w:rsidP="00A64E2D">
      <w:pPr>
        <w:ind w:firstLine="709"/>
        <w:jc w:val="both"/>
      </w:pPr>
      <w:r>
        <w:t xml:space="preserve">Внести в приложение к </w:t>
      </w:r>
      <w:r w:rsidRPr="00375C7D">
        <w:t>Закон</w:t>
      </w:r>
      <w:r>
        <w:t>у</w:t>
      </w:r>
      <w:r w:rsidRPr="00375C7D">
        <w:t xml:space="preserve"> Приморского края </w:t>
      </w:r>
      <w:r>
        <w:t>от 5 декабря</w:t>
      </w:r>
      <w:r>
        <w:br/>
        <w:t xml:space="preserve">2018 года № 411-КЗ </w:t>
      </w:r>
      <w:r w:rsidRPr="00375C7D">
        <w:t>"О территориях Приморского края, в границах которых земельные участки не могут быть предоставле</w:t>
      </w:r>
      <w:r>
        <w:t xml:space="preserve">ны в безвозмездное пользование" </w:t>
      </w:r>
      <w:r w:rsidRPr="00375C7D">
        <w:t>следующие изменения:</w:t>
      </w:r>
    </w:p>
    <w:p w:rsidR="00A64E2D" w:rsidRDefault="00A64E2D" w:rsidP="00A64E2D">
      <w:pPr>
        <w:ind w:firstLine="709"/>
        <w:jc w:val="both"/>
      </w:pPr>
      <w:r>
        <w:lastRenderedPageBreak/>
        <w:t xml:space="preserve">1)по тексту приложения </w:t>
      </w:r>
      <w:r w:rsidRPr="00375C7D">
        <w:t>слова "Хасанского муниципального района" заменить словами "Хасанского муниципального округа";</w:t>
      </w:r>
    </w:p>
    <w:p w:rsidR="00A64E2D" w:rsidRDefault="00A64E2D" w:rsidP="00A64E2D">
      <w:pPr>
        <w:ind w:firstLine="709"/>
        <w:jc w:val="both"/>
      </w:pPr>
      <w:r>
        <w:t>2)</w:t>
      </w:r>
      <w:r w:rsidRPr="00375C7D">
        <w:t>слова "</w:t>
      </w:r>
      <w:hyperlink r:id="rId10" w:history="1">
        <w:r w:rsidRPr="00A64E2D">
          <w:rPr>
            <w:rStyle w:val="a6"/>
            <w:color w:val="auto"/>
            <w:u w:val="none"/>
          </w:rPr>
          <w:t>Законом</w:t>
        </w:r>
      </w:hyperlink>
      <w:r w:rsidRPr="00375C7D">
        <w:t xml:space="preserve"> Приморского края от 6 декабря 2004 года </w:t>
      </w:r>
      <w:r>
        <w:t>№</w:t>
      </w:r>
      <w:r w:rsidRPr="00375C7D">
        <w:t xml:space="preserve"> 187-КЗ "О Хасанском муниципальном районе" заменить словами "Законом Приморского края от 22 апреля 2022 года № 80-КЗ "О Хасанском муниципальном округе</w:t>
      </w:r>
      <w:r>
        <w:t xml:space="preserve"> Приморского края</w:t>
      </w:r>
      <w:r w:rsidRPr="00375C7D">
        <w:t>";</w:t>
      </w:r>
    </w:p>
    <w:p w:rsidR="00A64E2D" w:rsidRDefault="00A64E2D" w:rsidP="00A64E2D">
      <w:pPr>
        <w:ind w:firstLine="709"/>
        <w:jc w:val="both"/>
      </w:pPr>
      <w:r>
        <w:t xml:space="preserve">3)в наименовании таблицы 10 </w:t>
      </w:r>
      <w:r w:rsidRPr="00375C7D">
        <w:t xml:space="preserve">слова </w:t>
      </w:r>
      <w:r>
        <w:t>"</w:t>
      </w:r>
      <w:r w:rsidRPr="00375C7D">
        <w:t>Хасанского муниципального района" заменить словами "Ха</w:t>
      </w:r>
      <w:r>
        <w:t>санского муниципального округа";</w:t>
      </w:r>
    </w:p>
    <w:p w:rsidR="00A64E2D" w:rsidRDefault="00A64E2D" w:rsidP="00A64E2D">
      <w:pPr>
        <w:ind w:firstLine="709"/>
        <w:jc w:val="both"/>
      </w:pPr>
      <w:r>
        <w:t xml:space="preserve">4)в наименовании таблицы 11 </w:t>
      </w:r>
      <w:r w:rsidRPr="00375C7D">
        <w:t xml:space="preserve">слова </w:t>
      </w:r>
      <w:r>
        <w:t>"</w:t>
      </w:r>
      <w:r w:rsidRPr="00375C7D">
        <w:t>Хасанского муниципального района" заменить словами "Ха</w:t>
      </w:r>
      <w:r>
        <w:t>санского муниципального округа".</w:t>
      </w:r>
    </w:p>
    <w:p w:rsidR="00A64E2D" w:rsidRDefault="00A64E2D" w:rsidP="00A64E2D">
      <w:pPr>
        <w:ind w:firstLine="709"/>
        <w:jc w:val="both"/>
      </w:pPr>
    </w:p>
    <w:p w:rsidR="00A64E2D" w:rsidRDefault="00A64E2D" w:rsidP="00A64E2D">
      <w:pPr>
        <w:ind w:firstLine="709"/>
        <w:jc w:val="both"/>
        <w:rPr>
          <w:szCs w:val="28"/>
        </w:rPr>
      </w:pPr>
      <w:r>
        <w:rPr>
          <w:szCs w:val="28"/>
        </w:rPr>
        <w:t>СТАТЬЯ 19</w:t>
      </w:r>
      <w:r w:rsidRPr="00F01D80">
        <w:rPr>
          <w:szCs w:val="28"/>
        </w:rPr>
        <w:t>.</w:t>
      </w:r>
    </w:p>
    <w:p w:rsidR="00A64E2D" w:rsidRPr="00375C7D" w:rsidRDefault="00A64E2D" w:rsidP="00A64E2D">
      <w:pPr>
        <w:ind w:firstLine="709"/>
        <w:jc w:val="both"/>
        <w:rPr>
          <w:szCs w:val="28"/>
        </w:rPr>
      </w:pPr>
      <w:r>
        <w:rPr>
          <w:szCs w:val="28"/>
        </w:rPr>
        <w:t>Внести в статью 3 Закона</w:t>
      </w:r>
      <w:r w:rsidRPr="00375C7D">
        <w:rPr>
          <w:szCs w:val="28"/>
        </w:rPr>
        <w:t xml:space="preserve"> Приморск</w:t>
      </w:r>
      <w:r>
        <w:rPr>
          <w:szCs w:val="28"/>
        </w:rPr>
        <w:t>ого края от 6 декабря 2018 года</w:t>
      </w:r>
      <w:r>
        <w:rPr>
          <w:szCs w:val="28"/>
        </w:rPr>
        <w:br/>
      </w:r>
      <w:r w:rsidRPr="00375C7D">
        <w:rPr>
          <w:szCs w:val="28"/>
        </w:rPr>
        <w:t xml:space="preserve">№ 412-КЗ </w:t>
      </w:r>
      <w:r w:rsidR="00727D86">
        <w:rPr>
          <w:szCs w:val="28"/>
        </w:rPr>
        <w:t>"</w:t>
      </w:r>
      <w:r w:rsidRPr="00375C7D">
        <w:rPr>
          <w:szCs w:val="28"/>
        </w:rPr>
        <w:t>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r>
        <w:rPr>
          <w:szCs w:val="28"/>
        </w:rPr>
        <w:t xml:space="preserve"> </w:t>
      </w:r>
      <w:r w:rsidRPr="00375C7D">
        <w:rPr>
          <w:szCs w:val="28"/>
        </w:rPr>
        <w:t>следующие изменения:</w:t>
      </w:r>
    </w:p>
    <w:p w:rsidR="00A64E2D" w:rsidRPr="00375C7D" w:rsidRDefault="00A64E2D" w:rsidP="00A64E2D">
      <w:pPr>
        <w:ind w:firstLine="709"/>
        <w:jc w:val="both"/>
        <w:rPr>
          <w:szCs w:val="28"/>
        </w:rPr>
      </w:pPr>
      <w:r>
        <w:rPr>
          <w:szCs w:val="28"/>
        </w:rPr>
        <w:t>1)</w:t>
      </w:r>
      <w:r w:rsidRPr="00375C7D">
        <w:rPr>
          <w:szCs w:val="28"/>
        </w:rPr>
        <w:t>пункт 23 изложить в следующей редакции:</w:t>
      </w:r>
    </w:p>
    <w:p w:rsidR="00A64E2D" w:rsidRPr="00375C7D" w:rsidRDefault="00A64E2D" w:rsidP="00A64E2D">
      <w:pPr>
        <w:ind w:firstLine="709"/>
        <w:jc w:val="both"/>
        <w:rPr>
          <w:szCs w:val="28"/>
        </w:rPr>
      </w:pPr>
      <w:r w:rsidRPr="00375C7D">
        <w:rPr>
          <w:szCs w:val="28"/>
        </w:rPr>
        <w:t>"</w:t>
      </w:r>
      <w:r>
        <w:rPr>
          <w:szCs w:val="28"/>
        </w:rPr>
        <w:t>23)</w:t>
      </w:r>
      <w:r w:rsidRPr="00375C7D">
        <w:rPr>
          <w:szCs w:val="28"/>
        </w:rPr>
        <w:t>Партизанский муниципальный округ;"</w:t>
      </w:r>
      <w:r>
        <w:rPr>
          <w:szCs w:val="28"/>
        </w:rPr>
        <w:t>;</w:t>
      </w:r>
    </w:p>
    <w:p w:rsidR="00A64E2D" w:rsidRPr="00375C7D" w:rsidRDefault="00A64E2D" w:rsidP="00A64E2D">
      <w:pPr>
        <w:ind w:firstLine="709"/>
        <w:jc w:val="both"/>
        <w:rPr>
          <w:szCs w:val="28"/>
        </w:rPr>
      </w:pPr>
      <w:r>
        <w:rPr>
          <w:szCs w:val="28"/>
        </w:rPr>
        <w:t>2)</w:t>
      </w:r>
      <w:r w:rsidRPr="00375C7D">
        <w:rPr>
          <w:szCs w:val="28"/>
        </w:rPr>
        <w:t>пункт 31 изложить в следующей редакции:</w:t>
      </w:r>
    </w:p>
    <w:p w:rsidR="00A64E2D" w:rsidRPr="00375C7D" w:rsidRDefault="00A64E2D" w:rsidP="00A64E2D">
      <w:pPr>
        <w:ind w:firstLine="709"/>
        <w:jc w:val="both"/>
        <w:rPr>
          <w:szCs w:val="28"/>
        </w:rPr>
      </w:pPr>
      <w:r w:rsidRPr="00375C7D">
        <w:rPr>
          <w:szCs w:val="28"/>
        </w:rPr>
        <w:t>"</w:t>
      </w:r>
      <w:r>
        <w:rPr>
          <w:szCs w:val="28"/>
        </w:rPr>
        <w:t>31)</w:t>
      </w:r>
      <w:r w:rsidRPr="00375C7D">
        <w:rPr>
          <w:szCs w:val="28"/>
        </w:rPr>
        <w:t>Черниговский муниципальный округ;"</w:t>
      </w:r>
      <w:r>
        <w:rPr>
          <w:szCs w:val="28"/>
        </w:rPr>
        <w:t>;</w:t>
      </w:r>
    </w:p>
    <w:p w:rsidR="00A64E2D" w:rsidRPr="00375C7D" w:rsidRDefault="00A64E2D" w:rsidP="00A64E2D">
      <w:pPr>
        <w:ind w:firstLine="709"/>
        <w:jc w:val="both"/>
        <w:rPr>
          <w:szCs w:val="28"/>
        </w:rPr>
      </w:pPr>
      <w:r>
        <w:rPr>
          <w:szCs w:val="28"/>
        </w:rPr>
        <w:t>3)</w:t>
      </w:r>
      <w:r w:rsidRPr="00375C7D">
        <w:rPr>
          <w:szCs w:val="28"/>
        </w:rPr>
        <w:t>пункт 33 изложить в следующей редакции:</w:t>
      </w:r>
    </w:p>
    <w:p w:rsidR="00A64E2D" w:rsidRPr="00375C7D" w:rsidRDefault="00A64E2D" w:rsidP="00A64E2D">
      <w:pPr>
        <w:ind w:firstLine="709"/>
        <w:jc w:val="both"/>
        <w:rPr>
          <w:szCs w:val="28"/>
        </w:rPr>
      </w:pPr>
      <w:r w:rsidRPr="00375C7D">
        <w:rPr>
          <w:szCs w:val="28"/>
        </w:rPr>
        <w:t>"</w:t>
      </w:r>
      <w:r>
        <w:rPr>
          <w:szCs w:val="28"/>
        </w:rPr>
        <w:t>33)</w:t>
      </w:r>
      <w:r w:rsidRPr="00375C7D">
        <w:rPr>
          <w:szCs w:val="28"/>
        </w:rPr>
        <w:t>Ш</w:t>
      </w:r>
      <w:r>
        <w:rPr>
          <w:szCs w:val="28"/>
        </w:rPr>
        <w:t>котовский муниципальный округ;";</w:t>
      </w:r>
    </w:p>
    <w:p w:rsidR="00A64E2D" w:rsidRPr="00375C7D" w:rsidRDefault="00A64E2D" w:rsidP="00A64E2D">
      <w:pPr>
        <w:ind w:firstLine="709"/>
        <w:jc w:val="both"/>
        <w:rPr>
          <w:szCs w:val="28"/>
        </w:rPr>
      </w:pPr>
      <w:r>
        <w:rPr>
          <w:szCs w:val="28"/>
        </w:rPr>
        <w:t>4)</w:t>
      </w:r>
      <w:r w:rsidRPr="00375C7D">
        <w:rPr>
          <w:szCs w:val="28"/>
        </w:rPr>
        <w:t>пункт 34 изложить в следующей редакции:</w:t>
      </w:r>
    </w:p>
    <w:p w:rsidR="00A64E2D" w:rsidRPr="00375C7D" w:rsidRDefault="00A64E2D" w:rsidP="00A64E2D">
      <w:pPr>
        <w:ind w:firstLine="709"/>
        <w:jc w:val="both"/>
        <w:rPr>
          <w:bCs/>
          <w:szCs w:val="28"/>
        </w:rPr>
      </w:pPr>
      <w:r w:rsidRPr="00375C7D">
        <w:rPr>
          <w:bCs/>
          <w:szCs w:val="28"/>
        </w:rPr>
        <w:t>"</w:t>
      </w:r>
      <w:r>
        <w:rPr>
          <w:bCs/>
          <w:szCs w:val="28"/>
        </w:rPr>
        <w:t>34)</w:t>
      </w:r>
      <w:r w:rsidRPr="00375C7D">
        <w:rPr>
          <w:bCs/>
          <w:szCs w:val="28"/>
        </w:rPr>
        <w:t>Яковлевский муниципальный округ</w:t>
      </w:r>
      <w:r>
        <w:rPr>
          <w:bCs/>
          <w:szCs w:val="28"/>
        </w:rPr>
        <w:t>.".</w:t>
      </w:r>
    </w:p>
    <w:p w:rsidR="00A64E2D" w:rsidRDefault="00A64E2D" w:rsidP="00A64E2D">
      <w:pPr>
        <w:ind w:firstLine="709"/>
        <w:jc w:val="both"/>
        <w:rPr>
          <w:szCs w:val="28"/>
        </w:rPr>
      </w:pPr>
    </w:p>
    <w:p w:rsidR="00A64E2D" w:rsidRPr="00F01D80" w:rsidRDefault="00A64E2D" w:rsidP="00A64E2D">
      <w:pPr>
        <w:ind w:firstLine="709"/>
        <w:jc w:val="both"/>
        <w:rPr>
          <w:szCs w:val="28"/>
        </w:rPr>
      </w:pPr>
      <w:r>
        <w:rPr>
          <w:szCs w:val="28"/>
        </w:rPr>
        <w:t>СТАТЬЯ 20</w:t>
      </w:r>
      <w:r w:rsidRPr="00F01D80">
        <w:rPr>
          <w:szCs w:val="28"/>
        </w:rPr>
        <w:t>.</w:t>
      </w:r>
    </w:p>
    <w:p w:rsidR="00A64E2D" w:rsidRDefault="00A64E2D" w:rsidP="00A64E2D">
      <w:pPr>
        <w:ind w:firstLine="709"/>
        <w:jc w:val="both"/>
        <w:rPr>
          <w:szCs w:val="28"/>
        </w:rPr>
      </w:pPr>
      <w:r>
        <w:rPr>
          <w:szCs w:val="28"/>
        </w:rPr>
        <w:t xml:space="preserve">Внести в приложение 1 к </w:t>
      </w:r>
      <w:r w:rsidRPr="00163587">
        <w:rPr>
          <w:szCs w:val="28"/>
        </w:rPr>
        <w:t>Закон</w:t>
      </w:r>
      <w:r>
        <w:rPr>
          <w:szCs w:val="28"/>
        </w:rPr>
        <w:t>у</w:t>
      </w:r>
      <w:r w:rsidRPr="00067D5B">
        <w:t xml:space="preserve"> </w:t>
      </w:r>
      <w:r>
        <w:t>Приморского края от 16 сентября</w:t>
      </w:r>
      <w:r>
        <w:br/>
      </w:r>
      <w:r w:rsidRPr="00067D5B">
        <w:t>2019 года № 568-КЗ "Об Анучинском муницип</w:t>
      </w:r>
      <w:r>
        <w:t xml:space="preserve">альном округе Приморского края" </w:t>
      </w:r>
      <w:r>
        <w:rPr>
          <w:szCs w:val="28"/>
        </w:rPr>
        <w:t>следующие изменения:</w:t>
      </w:r>
    </w:p>
    <w:p w:rsidR="00A64E2D" w:rsidRDefault="00A64E2D" w:rsidP="00A64E2D">
      <w:pPr>
        <w:ind w:firstLine="709"/>
        <w:jc w:val="both"/>
        <w:rPr>
          <w:szCs w:val="28"/>
        </w:rPr>
      </w:pPr>
      <w:r>
        <w:rPr>
          <w:szCs w:val="28"/>
        </w:rPr>
        <w:t>по тексту приложения:</w:t>
      </w:r>
    </w:p>
    <w:p w:rsidR="00A64E2D" w:rsidRDefault="00A64E2D" w:rsidP="00A64E2D">
      <w:pPr>
        <w:ind w:firstLine="709"/>
        <w:jc w:val="both"/>
      </w:pPr>
      <w:r w:rsidRPr="00067D5B">
        <w:t>слова "Шкотовский муниципальный район" заменить словами "Ш</w:t>
      </w:r>
      <w:r>
        <w:t>котовский муниципальный округ";</w:t>
      </w:r>
    </w:p>
    <w:p w:rsidR="00A64E2D" w:rsidRDefault="00A64E2D" w:rsidP="00A64E2D">
      <w:pPr>
        <w:ind w:firstLine="709"/>
        <w:jc w:val="both"/>
      </w:pPr>
      <w:r>
        <w:t xml:space="preserve">слова </w:t>
      </w:r>
      <w:r w:rsidRPr="00067D5B">
        <w:t xml:space="preserve">"Яковлевский муниципальный район" </w:t>
      </w:r>
      <w:r>
        <w:t xml:space="preserve">в соответствующем падеже </w:t>
      </w:r>
      <w:r w:rsidRPr="00067D5B">
        <w:t>заменить словами "Яковлевский муниципальный округ"</w:t>
      </w:r>
      <w:r>
        <w:t xml:space="preserve"> в соответствующем падеже;</w:t>
      </w:r>
    </w:p>
    <w:p w:rsidR="00A64E2D" w:rsidRDefault="00A64E2D" w:rsidP="00A64E2D">
      <w:pPr>
        <w:ind w:firstLine="709"/>
        <w:jc w:val="both"/>
      </w:pPr>
      <w:r>
        <w:t>слова "</w:t>
      </w:r>
      <w:r w:rsidRPr="00067D5B">
        <w:t>Партизанский муниципальный район" заменить словами "Партизанский муниципальный округ"</w:t>
      </w:r>
      <w:r>
        <w:t>;</w:t>
      </w:r>
    </w:p>
    <w:p w:rsidR="00A64E2D" w:rsidRDefault="00A64E2D" w:rsidP="00A64E2D">
      <w:pPr>
        <w:ind w:firstLine="709"/>
        <w:jc w:val="both"/>
      </w:pPr>
      <w:r>
        <w:t>слова "</w:t>
      </w:r>
      <w:r w:rsidRPr="00067D5B">
        <w:t xml:space="preserve">Черниговский муниципальный район" </w:t>
      </w:r>
      <w:r>
        <w:t>в соответствующем падеже</w:t>
      </w:r>
      <w:r w:rsidRPr="00067D5B">
        <w:t xml:space="preserve"> заменить словами "Че</w:t>
      </w:r>
      <w:r>
        <w:t>рниговский муниципальный округ"</w:t>
      </w:r>
      <w:r>
        <w:br/>
        <w:t>в соответствующем падеже.</w:t>
      </w:r>
    </w:p>
    <w:p w:rsidR="00A64E2D" w:rsidRDefault="00A64E2D" w:rsidP="00A64E2D">
      <w:pPr>
        <w:ind w:firstLine="709"/>
        <w:jc w:val="both"/>
      </w:pPr>
    </w:p>
    <w:p w:rsidR="00A64E2D" w:rsidRDefault="00A64E2D" w:rsidP="00A64E2D">
      <w:pPr>
        <w:ind w:firstLine="709"/>
        <w:jc w:val="both"/>
      </w:pPr>
    </w:p>
    <w:p w:rsidR="00A64E2D" w:rsidRPr="00067D5B" w:rsidRDefault="00A64E2D" w:rsidP="00A64E2D">
      <w:pPr>
        <w:ind w:firstLine="709"/>
        <w:jc w:val="both"/>
      </w:pPr>
    </w:p>
    <w:p w:rsidR="00A64E2D" w:rsidRDefault="00A64E2D" w:rsidP="00A64E2D">
      <w:pPr>
        <w:ind w:firstLine="709"/>
        <w:jc w:val="both"/>
        <w:rPr>
          <w:szCs w:val="28"/>
        </w:rPr>
      </w:pPr>
      <w:r>
        <w:rPr>
          <w:szCs w:val="28"/>
        </w:rPr>
        <w:lastRenderedPageBreak/>
        <w:t>СТАТЬЯ 21</w:t>
      </w:r>
      <w:r w:rsidRPr="00F01D80">
        <w:rPr>
          <w:szCs w:val="28"/>
        </w:rPr>
        <w:t>.</w:t>
      </w:r>
    </w:p>
    <w:p w:rsidR="00A64E2D" w:rsidRDefault="00A64E2D" w:rsidP="00A64E2D">
      <w:pPr>
        <w:ind w:firstLine="709"/>
        <w:jc w:val="both"/>
        <w:rPr>
          <w:szCs w:val="28"/>
        </w:rPr>
      </w:pPr>
      <w:r>
        <w:rPr>
          <w:szCs w:val="28"/>
        </w:rPr>
        <w:t xml:space="preserve">Внести в приложение 1 к </w:t>
      </w:r>
      <w:r w:rsidRPr="00163587">
        <w:rPr>
          <w:szCs w:val="28"/>
        </w:rPr>
        <w:t>Закон</w:t>
      </w:r>
      <w:r>
        <w:rPr>
          <w:szCs w:val="28"/>
        </w:rPr>
        <w:t>у</w:t>
      </w:r>
      <w:r w:rsidRPr="00067D5B">
        <w:t xml:space="preserve"> </w:t>
      </w:r>
      <w:r>
        <w:t>Приморского края от 16 сентября</w:t>
      </w:r>
      <w:r>
        <w:br/>
      </w:r>
      <w:r w:rsidRPr="00067D5B">
        <w:t>2019 года № 56</w:t>
      </w:r>
      <w:r>
        <w:t>9</w:t>
      </w:r>
      <w:r w:rsidRPr="00067D5B">
        <w:t xml:space="preserve">-КЗ "О </w:t>
      </w:r>
      <w:r>
        <w:t>Пограничном</w:t>
      </w:r>
      <w:r w:rsidRPr="00067D5B">
        <w:t xml:space="preserve"> муницип</w:t>
      </w:r>
      <w:r>
        <w:t xml:space="preserve">альном округе Приморского края" </w:t>
      </w:r>
      <w:r>
        <w:rPr>
          <w:szCs w:val="28"/>
        </w:rPr>
        <w:t>следующие изменения:</w:t>
      </w:r>
    </w:p>
    <w:p w:rsidR="00A64E2D" w:rsidRDefault="00A64E2D" w:rsidP="00A64E2D">
      <w:pPr>
        <w:ind w:firstLine="709"/>
        <w:jc w:val="both"/>
      </w:pPr>
      <w:r>
        <w:rPr>
          <w:szCs w:val="28"/>
        </w:rPr>
        <w:t xml:space="preserve">по тексту приложения </w:t>
      </w:r>
      <w:r w:rsidRPr="00067D5B">
        <w:t>слова "</w:t>
      </w:r>
      <w:r>
        <w:t>Хорольского</w:t>
      </w:r>
      <w:r w:rsidRPr="00067D5B">
        <w:t xml:space="preserve"> муниципальн</w:t>
      </w:r>
      <w:r>
        <w:t>ого</w:t>
      </w:r>
      <w:r w:rsidRPr="00067D5B">
        <w:t xml:space="preserve"> район</w:t>
      </w:r>
      <w:r>
        <w:t>а</w:t>
      </w:r>
      <w:r w:rsidRPr="00067D5B">
        <w:t>" заменить словами "</w:t>
      </w:r>
      <w:r>
        <w:t>Хорольского муниципального округа";</w:t>
      </w:r>
    </w:p>
    <w:p w:rsidR="00A64E2D" w:rsidRDefault="00A64E2D" w:rsidP="00A64E2D">
      <w:pPr>
        <w:ind w:firstLine="709"/>
        <w:jc w:val="both"/>
      </w:pPr>
      <w:r>
        <w:rPr>
          <w:szCs w:val="28"/>
        </w:rPr>
        <w:t xml:space="preserve">по тексту приложения </w:t>
      </w:r>
      <w:r>
        <w:t xml:space="preserve">слова </w:t>
      </w:r>
      <w:r w:rsidRPr="00067D5B">
        <w:t>"</w:t>
      </w:r>
      <w:r>
        <w:t>Ханкайского</w:t>
      </w:r>
      <w:r w:rsidRPr="00067D5B">
        <w:t xml:space="preserve"> муниципальн</w:t>
      </w:r>
      <w:r>
        <w:t>ого</w:t>
      </w:r>
      <w:r w:rsidRPr="00067D5B">
        <w:t xml:space="preserve"> район</w:t>
      </w:r>
      <w:r>
        <w:t>а</w:t>
      </w:r>
      <w:r w:rsidRPr="00067D5B">
        <w:t>" заменить словами "</w:t>
      </w:r>
      <w:r>
        <w:t>Ханкайского</w:t>
      </w:r>
      <w:r w:rsidRPr="00067D5B">
        <w:t xml:space="preserve"> муниципальн</w:t>
      </w:r>
      <w:r>
        <w:t>ого</w:t>
      </w:r>
      <w:r w:rsidRPr="00067D5B">
        <w:t xml:space="preserve"> округ</w:t>
      </w:r>
      <w:r>
        <w:t>а</w:t>
      </w:r>
      <w:r w:rsidRPr="00067D5B">
        <w:t>"</w:t>
      </w:r>
      <w:r>
        <w:t>;</w:t>
      </w:r>
    </w:p>
    <w:p w:rsidR="00A64E2D" w:rsidRDefault="00A64E2D" w:rsidP="00A64E2D">
      <w:pPr>
        <w:ind w:firstLine="709"/>
        <w:jc w:val="both"/>
      </w:pPr>
      <w:r>
        <w:t>слова "Октябрьского</w:t>
      </w:r>
      <w:r w:rsidRPr="00067D5B">
        <w:t xml:space="preserve"> муниципальн</w:t>
      </w:r>
      <w:r>
        <w:t>ого</w:t>
      </w:r>
      <w:r w:rsidRPr="00067D5B">
        <w:t xml:space="preserve"> район</w:t>
      </w:r>
      <w:r>
        <w:t>а</w:t>
      </w:r>
      <w:r w:rsidRPr="00067D5B">
        <w:t>" заменить словами "</w:t>
      </w:r>
      <w:r>
        <w:t>Октябрьского</w:t>
      </w:r>
      <w:r w:rsidRPr="00067D5B">
        <w:t xml:space="preserve"> муниципальн</w:t>
      </w:r>
      <w:r>
        <w:t>ого</w:t>
      </w:r>
      <w:r w:rsidRPr="00067D5B">
        <w:t xml:space="preserve"> округ</w:t>
      </w:r>
      <w:r>
        <w:t>а</w:t>
      </w:r>
      <w:r w:rsidRPr="00067D5B">
        <w:t>"</w:t>
      </w:r>
      <w:r>
        <w:t>.</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22</w:t>
      </w:r>
      <w:r w:rsidRPr="00F01D80">
        <w:rPr>
          <w:szCs w:val="28"/>
        </w:rPr>
        <w:t>.</w:t>
      </w:r>
    </w:p>
    <w:p w:rsidR="00A64E2D" w:rsidRDefault="00A64E2D" w:rsidP="00A64E2D">
      <w:pPr>
        <w:ind w:firstLine="709"/>
        <w:jc w:val="both"/>
        <w:rPr>
          <w:szCs w:val="28"/>
        </w:rPr>
      </w:pPr>
      <w:r>
        <w:rPr>
          <w:szCs w:val="28"/>
        </w:rPr>
        <w:t xml:space="preserve">Внести в приложение 1 к </w:t>
      </w:r>
      <w:r w:rsidRPr="00163587">
        <w:rPr>
          <w:szCs w:val="28"/>
        </w:rPr>
        <w:t>Закон</w:t>
      </w:r>
      <w:r>
        <w:rPr>
          <w:szCs w:val="28"/>
        </w:rPr>
        <w:t>у</w:t>
      </w:r>
      <w:r w:rsidRPr="00067D5B">
        <w:t xml:space="preserve"> </w:t>
      </w:r>
      <w:r>
        <w:t>Приморского края от 16 сентября</w:t>
      </w:r>
      <w:r>
        <w:br/>
      </w:r>
      <w:r w:rsidRPr="00067D5B">
        <w:t>2019 года № 570-КЗ "О Чугуевском  муницип</w:t>
      </w:r>
      <w:r>
        <w:t xml:space="preserve">альном округе Приморского края" </w:t>
      </w:r>
      <w:r>
        <w:rPr>
          <w:szCs w:val="28"/>
        </w:rPr>
        <w:t>следующие изменения:</w:t>
      </w:r>
    </w:p>
    <w:p w:rsidR="00A64E2D" w:rsidRDefault="00A64E2D" w:rsidP="00A64E2D">
      <w:pPr>
        <w:ind w:firstLine="709"/>
        <w:jc w:val="both"/>
        <w:rPr>
          <w:szCs w:val="28"/>
        </w:rPr>
      </w:pPr>
      <w:r>
        <w:rPr>
          <w:szCs w:val="28"/>
        </w:rPr>
        <w:t>по тексту приложения:</w:t>
      </w:r>
    </w:p>
    <w:p w:rsidR="00A64E2D" w:rsidRPr="00067D5B" w:rsidRDefault="00A64E2D" w:rsidP="00A64E2D">
      <w:pPr>
        <w:ind w:firstLine="709"/>
        <w:jc w:val="both"/>
      </w:pPr>
      <w:r w:rsidRPr="00067D5B">
        <w:t>слова "Лазовский муниципальный район" заменить словами "Лазовский муниципальный округ"</w:t>
      </w:r>
      <w:r>
        <w:t>;</w:t>
      </w:r>
    </w:p>
    <w:p w:rsidR="00A64E2D" w:rsidRDefault="00A64E2D" w:rsidP="00A64E2D">
      <w:pPr>
        <w:ind w:firstLine="709"/>
        <w:jc w:val="both"/>
      </w:pPr>
      <w:r w:rsidRPr="00067D5B">
        <w:t>слова "Партизанский муниципальный район" заменить словами "Партизанский муниципальный округ"</w:t>
      </w:r>
      <w:r>
        <w:t>;</w:t>
      </w:r>
    </w:p>
    <w:p w:rsidR="00A64E2D" w:rsidRPr="00067D5B" w:rsidRDefault="00A64E2D" w:rsidP="00A64E2D">
      <w:pPr>
        <w:ind w:firstLine="709"/>
        <w:jc w:val="both"/>
      </w:pPr>
      <w:r w:rsidRPr="00067D5B">
        <w:t>слова "Яковлевский муниципальный район" заменить словами "Я</w:t>
      </w:r>
      <w:r>
        <w:t>ковлевский муниципальный округ".</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23</w:t>
      </w:r>
      <w:r w:rsidRPr="00F01D80">
        <w:rPr>
          <w:szCs w:val="28"/>
        </w:rPr>
        <w:t>.</w:t>
      </w:r>
    </w:p>
    <w:p w:rsidR="00A64E2D" w:rsidRPr="00067D5B" w:rsidRDefault="00A64E2D" w:rsidP="00A64E2D">
      <w:pPr>
        <w:ind w:firstLine="709"/>
        <w:jc w:val="both"/>
      </w:pPr>
      <w:r>
        <w:t xml:space="preserve">Внести в </w:t>
      </w:r>
      <w:r w:rsidRPr="00067D5B">
        <w:t>Закон Приморского края от 30 сентября 2019 года № 572-КЗ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 а также лиц из числа детей-сирот и детей, оставшихся без попечения родителей, лиц, потерявших в период обучения обоих родите</w:t>
      </w:r>
      <w:r>
        <w:t xml:space="preserve">лей или единственного родителя" </w:t>
      </w:r>
      <w:r w:rsidRPr="00067D5B">
        <w:t>следующие изменения:</w:t>
      </w:r>
    </w:p>
    <w:p w:rsidR="00A64E2D" w:rsidRPr="00067D5B" w:rsidRDefault="00A64E2D" w:rsidP="00A64E2D">
      <w:pPr>
        <w:ind w:firstLine="709"/>
        <w:jc w:val="both"/>
      </w:pPr>
      <w:r w:rsidRPr="00067D5B">
        <w:t>1)в стать</w:t>
      </w:r>
      <w:r>
        <w:t>е 3:</w:t>
      </w:r>
    </w:p>
    <w:p w:rsidR="00A64E2D" w:rsidRPr="00067D5B" w:rsidRDefault="00A64E2D" w:rsidP="00A64E2D">
      <w:pPr>
        <w:ind w:firstLine="709"/>
        <w:jc w:val="both"/>
      </w:pPr>
      <w:r>
        <w:t>а)</w:t>
      </w:r>
      <w:r w:rsidRPr="00067D5B">
        <w:t>пункт 23 изложить в следующей редакции:</w:t>
      </w:r>
    </w:p>
    <w:p w:rsidR="00A64E2D" w:rsidRPr="00067D5B" w:rsidRDefault="00A64E2D" w:rsidP="00A64E2D">
      <w:pPr>
        <w:ind w:firstLine="709"/>
        <w:jc w:val="both"/>
      </w:pPr>
      <w:r w:rsidRPr="00067D5B">
        <w:t>"</w:t>
      </w:r>
      <w:r>
        <w:t>23)</w:t>
      </w:r>
      <w:r w:rsidRPr="00067D5B">
        <w:t>Партизанский муниципальный округ;"</w:t>
      </w:r>
      <w:r>
        <w:t>;</w:t>
      </w:r>
    </w:p>
    <w:p w:rsidR="00A64E2D" w:rsidRPr="00067D5B" w:rsidRDefault="00A64E2D" w:rsidP="00A64E2D">
      <w:pPr>
        <w:ind w:firstLine="709"/>
        <w:jc w:val="both"/>
      </w:pPr>
      <w:r>
        <w:t>б)</w:t>
      </w:r>
      <w:r w:rsidRPr="00067D5B">
        <w:t>пункт 31 изложить в следующей редакции:</w:t>
      </w:r>
    </w:p>
    <w:p w:rsidR="00A64E2D" w:rsidRPr="00067D5B" w:rsidRDefault="00A64E2D" w:rsidP="00A64E2D">
      <w:pPr>
        <w:ind w:firstLine="709"/>
        <w:jc w:val="both"/>
      </w:pPr>
      <w:r w:rsidRPr="00067D5B">
        <w:t>"</w:t>
      </w:r>
      <w:r>
        <w:t>31)</w:t>
      </w:r>
      <w:r w:rsidRPr="00067D5B">
        <w:t>Черниговский муниципальный округ;"</w:t>
      </w:r>
      <w:r>
        <w:t>;</w:t>
      </w:r>
    </w:p>
    <w:p w:rsidR="00A64E2D" w:rsidRPr="00067D5B" w:rsidRDefault="00A64E2D" w:rsidP="00A64E2D">
      <w:pPr>
        <w:ind w:firstLine="709"/>
        <w:jc w:val="both"/>
      </w:pPr>
      <w:r>
        <w:t>в)</w:t>
      </w:r>
      <w:r w:rsidRPr="00067D5B">
        <w:t>пункт 33 изложить в следующей редакции:</w:t>
      </w:r>
    </w:p>
    <w:p w:rsidR="00A64E2D" w:rsidRPr="00067D5B" w:rsidRDefault="00A64E2D" w:rsidP="00A64E2D">
      <w:pPr>
        <w:ind w:firstLine="709"/>
        <w:jc w:val="both"/>
      </w:pPr>
      <w:r w:rsidRPr="00067D5B">
        <w:t>"</w:t>
      </w:r>
      <w:r>
        <w:t>33)</w:t>
      </w:r>
      <w:r w:rsidRPr="00067D5B">
        <w:t>Ш</w:t>
      </w:r>
      <w:r>
        <w:t>котовский муниципальный округ;";</w:t>
      </w:r>
    </w:p>
    <w:p w:rsidR="00A64E2D" w:rsidRPr="00067D5B" w:rsidRDefault="00A64E2D" w:rsidP="00A64E2D">
      <w:pPr>
        <w:ind w:firstLine="709"/>
        <w:jc w:val="both"/>
      </w:pPr>
      <w:r>
        <w:t>г)</w:t>
      </w:r>
      <w:r w:rsidRPr="00067D5B">
        <w:t>пункт 34 изложить в следующей редакции:</w:t>
      </w:r>
    </w:p>
    <w:p w:rsidR="00A64E2D" w:rsidRPr="00067D5B" w:rsidRDefault="00A64E2D" w:rsidP="00A64E2D">
      <w:pPr>
        <w:ind w:firstLine="709"/>
        <w:jc w:val="both"/>
        <w:rPr>
          <w:bCs/>
        </w:rPr>
      </w:pPr>
      <w:r w:rsidRPr="00067D5B">
        <w:rPr>
          <w:bCs/>
        </w:rPr>
        <w:t>"</w:t>
      </w:r>
      <w:r>
        <w:rPr>
          <w:bCs/>
        </w:rPr>
        <w:t>34)</w:t>
      </w:r>
      <w:r w:rsidRPr="00067D5B">
        <w:rPr>
          <w:bCs/>
        </w:rPr>
        <w:t xml:space="preserve">Яковлевский </w:t>
      </w:r>
      <w:r>
        <w:rPr>
          <w:bCs/>
        </w:rPr>
        <w:t>муниципальный округ.";</w:t>
      </w:r>
    </w:p>
    <w:p w:rsidR="00A64E2D" w:rsidRPr="00067D5B" w:rsidRDefault="00A64E2D" w:rsidP="00A64E2D">
      <w:pPr>
        <w:ind w:firstLine="709"/>
        <w:jc w:val="both"/>
        <w:rPr>
          <w:bCs/>
        </w:rPr>
      </w:pPr>
      <w:r w:rsidRPr="00067D5B">
        <w:rPr>
          <w:bCs/>
        </w:rPr>
        <w:t>2)в приложении 3:</w:t>
      </w:r>
    </w:p>
    <w:p w:rsidR="00A64E2D" w:rsidRPr="00067D5B" w:rsidRDefault="00A64E2D" w:rsidP="00A64E2D">
      <w:pPr>
        <w:ind w:firstLine="709"/>
        <w:jc w:val="both"/>
      </w:pPr>
      <w:r>
        <w:t>а)в пункте</w:t>
      </w:r>
      <w:r w:rsidRPr="00067D5B">
        <w:t xml:space="preserve"> 23 </w:t>
      </w:r>
      <w:r>
        <w:t xml:space="preserve">слова </w:t>
      </w:r>
      <w:r w:rsidRPr="00067D5B">
        <w:t>"Парт</w:t>
      </w:r>
      <w:r>
        <w:t xml:space="preserve">изанский муниципальный район" заменить словами </w:t>
      </w:r>
      <w:r w:rsidRPr="00067D5B">
        <w:t>"Парт</w:t>
      </w:r>
      <w:r>
        <w:t>изанский муниципальный округ</w:t>
      </w:r>
      <w:r w:rsidRPr="00067D5B">
        <w:t>"</w:t>
      </w:r>
      <w:r>
        <w:t>;</w:t>
      </w:r>
    </w:p>
    <w:p w:rsidR="00A64E2D" w:rsidRDefault="00A64E2D" w:rsidP="00A64E2D">
      <w:pPr>
        <w:ind w:firstLine="709"/>
        <w:jc w:val="both"/>
      </w:pPr>
      <w:r>
        <w:lastRenderedPageBreak/>
        <w:t>б)в пункте</w:t>
      </w:r>
      <w:r w:rsidRPr="00067D5B">
        <w:t xml:space="preserve"> </w:t>
      </w:r>
      <w:r>
        <w:t>31</w:t>
      </w:r>
      <w:r w:rsidRPr="00067D5B">
        <w:t xml:space="preserve"> </w:t>
      </w:r>
      <w:r>
        <w:t xml:space="preserve">слова </w:t>
      </w:r>
      <w:r w:rsidRPr="00067D5B">
        <w:t>"Ч</w:t>
      </w:r>
      <w:r>
        <w:t xml:space="preserve">ерниговский муниципальный район" заменить словами </w:t>
      </w:r>
      <w:r w:rsidRPr="00067D5B">
        <w:t>"Ч</w:t>
      </w:r>
      <w:r>
        <w:t>ерниговский муниципальный округ</w:t>
      </w:r>
      <w:r w:rsidRPr="00067D5B">
        <w:t>"</w:t>
      </w:r>
      <w:r>
        <w:t>;</w:t>
      </w:r>
    </w:p>
    <w:p w:rsidR="00A64E2D" w:rsidRDefault="00A64E2D" w:rsidP="00A64E2D">
      <w:pPr>
        <w:ind w:firstLine="709"/>
        <w:jc w:val="both"/>
      </w:pPr>
      <w:r>
        <w:t>в)в пункте</w:t>
      </w:r>
      <w:r w:rsidRPr="00067D5B">
        <w:t xml:space="preserve"> </w:t>
      </w:r>
      <w:r>
        <w:t>33</w:t>
      </w:r>
      <w:r w:rsidRPr="00067D5B">
        <w:t xml:space="preserve"> </w:t>
      </w:r>
      <w:r>
        <w:t xml:space="preserve">слова </w:t>
      </w:r>
      <w:r w:rsidRPr="00067D5B">
        <w:t>"Ш</w:t>
      </w:r>
      <w:r>
        <w:t xml:space="preserve">котовский муниципальный район" заменить словами </w:t>
      </w:r>
      <w:r w:rsidRPr="00067D5B">
        <w:t>"Ш</w:t>
      </w:r>
      <w:r>
        <w:t>котовский муниципальный округ</w:t>
      </w:r>
      <w:r w:rsidRPr="00067D5B">
        <w:t>"</w:t>
      </w:r>
      <w:r>
        <w:t>;</w:t>
      </w:r>
    </w:p>
    <w:p w:rsidR="00A64E2D" w:rsidRDefault="00A64E2D" w:rsidP="00A64E2D">
      <w:pPr>
        <w:ind w:firstLine="709"/>
        <w:jc w:val="both"/>
      </w:pPr>
      <w:r>
        <w:t>г)в пункте</w:t>
      </w:r>
      <w:r w:rsidRPr="00067D5B">
        <w:t xml:space="preserve"> </w:t>
      </w:r>
      <w:r>
        <w:t>34</w:t>
      </w:r>
      <w:r w:rsidRPr="00067D5B">
        <w:t xml:space="preserve"> </w:t>
      </w:r>
      <w:r>
        <w:t xml:space="preserve">слова </w:t>
      </w:r>
      <w:r w:rsidRPr="00067D5B">
        <w:t>"</w:t>
      </w:r>
      <w:r w:rsidRPr="00067D5B">
        <w:rPr>
          <w:bCs/>
        </w:rPr>
        <w:t>Я</w:t>
      </w:r>
      <w:r>
        <w:rPr>
          <w:bCs/>
        </w:rPr>
        <w:t>ковлевский</w:t>
      </w:r>
      <w:r>
        <w:t xml:space="preserve"> муниципальный район" заменить словами </w:t>
      </w:r>
      <w:r w:rsidRPr="00067D5B">
        <w:t>"</w:t>
      </w:r>
      <w:r w:rsidRPr="00067D5B">
        <w:rPr>
          <w:bCs/>
        </w:rPr>
        <w:t>Я</w:t>
      </w:r>
      <w:r>
        <w:rPr>
          <w:bCs/>
        </w:rPr>
        <w:t>ковлевский</w:t>
      </w:r>
      <w:r>
        <w:t xml:space="preserve"> муниципальный округ</w:t>
      </w:r>
      <w:r w:rsidRPr="00067D5B">
        <w:t>"</w:t>
      </w:r>
      <w:r>
        <w:t>.</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24</w:t>
      </w:r>
      <w:r w:rsidRPr="00F01D80">
        <w:rPr>
          <w:szCs w:val="28"/>
        </w:rPr>
        <w:t>.</w:t>
      </w:r>
    </w:p>
    <w:p w:rsidR="00A64E2D" w:rsidRPr="00067D5B" w:rsidRDefault="00A64E2D" w:rsidP="00A64E2D">
      <w:pPr>
        <w:ind w:firstLine="709"/>
        <w:jc w:val="both"/>
      </w:pPr>
      <w:r>
        <w:t xml:space="preserve">Внести в </w:t>
      </w:r>
      <w:r w:rsidRPr="00067D5B">
        <w:t>Закон Приморского края от 26 декабря 2019 года № 692-КЗ "Об отдельных вопросах в области обращения</w:t>
      </w:r>
      <w:r>
        <w:t xml:space="preserve"> с животными в Приморском крае" </w:t>
      </w:r>
      <w:r w:rsidRPr="00067D5B">
        <w:t>следующие изменения:</w:t>
      </w:r>
    </w:p>
    <w:p w:rsidR="00A64E2D" w:rsidRPr="00067D5B" w:rsidRDefault="00A64E2D" w:rsidP="00A64E2D">
      <w:pPr>
        <w:ind w:firstLine="709"/>
        <w:jc w:val="both"/>
      </w:pPr>
      <w:r w:rsidRPr="00067D5B">
        <w:t>1</w:t>
      </w:r>
      <w:r>
        <w:t>)в приложении 1:</w:t>
      </w:r>
    </w:p>
    <w:p w:rsidR="00A64E2D" w:rsidRPr="00067D5B" w:rsidRDefault="00A64E2D" w:rsidP="00A64E2D">
      <w:pPr>
        <w:ind w:firstLine="709"/>
        <w:jc w:val="both"/>
      </w:pPr>
      <w:r>
        <w:t>а)</w:t>
      </w:r>
      <w:r w:rsidRPr="00067D5B">
        <w:t>пункт 23 изложить в следующей редакции:</w:t>
      </w:r>
    </w:p>
    <w:p w:rsidR="00A64E2D" w:rsidRPr="00067D5B" w:rsidRDefault="00A64E2D" w:rsidP="00A64E2D">
      <w:pPr>
        <w:ind w:firstLine="709"/>
        <w:jc w:val="both"/>
      </w:pPr>
      <w:r w:rsidRPr="00067D5B">
        <w:t>"</w:t>
      </w:r>
      <w:r>
        <w:t>23)</w:t>
      </w:r>
      <w:r w:rsidRPr="00067D5B">
        <w:t>Партизанский муниципальный округ</w:t>
      </w:r>
      <w:r>
        <w:t>;</w:t>
      </w:r>
      <w:r w:rsidRPr="00067D5B">
        <w:t>"</w:t>
      </w:r>
      <w:r>
        <w:t>;</w:t>
      </w:r>
    </w:p>
    <w:p w:rsidR="00A64E2D" w:rsidRPr="00067D5B" w:rsidRDefault="00A64E2D" w:rsidP="00A64E2D">
      <w:pPr>
        <w:ind w:firstLine="709"/>
        <w:jc w:val="both"/>
      </w:pPr>
      <w:r>
        <w:t>б)</w:t>
      </w:r>
      <w:r w:rsidRPr="00067D5B">
        <w:t>пункт 31 изложить в следующей редакции:</w:t>
      </w:r>
    </w:p>
    <w:p w:rsidR="00A64E2D" w:rsidRPr="00067D5B" w:rsidRDefault="00A64E2D" w:rsidP="00A64E2D">
      <w:pPr>
        <w:ind w:firstLine="709"/>
        <w:jc w:val="both"/>
      </w:pPr>
      <w:r w:rsidRPr="00067D5B">
        <w:t>"</w:t>
      </w:r>
      <w:r>
        <w:t>31)</w:t>
      </w:r>
      <w:r w:rsidRPr="00067D5B">
        <w:t>Черниговский муниципальный округ</w:t>
      </w:r>
      <w:r>
        <w:t>;</w:t>
      </w:r>
      <w:r w:rsidRPr="00067D5B">
        <w:t>"</w:t>
      </w:r>
      <w:r>
        <w:t>;</w:t>
      </w:r>
    </w:p>
    <w:p w:rsidR="00A64E2D" w:rsidRPr="00067D5B" w:rsidRDefault="00A64E2D" w:rsidP="00A64E2D">
      <w:pPr>
        <w:ind w:firstLine="709"/>
        <w:jc w:val="both"/>
      </w:pPr>
      <w:r>
        <w:t>в)</w:t>
      </w:r>
      <w:r w:rsidRPr="00067D5B">
        <w:t>пункт 33 изложить в следующей редакции:</w:t>
      </w:r>
    </w:p>
    <w:p w:rsidR="00A64E2D" w:rsidRDefault="00A64E2D" w:rsidP="00A64E2D">
      <w:pPr>
        <w:ind w:firstLine="709"/>
        <w:jc w:val="both"/>
      </w:pPr>
      <w:r w:rsidRPr="00067D5B">
        <w:t>"</w:t>
      </w:r>
      <w:r>
        <w:t>33)Шкотовский муниципальный округ;";</w:t>
      </w:r>
    </w:p>
    <w:p w:rsidR="00A64E2D" w:rsidRPr="00067D5B" w:rsidRDefault="00A64E2D" w:rsidP="00A64E2D">
      <w:pPr>
        <w:ind w:firstLine="709"/>
        <w:jc w:val="both"/>
      </w:pPr>
      <w:r w:rsidRPr="00067D5B">
        <w:t>2</w:t>
      </w:r>
      <w:r>
        <w:t xml:space="preserve">)в </w:t>
      </w:r>
      <w:r w:rsidRPr="00067D5B">
        <w:t>приложени</w:t>
      </w:r>
      <w:r>
        <w:t>и 2:</w:t>
      </w:r>
    </w:p>
    <w:p w:rsidR="00A64E2D" w:rsidRPr="00067D5B" w:rsidRDefault="00A64E2D" w:rsidP="00A64E2D">
      <w:pPr>
        <w:ind w:firstLine="709"/>
        <w:jc w:val="both"/>
      </w:pPr>
      <w:r>
        <w:t xml:space="preserve">а)абзац </w:t>
      </w:r>
      <w:r w:rsidRPr="00067D5B">
        <w:t>сорок второй изложить в следующей редакции:</w:t>
      </w:r>
    </w:p>
    <w:p w:rsidR="00A64E2D" w:rsidRPr="00067D5B" w:rsidRDefault="00A64E2D" w:rsidP="00A64E2D">
      <w:pPr>
        <w:ind w:firstLine="709"/>
        <w:jc w:val="both"/>
      </w:pPr>
      <w:r w:rsidRPr="00067D5B">
        <w:t>"Партизанский муниципальный округ - 6 голов;"</w:t>
      </w:r>
      <w:r>
        <w:t>;</w:t>
      </w:r>
    </w:p>
    <w:p w:rsidR="00A64E2D" w:rsidRPr="00067D5B" w:rsidRDefault="00A64E2D" w:rsidP="00A64E2D">
      <w:pPr>
        <w:ind w:firstLine="709"/>
        <w:jc w:val="both"/>
      </w:pPr>
      <w:r>
        <w:t>б)абзац пятидесятый</w:t>
      </w:r>
      <w:r w:rsidRPr="00067D5B">
        <w:t xml:space="preserve"> изложить в следующей редакции:</w:t>
      </w:r>
    </w:p>
    <w:p w:rsidR="00A64E2D" w:rsidRDefault="00A64E2D" w:rsidP="00A64E2D">
      <w:pPr>
        <w:ind w:firstLine="709"/>
        <w:jc w:val="both"/>
      </w:pPr>
      <w:r w:rsidRPr="00067D5B">
        <w:t>"Черниговский муниципальный округ -</w:t>
      </w:r>
      <w:r>
        <w:t xml:space="preserve"> </w:t>
      </w:r>
      <w:r w:rsidRPr="00067D5B">
        <w:t>3 головы;"</w:t>
      </w:r>
      <w:r>
        <w:t>;</w:t>
      </w:r>
    </w:p>
    <w:p w:rsidR="00A64E2D" w:rsidRPr="00067D5B" w:rsidRDefault="00A64E2D" w:rsidP="00A64E2D">
      <w:pPr>
        <w:ind w:firstLine="709"/>
        <w:jc w:val="both"/>
      </w:pPr>
      <w:r>
        <w:t>в)</w:t>
      </w:r>
      <w:r w:rsidRPr="00067D5B">
        <w:t>абзац пятьдесят второй изложить в следующей редакции:</w:t>
      </w:r>
    </w:p>
    <w:p w:rsidR="00A64E2D" w:rsidRDefault="00A64E2D" w:rsidP="00A64E2D">
      <w:pPr>
        <w:ind w:firstLine="709"/>
        <w:jc w:val="both"/>
      </w:pPr>
      <w:r w:rsidRPr="00067D5B">
        <w:t>"Шкотовский муниципальный округ - 4 головы;".</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25</w:t>
      </w:r>
      <w:r w:rsidRPr="00F01D80">
        <w:rPr>
          <w:szCs w:val="28"/>
        </w:rPr>
        <w:t>.</w:t>
      </w:r>
    </w:p>
    <w:p w:rsidR="00A64E2D" w:rsidRDefault="00A64E2D" w:rsidP="00A64E2D">
      <w:pPr>
        <w:ind w:firstLine="709"/>
        <w:jc w:val="both"/>
      </w:pPr>
      <w:r>
        <w:rPr>
          <w:szCs w:val="28"/>
        </w:rPr>
        <w:t xml:space="preserve">Внести в приложение 1 к </w:t>
      </w:r>
      <w:r w:rsidRPr="007B0CE9">
        <w:t>Закон</w:t>
      </w:r>
      <w:r>
        <w:t>у Приморского края от 30 января</w:t>
      </w:r>
      <w:r>
        <w:br/>
      </w:r>
      <w:r w:rsidRPr="007B0CE9">
        <w:t>2020 года № 701-КЗ "О Хорольском муницип</w:t>
      </w:r>
      <w:r>
        <w:t>альном округе Приморского края" следующие изменения:</w:t>
      </w:r>
    </w:p>
    <w:p w:rsidR="00A64E2D" w:rsidRDefault="00A64E2D" w:rsidP="00A64E2D">
      <w:pPr>
        <w:ind w:firstLine="709"/>
        <w:jc w:val="both"/>
        <w:rPr>
          <w:szCs w:val="28"/>
        </w:rPr>
      </w:pPr>
      <w:r>
        <w:rPr>
          <w:szCs w:val="28"/>
        </w:rPr>
        <w:t>по тексту приложения:</w:t>
      </w:r>
    </w:p>
    <w:p w:rsidR="00A64E2D" w:rsidRPr="00067D5B" w:rsidRDefault="00A64E2D" w:rsidP="00A64E2D">
      <w:pPr>
        <w:ind w:firstLine="709"/>
        <w:jc w:val="both"/>
      </w:pPr>
      <w:r w:rsidRPr="00067D5B">
        <w:t>слова "</w:t>
      </w:r>
      <w:r w:rsidRPr="007B0CE9">
        <w:t>Октябрьский</w:t>
      </w:r>
      <w:r w:rsidRPr="00067D5B">
        <w:t xml:space="preserve"> муниципальный район" заменить словами "</w:t>
      </w:r>
      <w:r w:rsidRPr="007B0CE9">
        <w:t>Октябрьский</w:t>
      </w:r>
      <w:r w:rsidRPr="00067D5B">
        <w:t xml:space="preserve"> муниципальный округ"</w:t>
      </w:r>
      <w:r>
        <w:t>;</w:t>
      </w:r>
    </w:p>
    <w:p w:rsidR="00A64E2D" w:rsidRDefault="00A64E2D" w:rsidP="00A64E2D">
      <w:pPr>
        <w:ind w:firstLine="709"/>
        <w:jc w:val="both"/>
      </w:pPr>
      <w:r w:rsidRPr="00067D5B">
        <w:t>слова "</w:t>
      </w:r>
      <w:r w:rsidRPr="007B0CE9">
        <w:t>Ханкайский</w:t>
      </w:r>
      <w:r w:rsidRPr="00067D5B">
        <w:t xml:space="preserve"> муниципальный район" заменить словами "</w:t>
      </w:r>
      <w:r w:rsidRPr="007B0CE9">
        <w:t>Ханкайский</w:t>
      </w:r>
      <w:r w:rsidRPr="00067D5B">
        <w:t xml:space="preserve"> муниципальный округ"</w:t>
      </w:r>
      <w:r>
        <w:t>;</w:t>
      </w:r>
    </w:p>
    <w:p w:rsidR="00A64E2D" w:rsidRDefault="00A64E2D" w:rsidP="00A64E2D">
      <w:pPr>
        <w:ind w:firstLine="709"/>
        <w:jc w:val="both"/>
      </w:pPr>
      <w:r w:rsidRPr="00067D5B">
        <w:t>слова "</w:t>
      </w:r>
      <w:r w:rsidRPr="007B0CE9">
        <w:t>Черниговский</w:t>
      </w:r>
      <w:r w:rsidRPr="00067D5B">
        <w:t xml:space="preserve"> муниципальный район" заменить словами "</w:t>
      </w:r>
      <w:r w:rsidRPr="007B0CE9">
        <w:t>Черниговский</w:t>
      </w:r>
      <w:r>
        <w:t xml:space="preserve"> муниципальный округ".</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26</w:t>
      </w:r>
      <w:r w:rsidRPr="00F01D80">
        <w:rPr>
          <w:szCs w:val="28"/>
        </w:rPr>
        <w:t>.</w:t>
      </w:r>
    </w:p>
    <w:p w:rsidR="00A64E2D" w:rsidRDefault="00A64E2D" w:rsidP="00A64E2D">
      <w:pPr>
        <w:ind w:firstLine="709"/>
        <w:jc w:val="both"/>
      </w:pPr>
      <w:r>
        <w:rPr>
          <w:szCs w:val="28"/>
        </w:rPr>
        <w:t xml:space="preserve">Внести в приложение 1 к </w:t>
      </w:r>
      <w:r w:rsidRPr="007B0CE9">
        <w:t>Закон</w:t>
      </w:r>
      <w:r>
        <w:t>у Приморского края от 4 марта</w:t>
      </w:r>
      <w:r>
        <w:br/>
      </w:r>
      <w:r w:rsidRPr="007B0CE9">
        <w:t>2020 года № 727-КЗ "О Лазовском муницип</w:t>
      </w:r>
      <w:r>
        <w:t>альном округе Приморского края" следующие изменения:</w:t>
      </w:r>
    </w:p>
    <w:p w:rsidR="00A64E2D" w:rsidRPr="00067D5B" w:rsidRDefault="00A64E2D" w:rsidP="00A64E2D">
      <w:pPr>
        <w:ind w:firstLine="709"/>
        <w:jc w:val="both"/>
      </w:pPr>
      <w:r>
        <w:rPr>
          <w:szCs w:val="28"/>
        </w:rPr>
        <w:t xml:space="preserve">по тексту приложения </w:t>
      </w:r>
      <w:r w:rsidRPr="00067D5B">
        <w:t>слова "</w:t>
      </w:r>
      <w:r w:rsidRPr="007B0CE9">
        <w:t>Партизанс</w:t>
      </w:r>
      <w:r>
        <w:t>кий</w:t>
      </w:r>
      <w:r w:rsidRPr="00067D5B">
        <w:t xml:space="preserve"> муниципальн</w:t>
      </w:r>
      <w:r>
        <w:t>ый</w:t>
      </w:r>
      <w:r w:rsidRPr="00067D5B">
        <w:t xml:space="preserve"> район" заменить словами "</w:t>
      </w:r>
      <w:r w:rsidRPr="007B0CE9">
        <w:t>Партизанск</w:t>
      </w:r>
      <w:r>
        <w:t>ий</w:t>
      </w:r>
      <w:r w:rsidRPr="00067D5B">
        <w:t xml:space="preserve"> муниципальн</w:t>
      </w:r>
      <w:r>
        <w:t>ый</w:t>
      </w:r>
      <w:r w:rsidRPr="00067D5B">
        <w:t xml:space="preserve"> округ"</w:t>
      </w:r>
      <w:r>
        <w:t>;</w:t>
      </w:r>
    </w:p>
    <w:p w:rsidR="00A64E2D" w:rsidRDefault="00A64E2D" w:rsidP="00A64E2D">
      <w:pPr>
        <w:ind w:firstLine="709"/>
        <w:jc w:val="both"/>
      </w:pPr>
      <w:r w:rsidRPr="00067D5B">
        <w:t>слова "</w:t>
      </w:r>
      <w:r w:rsidRPr="007B0CE9">
        <w:t>Ольгинск</w:t>
      </w:r>
      <w:r>
        <w:t>ий</w:t>
      </w:r>
      <w:r w:rsidRPr="007B0CE9">
        <w:t xml:space="preserve"> муниципальн</w:t>
      </w:r>
      <w:r>
        <w:t>ый район</w:t>
      </w:r>
      <w:r w:rsidRPr="00067D5B">
        <w:t>" заменить словами "</w:t>
      </w:r>
      <w:r w:rsidRPr="007B0CE9">
        <w:t>Ольгинск</w:t>
      </w:r>
      <w:r>
        <w:t>ий</w:t>
      </w:r>
      <w:r w:rsidRPr="007B0CE9">
        <w:t xml:space="preserve"> муниципальн</w:t>
      </w:r>
      <w:r>
        <w:t>ый округ</w:t>
      </w:r>
      <w:r w:rsidRPr="00067D5B">
        <w:t>"</w:t>
      </w:r>
      <w:r>
        <w:t>.</w:t>
      </w:r>
    </w:p>
    <w:p w:rsidR="00A64E2D" w:rsidRPr="00F01D80" w:rsidRDefault="00A64E2D" w:rsidP="00A64E2D">
      <w:pPr>
        <w:ind w:firstLine="709"/>
        <w:jc w:val="both"/>
        <w:rPr>
          <w:szCs w:val="28"/>
        </w:rPr>
      </w:pPr>
      <w:r>
        <w:rPr>
          <w:szCs w:val="28"/>
        </w:rPr>
        <w:lastRenderedPageBreak/>
        <w:t>СТАТЬЯ 27</w:t>
      </w:r>
      <w:r w:rsidRPr="00F01D80">
        <w:rPr>
          <w:szCs w:val="28"/>
        </w:rPr>
        <w:t>.</w:t>
      </w:r>
    </w:p>
    <w:p w:rsidR="00A64E2D" w:rsidRDefault="00A64E2D" w:rsidP="00A64E2D">
      <w:pPr>
        <w:ind w:firstLine="709"/>
        <w:jc w:val="both"/>
      </w:pPr>
      <w:r>
        <w:rPr>
          <w:szCs w:val="28"/>
        </w:rPr>
        <w:t xml:space="preserve">Внести в приложение 1 к </w:t>
      </w:r>
      <w:r w:rsidRPr="007B0CE9">
        <w:t>Закон</w:t>
      </w:r>
      <w:r>
        <w:t>у Приморского края от 30 марта</w:t>
      </w:r>
      <w:r>
        <w:br/>
      </w:r>
      <w:r w:rsidRPr="007B0CE9">
        <w:t>2020 года № 776-КЗ "О Тернейском муниципальном округ</w:t>
      </w:r>
      <w:r>
        <w:t>е Приморского края" следующие изменения:</w:t>
      </w:r>
    </w:p>
    <w:p w:rsidR="00A64E2D" w:rsidRDefault="00A64E2D" w:rsidP="00A64E2D">
      <w:pPr>
        <w:ind w:firstLine="709"/>
        <w:jc w:val="both"/>
      </w:pPr>
      <w:r>
        <w:rPr>
          <w:szCs w:val="28"/>
        </w:rPr>
        <w:t xml:space="preserve">по тексту приложения </w:t>
      </w:r>
      <w:r w:rsidRPr="00067D5B">
        <w:t>слова "</w:t>
      </w:r>
      <w:r>
        <w:t>Пожарский</w:t>
      </w:r>
      <w:r w:rsidRPr="007B0CE9">
        <w:t xml:space="preserve"> муниципальн</w:t>
      </w:r>
      <w:r>
        <w:t>ый район</w:t>
      </w:r>
      <w:r w:rsidRPr="00067D5B">
        <w:t>" заменить словами "</w:t>
      </w:r>
      <w:r>
        <w:t>Пожарский</w:t>
      </w:r>
      <w:r w:rsidRPr="007B0CE9">
        <w:t xml:space="preserve"> муниципальн</w:t>
      </w:r>
      <w:r>
        <w:t>ый округ</w:t>
      </w:r>
      <w:r w:rsidRPr="00067D5B">
        <w:t>"</w:t>
      </w:r>
      <w:r>
        <w:t>.</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28</w:t>
      </w:r>
      <w:r w:rsidRPr="00F01D80">
        <w:rPr>
          <w:szCs w:val="28"/>
        </w:rPr>
        <w:t>.</w:t>
      </w:r>
    </w:p>
    <w:p w:rsidR="00A64E2D" w:rsidRDefault="00A64E2D" w:rsidP="00A64E2D">
      <w:pPr>
        <w:ind w:firstLine="709"/>
        <w:jc w:val="both"/>
      </w:pPr>
      <w:r>
        <w:t>Внести в</w:t>
      </w:r>
      <w:r w:rsidRPr="00315AC8">
        <w:t xml:space="preserve"> Закон Приморского края </w:t>
      </w:r>
      <w:r>
        <w:t>от 29 марта 2021 года № 1022-КЗ</w:t>
      </w:r>
      <w:r>
        <w:br/>
      </w:r>
      <w:r w:rsidRPr="00315AC8">
        <w:t>"О присвоении поселку городского типа Краскино Хасанского муниципального района Приморского края почетного звания Приморского края "Насе</w:t>
      </w:r>
      <w:r>
        <w:t>ленный пункт воинской доблести" следующие изменения:</w:t>
      </w:r>
    </w:p>
    <w:p w:rsidR="00A64E2D" w:rsidRDefault="00A64E2D" w:rsidP="00A64E2D">
      <w:pPr>
        <w:ind w:firstLine="709"/>
        <w:jc w:val="both"/>
      </w:pPr>
      <w:r>
        <w:t>1)в наименовании Закона слова "Хасанского муниципального района" заменить словами "Хасанского муниципального округа";</w:t>
      </w:r>
    </w:p>
    <w:p w:rsidR="00A64E2D" w:rsidRDefault="00A64E2D" w:rsidP="00A64E2D">
      <w:pPr>
        <w:ind w:firstLine="709"/>
        <w:jc w:val="both"/>
      </w:pPr>
      <w:r>
        <w:t>2)в статье 1 слова "Хасанского муниципального района" заменить словами "Хасанского муниципального округа".</w:t>
      </w:r>
    </w:p>
    <w:p w:rsidR="00A64E2D" w:rsidRPr="00315AC8" w:rsidRDefault="00A64E2D" w:rsidP="00A64E2D">
      <w:pPr>
        <w:ind w:firstLine="709"/>
        <w:jc w:val="both"/>
      </w:pPr>
    </w:p>
    <w:p w:rsidR="00A64E2D" w:rsidRPr="00F01D80" w:rsidRDefault="00A64E2D" w:rsidP="00A64E2D">
      <w:pPr>
        <w:ind w:firstLine="709"/>
        <w:jc w:val="both"/>
        <w:rPr>
          <w:szCs w:val="28"/>
        </w:rPr>
      </w:pPr>
      <w:r>
        <w:rPr>
          <w:szCs w:val="28"/>
        </w:rPr>
        <w:t>СТАТЬЯ 29</w:t>
      </w:r>
      <w:r w:rsidRPr="00F01D80">
        <w:rPr>
          <w:szCs w:val="28"/>
        </w:rPr>
        <w:t>.</w:t>
      </w:r>
    </w:p>
    <w:p w:rsidR="00A64E2D" w:rsidRPr="00315AC8" w:rsidRDefault="00A64E2D" w:rsidP="00A64E2D">
      <w:pPr>
        <w:ind w:firstLine="709"/>
        <w:jc w:val="both"/>
      </w:pPr>
      <w:r>
        <w:t xml:space="preserve">Внести в статью 2 </w:t>
      </w:r>
      <w:r w:rsidRPr="00315AC8">
        <w:t>Закон</w:t>
      </w:r>
      <w:r>
        <w:t>а</w:t>
      </w:r>
      <w:r w:rsidRPr="00315AC8">
        <w:t xml:space="preserve"> Приморск</w:t>
      </w:r>
      <w:r>
        <w:t>ого края от 9 августа 2021 года</w:t>
      </w:r>
      <w:r>
        <w:br/>
        <w:t>№ 1130-КЗ "</w:t>
      </w:r>
      <w:r w:rsidRPr="00315AC8">
        <w:t>О наделении органов местного самоуправления отдельным государственным полномочием в сфере</w:t>
      </w:r>
      <w:r>
        <w:t xml:space="preserve"> погребения и похоронного дела" </w:t>
      </w:r>
      <w:r w:rsidRPr="00315AC8">
        <w:t>следующие изменения:</w:t>
      </w:r>
    </w:p>
    <w:p w:rsidR="00A64E2D" w:rsidRPr="00315AC8" w:rsidRDefault="00A64E2D" w:rsidP="00A64E2D">
      <w:pPr>
        <w:ind w:firstLine="709"/>
        <w:jc w:val="both"/>
      </w:pPr>
      <w:r>
        <w:t>1)</w:t>
      </w:r>
      <w:r w:rsidRPr="00315AC8">
        <w:t>пункт 23 изложить в следующей редакции:</w:t>
      </w:r>
    </w:p>
    <w:p w:rsidR="00A64E2D" w:rsidRPr="00315AC8" w:rsidRDefault="00A64E2D" w:rsidP="00A64E2D">
      <w:pPr>
        <w:ind w:firstLine="709"/>
        <w:jc w:val="both"/>
      </w:pPr>
      <w:r w:rsidRPr="00315AC8">
        <w:t>"</w:t>
      </w:r>
      <w:r>
        <w:t>23)</w:t>
      </w:r>
      <w:r w:rsidRPr="00315AC8">
        <w:t>Партизанский муниципальный округ;"</w:t>
      </w:r>
      <w:r>
        <w:t>;</w:t>
      </w:r>
    </w:p>
    <w:p w:rsidR="00A64E2D" w:rsidRPr="00315AC8" w:rsidRDefault="00A64E2D" w:rsidP="00A64E2D">
      <w:pPr>
        <w:ind w:firstLine="709"/>
        <w:jc w:val="both"/>
      </w:pPr>
      <w:r>
        <w:t>2)</w:t>
      </w:r>
      <w:r w:rsidRPr="00315AC8">
        <w:t>пункт 31 изложить в следующей редакции:</w:t>
      </w:r>
    </w:p>
    <w:p w:rsidR="00A64E2D" w:rsidRPr="00315AC8" w:rsidRDefault="00A64E2D" w:rsidP="00A64E2D">
      <w:pPr>
        <w:ind w:firstLine="709"/>
        <w:jc w:val="both"/>
      </w:pPr>
      <w:r w:rsidRPr="00315AC8">
        <w:t>"</w:t>
      </w:r>
      <w:r>
        <w:t>31)</w:t>
      </w:r>
      <w:r w:rsidRPr="00315AC8">
        <w:t>Черниговский муниципальный округ;"</w:t>
      </w:r>
      <w:r>
        <w:t>;</w:t>
      </w:r>
    </w:p>
    <w:p w:rsidR="00A64E2D" w:rsidRPr="00315AC8" w:rsidRDefault="00A64E2D" w:rsidP="00A64E2D">
      <w:pPr>
        <w:ind w:firstLine="709"/>
        <w:jc w:val="both"/>
      </w:pPr>
      <w:r>
        <w:t>3)</w:t>
      </w:r>
      <w:r w:rsidRPr="00315AC8">
        <w:t>пункт 33 изложить в следующей редакции:</w:t>
      </w:r>
    </w:p>
    <w:p w:rsidR="00A64E2D" w:rsidRPr="00315AC8" w:rsidRDefault="00A64E2D" w:rsidP="00A64E2D">
      <w:pPr>
        <w:ind w:firstLine="709"/>
        <w:jc w:val="both"/>
      </w:pPr>
      <w:r w:rsidRPr="00315AC8">
        <w:t>"</w:t>
      </w:r>
      <w:r>
        <w:t>33)</w:t>
      </w:r>
      <w:r w:rsidRPr="00315AC8">
        <w:t>Ш</w:t>
      </w:r>
      <w:r>
        <w:t>котовский муниципальный округ;";</w:t>
      </w:r>
    </w:p>
    <w:p w:rsidR="00A64E2D" w:rsidRPr="00315AC8" w:rsidRDefault="00A64E2D" w:rsidP="00A64E2D">
      <w:pPr>
        <w:ind w:firstLine="709"/>
        <w:jc w:val="both"/>
      </w:pPr>
      <w:r>
        <w:t>4)</w:t>
      </w:r>
      <w:r w:rsidRPr="00315AC8">
        <w:t>пункт 34 изложить в следующей редакции:</w:t>
      </w:r>
    </w:p>
    <w:p w:rsidR="00A64E2D" w:rsidRPr="00315AC8" w:rsidRDefault="00A64E2D" w:rsidP="00A64E2D">
      <w:pPr>
        <w:ind w:firstLine="709"/>
        <w:jc w:val="both"/>
        <w:rPr>
          <w:bCs/>
        </w:rPr>
      </w:pPr>
      <w:r w:rsidRPr="00315AC8">
        <w:rPr>
          <w:bCs/>
        </w:rPr>
        <w:t>"</w:t>
      </w:r>
      <w:r>
        <w:rPr>
          <w:bCs/>
        </w:rPr>
        <w:t>34)</w:t>
      </w:r>
      <w:r w:rsidRPr="00315AC8">
        <w:rPr>
          <w:bCs/>
        </w:rPr>
        <w:t>Яковлевский муниципальный округ</w:t>
      </w:r>
      <w:r>
        <w:rPr>
          <w:bCs/>
        </w:rPr>
        <w:t>.</w:t>
      </w:r>
      <w:r w:rsidRPr="00315AC8">
        <w:rPr>
          <w:bCs/>
        </w:rPr>
        <w:t>".</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30</w:t>
      </w:r>
      <w:r w:rsidRPr="00F01D80">
        <w:rPr>
          <w:szCs w:val="28"/>
        </w:rPr>
        <w:t>.</w:t>
      </w:r>
    </w:p>
    <w:p w:rsidR="00A64E2D" w:rsidRPr="00315AC8" w:rsidRDefault="00A64E2D" w:rsidP="00A64E2D">
      <w:pPr>
        <w:ind w:firstLine="709"/>
        <w:jc w:val="both"/>
      </w:pPr>
      <w:r>
        <w:rPr>
          <w:szCs w:val="28"/>
        </w:rPr>
        <w:t xml:space="preserve">Внести в приложение 1 к </w:t>
      </w:r>
      <w:r w:rsidRPr="007B0CE9">
        <w:t>Закон</w:t>
      </w:r>
      <w:r>
        <w:t>у Приморского края от 9 августа</w:t>
      </w:r>
      <w:r>
        <w:br/>
      </w:r>
      <w:r w:rsidRPr="00315AC8">
        <w:t>2021 года № 1136-КЗ "О Кавалеровском муницип</w:t>
      </w:r>
      <w:r>
        <w:t xml:space="preserve">альном округе Приморского края" </w:t>
      </w:r>
      <w:r w:rsidRPr="00315AC8">
        <w:t>следующие изменения:</w:t>
      </w:r>
    </w:p>
    <w:p w:rsidR="00A64E2D" w:rsidRDefault="00A64E2D" w:rsidP="00A64E2D">
      <w:pPr>
        <w:ind w:firstLine="709"/>
        <w:jc w:val="both"/>
      </w:pPr>
      <w:r>
        <w:rPr>
          <w:szCs w:val="28"/>
        </w:rPr>
        <w:t xml:space="preserve">по тексту приложения </w:t>
      </w:r>
      <w:r w:rsidRPr="00067D5B">
        <w:t>слова "</w:t>
      </w:r>
      <w:r>
        <w:t>Ольгинский</w:t>
      </w:r>
      <w:r w:rsidRPr="007B0CE9">
        <w:t xml:space="preserve"> муниципальн</w:t>
      </w:r>
      <w:r>
        <w:t>ый район</w:t>
      </w:r>
      <w:r w:rsidRPr="00067D5B">
        <w:t>" заменить словами "</w:t>
      </w:r>
      <w:r>
        <w:t>Ольгинский</w:t>
      </w:r>
      <w:r w:rsidRPr="007B0CE9">
        <w:t xml:space="preserve"> муниципальн</w:t>
      </w:r>
      <w:r>
        <w:t>ый округ</w:t>
      </w:r>
      <w:r w:rsidRPr="00067D5B">
        <w:t>"</w:t>
      </w:r>
      <w:r>
        <w:t>.</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31</w:t>
      </w:r>
      <w:r w:rsidRPr="00F01D80">
        <w:rPr>
          <w:szCs w:val="28"/>
        </w:rPr>
        <w:t>.</w:t>
      </w:r>
    </w:p>
    <w:p w:rsidR="00A64E2D" w:rsidRPr="00315AC8" w:rsidRDefault="00A64E2D" w:rsidP="00A64E2D">
      <w:pPr>
        <w:ind w:firstLine="709"/>
        <w:jc w:val="both"/>
      </w:pPr>
      <w:r>
        <w:t xml:space="preserve">Внести в </w:t>
      </w:r>
      <w:r w:rsidRPr="00965C7F">
        <w:t>Закон Приморского края</w:t>
      </w:r>
      <w:r>
        <w:t xml:space="preserve"> от 26 апреля 2022 года № 91-КЗ</w:t>
      </w:r>
      <w:r>
        <w:br/>
      </w:r>
      <w:r w:rsidRPr="00965C7F">
        <w:t>"О присвоении се</w:t>
      </w:r>
      <w:r>
        <w:t xml:space="preserve">лу </w:t>
      </w:r>
      <w:r w:rsidRPr="00965C7F">
        <w:t>Романовка Шкотовского  муниципального района Приморского края почетного звания Приморского края "Насе</w:t>
      </w:r>
      <w:r>
        <w:t xml:space="preserve">ленный пункт воинской доблести" </w:t>
      </w:r>
      <w:r w:rsidRPr="00315AC8">
        <w:t>следующие изменения:</w:t>
      </w:r>
    </w:p>
    <w:p w:rsidR="00A64E2D" w:rsidRDefault="00A64E2D" w:rsidP="00A64E2D">
      <w:pPr>
        <w:ind w:firstLine="709"/>
        <w:jc w:val="both"/>
      </w:pPr>
      <w:r>
        <w:t>1)в наименовании Закона слова "Шкотовского муниципального района" заменить словами "Шкотовского муниципального округа";</w:t>
      </w:r>
    </w:p>
    <w:p w:rsidR="00A64E2D" w:rsidRDefault="00A64E2D" w:rsidP="00A64E2D">
      <w:pPr>
        <w:ind w:firstLine="709"/>
        <w:jc w:val="both"/>
      </w:pPr>
      <w:r>
        <w:lastRenderedPageBreak/>
        <w:t>2)в статье 1 слова "Шкотовского муниципального района" заменить словами "Шкотовского муниципального округа".</w:t>
      </w:r>
    </w:p>
    <w:p w:rsidR="00A64E2D" w:rsidRDefault="00A64E2D" w:rsidP="00A64E2D">
      <w:pPr>
        <w:ind w:firstLine="709"/>
        <w:jc w:val="both"/>
      </w:pPr>
    </w:p>
    <w:p w:rsidR="00A64E2D" w:rsidRPr="00F01D80" w:rsidRDefault="00A64E2D" w:rsidP="00A64E2D">
      <w:pPr>
        <w:ind w:firstLine="709"/>
        <w:jc w:val="both"/>
        <w:rPr>
          <w:szCs w:val="28"/>
        </w:rPr>
      </w:pPr>
      <w:r>
        <w:rPr>
          <w:szCs w:val="28"/>
        </w:rPr>
        <w:t>СТАТЬЯ 32</w:t>
      </w:r>
      <w:r w:rsidRPr="00F01D80">
        <w:rPr>
          <w:szCs w:val="28"/>
        </w:rPr>
        <w:t>.</w:t>
      </w:r>
    </w:p>
    <w:p w:rsidR="00A64E2D" w:rsidRPr="00373AB3" w:rsidRDefault="00A64E2D" w:rsidP="00A64E2D">
      <w:pPr>
        <w:ind w:firstLine="720"/>
        <w:jc w:val="both"/>
        <w:rPr>
          <w:szCs w:val="28"/>
        </w:rPr>
      </w:pPr>
      <w:r w:rsidRPr="00373AB3">
        <w:rPr>
          <w:szCs w:val="28"/>
        </w:rPr>
        <w:t>Настоящий Закон вступает в силу со дня его официального опубликования.</w:t>
      </w:r>
    </w:p>
    <w:p w:rsidR="00A64E2D" w:rsidRDefault="00A64E2D" w:rsidP="00A64E2D">
      <w:pPr>
        <w:ind w:firstLine="709"/>
        <w:jc w:val="both"/>
      </w:pPr>
    </w:p>
    <w:p w:rsidR="00A64E2D" w:rsidRDefault="00A64E2D" w:rsidP="00A64E2D">
      <w:pPr>
        <w:ind w:firstLine="709"/>
        <w:jc w:val="both"/>
      </w:pPr>
    </w:p>
    <w:p w:rsidR="00A64E2D" w:rsidRDefault="00A64E2D" w:rsidP="00A64E2D">
      <w:pPr>
        <w:ind w:firstLine="709"/>
        <w:jc w:val="both"/>
      </w:pPr>
    </w:p>
    <w:p w:rsidR="00A64E2D" w:rsidRDefault="00A64E2D" w:rsidP="00A64E2D">
      <w:pPr>
        <w:tabs>
          <w:tab w:val="left" w:pos="1985"/>
        </w:tabs>
        <w:jc w:val="both"/>
      </w:pPr>
      <w:r w:rsidRPr="00E86887">
        <w:t>Губернатор</w:t>
      </w:r>
      <w:r>
        <w:t xml:space="preserve"> края </w:t>
      </w:r>
      <w:r>
        <w:tab/>
      </w:r>
      <w:r>
        <w:tab/>
      </w:r>
      <w:r>
        <w:tab/>
      </w:r>
      <w:r>
        <w:tab/>
      </w:r>
      <w:r>
        <w:tab/>
      </w:r>
      <w:r>
        <w:tab/>
      </w:r>
      <w:r>
        <w:tab/>
      </w:r>
      <w:r>
        <w:tab/>
        <w:t xml:space="preserve">      О.Н. Кожемяко</w:t>
      </w:r>
    </w:p>
    <w:p w:rsidR="00892F9B" w:rsidRDefault="00892F9B" w:rsidP="00A64E2D">
      <w:pPr>
        <w:tabs>
          <w:tab w:val="left" w:pos="1985"/>
        </w:tabs>
        <w:jc w:val="both"/>
      </w:pPr>
    </w:p>
    <w:p w:rsidR="00892F9B" w:rsidRDefault="00892F9B" w:rsidP="00892F9B">
      <w:pPr>
        <w:autoSpaceDE w:val="0"/>
        <w:autoSpaceDN w:val="0"/>
        <w:adjustRightInd w:val="0"/>
        <w:rPr>
          <w:szCs w:val="28"/>
        </w:rPr>
      </w:pPr>
      <w:r>
        <w:rPr>
          <w:szCs w:val="28"/>
        </w:rPr>
        <w:t>г. Вл</w:t>
      </w:r>
      <w:bookmarkStart w:id="0" w:name="_GoBack"/>
      <w:bookmarkEnd w:id="0"/>
      <w:r>
        <w:rPr>
          <w:szCs w:val="28"/>
        </w:rPr>
        <w:t>адивосток</w:t>
      </w:r>
    </w:p>
    <w:p w:rsidR="00892F9B" w:rsidRDefault="00892F9B" w:rsidP="00892F9B">
      <w:pPr>
        <w:autoSpaceDE w:val="0"/>
        <w:autoSpaceDN w:val="0"/>
        <w:adjustRightInd w:val="0"/>
        <w:rPr>
          <w:szCs w:val="28"/>
        </w:rPr>
      </w:pPr>
      <w:r>
        <w:rPr>
          <w:szCs w:val="28"/>
        </w:rPr>
        <w:t>28 февраля 2023 года</w:t>
      </w:r>
    </w:p>
    <w:p w:rsidR="00892F9B" w:rsidRDefault="00892F9B" w:rsidP="00892F9B">
      <w:r>
        <w:rPr>
          <w:szCs w:val="28"/>
        </w:rPr>
        <w:t>№ 3</w:t>
      </w:r>
      <w:r>
        <w:rPr>
          <w:szCs w:val="28"/>
        </w:rPr>
        <w:t>15</w:t>
      </w:r>
      <w:r>
        <w:rPr>
          <w:szCs w:val="28"/>
        </w:rPr>
        <w:t>-КЗ</w:t>
      </w:r>
    </w:p>
    <w:p w:rsidR="00892F9B" w:rsidRDefault="00892F9B" w:rsidP="00A64E2D">
      <w:pPr>
        <w:tabs>
          <w:tab w:val="left" w:pos="1985"/>
        </w:tabs>
        <w:jc w:val="both"/>
        <w:rPr>
          <w:sz w:val="26"/>
        </w:rPr>
      </w:pPr>
    </w:p>
    <w:p w:rsidR="00A64E2D" w:rsidRDefault="00A64E2D" w:rsidP="00A64E2D"/>
    <w:p w:rsidR="00A64E2D" w:rsidRDefault="00A64E2D" w:rsidP="00A64E2D"/>
    <w:p w:rsidR="00BE0544" w:rsidRDefault="00BE0544" w:rsidP="00347DEE"/>
    <w:sectPr w:rsidR="00BE0544" w:rsidSect="00A64E2D">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29B" w:rsidRDefault="00CE229B">
      <w:r>
        <w:separator/>
      </w:r>
    </w:p>
  </w:endnote>
  <w:endnote w:type="continuationSeparator" w:id="0">
    <w:p w:rsidR="00CE229B" w:rsidRDefault="00CE2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29B" w:rsidRDefault="00CE229B">
      <w:r>
        <w:separator/>
      </w:r>
    </w:p>
  </w:footnote>
  <w:footnote w:type="continuationSeparator" w:id="0">
    <w:p w:rsidR="00CE229B" w:rsidRDefault="00CE2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A64E2D" w:rsidP="00A64E2D">
    <w:pPr>
      <w:pStyle w:val="a3"/>
      <w:jc w:val="center"/>
    </w:pPr>
    <w:r>
      <w:fldChar w:fldCharType="begin"/>
    </w:r>
    <w:r>
      <w:instrText>PAGE   \* MERGEFORMAT</w:instrText>
    </w:r>
    <w:r>
      <w:fldChar w:fldCharType="separate"/>
    </w:r>
    <w:r w:rsidR="00892F9B">
      <w:rPr>
        <w:noProof/>
      </w:rPr>
      <w:t>12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64E2D"/>
    <w:rsid w:val="0003291F"/>
    <w:rsid w:val="00070CED"/>
    <w:rsid w:val="00347DEE"/>
    <w:rsid w:val="00357555"/>
    <w:rsid w:val="00380EE1"/>
    <w:rsid w:val="003A180C"/>
    <w:rsid w:val="003B26E7"/>
    <w:rsid w:val="00413497"/>
    <w:rsid w:val="0047435B"/>
    <w:rsid w:val="005A2827"/>
    <w:rsid w:val="006E2ABA"/>
    <w:rsid w:val="006F77C0"/>
    <w:rsid w:val="00727D86"/>
    <w:rsid w:val="00832425"/>
    <w:rsid w:val="00892F9B"/>
    <w:rsid w:val="00A64E2D"/>
    <w:rsid w:val="00AB70F9"/>
    <w:rsid w:val="00AC31EC"/>
    <w:rsid w:val="00AF3517"/>
    <w:rsid w:val="00B14397"/>
    <w:rsid w:val="00BC0675"/>
    <w:rsid w:val="00BE0544"/>
    <w:rsid w:val="00C1049E"/>
    <w:rsid w:val="00CB109A"/>
    <w:rsid w:val="00CE229B"/>
    <w:rsid w:val="00D102A9"/>
    <w:rsid w:val="00D34604"/>
    <w:rsid w:val="00DB61CE"/>
    <w:rsid w:val="00E34273"/>
    <w:rsid w:val="00E60B2A"/>
    <w:rsid w:val="00ED7563"/>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1DF98"/>
  <w15:docId w15:val="{F4B42551-51FA-48FE-B32A-135643B87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rsid w:val="00A64E2D"/>
    <w:pPr>
      <w:widowControl w:val="0"/>
      <w:autoSpaceDE w:val="0"/>
      <w:autoSpaceDN w:val="0"/>
      <w:adjustRightInd w:val="0"/>
    </w:pPr>
    <w:rPr>
      <w:b/>
      <w:bCs/>
      <w:sz w:val="28"/>
      <w:szCs w:val="28"/>
    </w:rPr>
  </w:style>
  <w:style w:type="character" w:styleId="a6">
    <w:name w:val="Hyperlink"/>
    <w:uiPriority w:val="99"/>
    <w:unhideWhenUsed/>
    <w:rsid w:val="00A64E2D"/>
    <w:rPr>
      <w:color w:val="0000FF"/>
      <w:u w:val="single"/>
    </w:rPr>
  </w:style>
  <w:style w:type="character" w:customStyle="1" w:styleId="a4">
    <w:name w:val="Верхний колонтитул Знак"/>
    <w:link w:val="a3"/>
    <w:uiPriority w:val="99"/>
    <w:rsid w:val="00A64E2D"/>
    <w:rPr>
      <w:sz w:val="28"/>
    </w:rPr>
  </w:style>
  <w:style w:type="paragraph" w:styleId="a7">
    <w:name w:val="Balloon Text"/>
    <w:basedOn w:val="a"/>
    <w:link w:val="a8"/>
    <w:semiHidden/>
    <w:unhideWhenUsed/>
    <w:rsid w:val="00A64E2D"/>
    <w:rPr>
      <w:rFonts w:ascii="Segoe UI" w:hAnsi="Segoe UI" w:cs="Segoe UI"/>
      <w:sz w:val="18"/>
      <w:szCs w:val="18"/>
    </w:rPr>
  </w:style>
  <w:style w:type="character" w:customStyle="1" w:styleId="a8">
    <w:name w:val="Текст выноски Знак"/>
    <w:link w:val="a7"/>
    <w:semiHidden/>
    <w:rsid w:val="00A64E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EA7BB96AF634DC55371DF7565C02B0CE90D08DC1B73466338635E3E0B8F305E7298D7956A7455DAF4B9B051FA73B95FD6E211C937667B387FEA3D5l109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7B52AFBDCFBCFC22722E255ED010CC6C775000E501EC064B7DCBD57F05B70B4F98F9053A93432BFA4378AFB5B1FE50578DD4V6X" TargetMode="External"/><Relationship Id="rId4" Type="http://schemas.openxmlformats.org/officeDocument/2006/relationships/footnotes" Target="footnotes.xml"/><Relationship Id="rId9" Type="http://schemas.openxmlformats.org/officeDocument/2006/relationships/hyperlink" Target="consultantplus://offline/ref=81EA7BB96AF634DC55371DF7565C02B0CE90D08DC1B73466338635E3E0B8F305E7298D7956A7455DAF4A9C0311A73B95FD6E211C937667B387FEA3D5l109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12</Pages>
  <Words>3433</Words>
  <Characters>19572</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2023-02-27T04:50:00Z</cp:lastPrinted>
  <dcterms:created xsi:type="dcterms:W3CDTF">2023-02-28T02:25:00Z</dcterms:created>
  <dcterms:modified xsi:type="dcterms:W3CDTF">2023-02-28T02:25:00Z</dcterms:modified>
</cp:coreProperties>
</file>