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899907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3FCD" w:rsidRDefault="006F3FCD" w:rsidP="006F3FCD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 xml:space="preserve">СТАТЬЮ 2 ЗАКОНА </w:t>
      </w:r>
    </w:p>
    <w:p w:rsidR="006F3FCD" w:rsidRDefault="006F3FCD" w:rsidP="006F3FCD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 СЕЛЬСКИХ СТАРОСТАХ</w:t>
      </w:r>
    </w:p>
    <w:p w:rsidR="006F3FCD" w:rsidRPr="00FE07BF" w:rsidRDefault="006F3FCD" w:rsidP="006F3FCD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6F3FCD" w:rsidRPr="00FE07BF" w:rsidRDefault="006F3FCD" w:rsidP="006F3FC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3FCD" w:rsidRDefault="006F3FCD" w:rsidP="006F3F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февраля 2023 года</w:t>
      </w:r>
    </w:p>
    <w:p w:rsidR="006F3FCD" w:rsidRPr="00FE07BF" w:rsidRDefault="006F3FCD" w:rsidP="006F3FC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3FCD" w:rsidRPr="00662448" w:rsidRDefault="006F3FCD" w:rsidP="006F3FCD">
      <w:pPr>
        <w:ind w:firstLine="720"/>
        <w:jc w:val="both"/>
        <w:rPr>
          <w:szCs w:val="28"/>
        </w:rPr>
      </w:pPr>
      <w:r w:rsidRPr="00662448">
        <w:rPr>
          <w:szCs w:val="28"/>
        </w:rPr>
        <w:t>СТАТЬЯ 1.</w:t>
      </w:r>
    </w:p>
    <w:p w:rsidR="006F3FCD" w:rsidRPr="00662448" w:rsidRDefault="006F3FCD" w:rsidP="006F3FCD">
      <w:pPr>
        <w:ind w:firstLine="720"/>
        <w:jc w:val="both"/>
        <w:rPr>
          <w:szCs w:val="28"/>
        </w:rPr>
      </w:pPr>
      <w:r w:rsidRPr="00662448">
        <w:rPr>
          <w:szCs w:val="28"/>
        </w:rPr>
        <w:t>Внести в статью 2 Закона Приморского края от 3 августа 2018 года</w:t>
      </w:r>
      <w:r w:rsidRPr="00662448">
        <w:rPr>
          <w:szCs w:val="28"/>
        </w:rPr>
        <w:br/>
        <w:t>№ 329-КЗ "О сельских старостах в Приморском крае" следующие изменения:</w:t>
      </w:r>
    </w:p>
    <w:p w:rsidR="006F3FCD" w:rsidRPr="00662448" w:rsidRDefault="006F3FCD" w:rsidP="006F3FCD">
      <w:pPr>
        <w:ind w:firstLine="720"/>
        <w:jc w:val="both"/>
        <w:rPr>
          <w:szCs w:val="28"/>
        </w:rPr>
      </w:pPr>
      <w:r w:rsidRPr="00662448">
        <w:rPr>
          <w:szCs w:val="28"/>
        </w:rPr>
        <w:t>1)часть 1 изложить в следующей редакции:</w:t>
      </w:r>
    </w:p>
    <w:p w:rsidR="006F3FCD" w:rsidRPr="00662448" w:rsidRDefault="006F3FCD" w:rsidP="006F3FCD">
      <w:pPr>
        <w:ind w:firstLine="720"/>
        <w:jc w:val="both"/>
        <w:rPr>
          <w:szCs w:val="28"/>
        </w:rPr>
      </w:pPr>
      <w:r w:rsidRPr="00662448">
        <w:rPr>
          <w:szCs w:val="28"/>
        </w:rPr>
        <w:t>"</w:t>
      </w:r>
      <w:proofErr w:type="gramStart"/>
      <w:r w:rsidRPr="00662448">
        <w:rPr>
          <w:szCs w:val="28"/>
        </w:rPr>
        <w:t>1.Староста</w:t>
      </w:r>
      <w:proofErr w:type="gramEnd"/>
      <w:r w:rsidRPr="00662448">
        <w:rPr>
          <w:szCs w:val="28"/>
        </w:rPr>
        <w:t xml:space="preserve"> назначается представительным органом муниципального образования, в состав которого входит сельский населенный пункт, по представлению схода граждан сельского населенного пункта. Староста назначается из числа граждан Российской Федерации, проживающих на территории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сельского населенного пункта.";</w:t>
      </w:r>
    </w:p>
    <w:p w:rsidR="006F3FCD" w:rsidRPr="00662448" w:rsidRDefault="006F3FCD" w:rsidP="006F3FCD">
      <w:pPr>
        <w:ind w:firstLine="720"/>
        <w:jc w:val="both"/>
        <w:rPr>
          <w:szCs w:val="28"/>
        </w:rPr>
      </w:pPr>
      <w:r w:rsidRPr="00662448">
        <w:rPr>
          <w:szCs w:val="28"/>
        </w:rPr>
        <w:t>2)в пункте 1 части 3 после слов "муниципальную должность"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основе,".</w:t>
      </w:r>
    </w:p>
    <w:p w:rsidR="006F3FCD" w:rsidRPr="00662448" w:rsidRDefault="006F3FCD" w:rsidP="006F3FCD">
      <w:pPr>
        <w:ind w:firstLine="720"/>
        <w:jc w:val="both"/>
        <w:rPr>
          <w:szCs w:val="28"/>
        </w:rPr>
      </w:pPr>
    </w:p>
    <w:p w:rsidR="006F3FCD" w:rsidRPr="00662448" w:rsidRDefault="006F3FCD" w:rsidP="006F3FCD">
      <w:pPr>
        <w:ind w:firstLine="720"/>
        <w:jc w:val="both"/>
        <w:rPr>
          <w:szCs w:val="28"/>
        </w:rPr>
      </w:pPr>
      <w:r w:rsidRPr="00662448">
        <w:rPr>
          <w:szCs w:val="28"/>
        </w:rPr>
        <w:t>СТАТЬЯ 2.</w:t>
      </w:r>
    </w:p>
    <w:p w:rsidR="006F3FCD" w:rsidRDefault="006F3FCD" w:rsidP="006F3FCD">
      <w:pPr>
        <w:ind w:firstLine="709"/>
        <w:jc w:val="both"/>
        <w:rPr>
          <w:szCs w:val="28"/>
        </w:rPr>
      </w:pPr>
      <w:r w:rsidRPr="00AB5FF4">
        <w:rPr>
          <w:szCs w:val="28"/>
        </w:rPr>
        <w:t>Настоящий Закон вступает в силу с 1 марта 2023 года.</w:t>
      </w:r>
    </w:p>
    <w:p w:rsidR="006F3FCD" w:rsidRDefault="006F3FCD" w:rsidP="006F3FCD">
      <w:pPr>
        <w:ind w:firstLine="720"/>
        <w:jc w:val="both"/>
        <w:rPr>
          <w:szCs w:val="28"/>
        </w:rPr>
      </w:pPr>
    </w:p>
    <w:p w:rsidR="006F3FCD" w:rsidRPr="00373AB3" w:rsidRDefault="006F3FCD" w:rsidP="006F3FCD">
      <w:pPr>
        <w:ind w:firstLine="720"/>
        <w:jc w:val="both"/>
        <w:rPr>
          <w:szCs w:val="28"/>
        </w:rPr>
      </w:pPr>
    </w:p>
    <w:p w:rsidR="006F3FCD" w:rsidRPr="00373AB3" w:rsidRDefault="006F3FCD" w:rsidP="006F3FCD">
      <w:pPr>
        <w:ind w:firstLine="720"/>
        <w:jc w:val="both"/>
        <w:rPr>
          <w:szCs w:val="28"/>
        </w:rPr>
      </w:pPr>
    </w:p>
    <w:p w:rsidR="00CC2DF4" w:rsidRDefault="00CC2DF4" w:rsidP="00CC2D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CC2DF4" w:rsidRDefault="00CC2DF4" w:rsidP="00CC2D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  В.Г. Щербина</w:t>
      </w:r>
    </w:p>
    <w:p w:rsidR="000E62AB" w:rsidRDefault="000E62AB" w:rsidP="00CC2D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0E62AB" w:rsidRDefault="000E62AB" w:rsidP="000E62AB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E62AB" w:rsidRDefault="000E62AB" w:rsidP="000E62A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0E62AB" w:rsidRDefault="000E62AB" w:rsidP="000E62AB">
      <w:r>
        <w:rPr>
          <w:szCs w:val="28"/>
        </w:rPr>
        <w:t>№ 30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0E62AB" w:rsidRDefault="000E62AB" w:rsidP="00CC2D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CC2DF4" w:rsidRDefault="00CC2DF4" w:rsidP="00CC2D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6F3FCD" w:rsidRDefault="006F3FCD" w:rsidP="006F3FCD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1ED" w:rsidRDefault="001411ED">
      <w:r>
        <w:separator/>
      </w:r>
    </w:p>
  </w:endnote>
  <w:endnote w:type="continuationSeparator" w:id="0">
    <w:p w:rsidR="001411ED" w:rsidRDefault="0014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1ED" w:rsidRDefault="001411ED">
      <w:r>
        <w:separator/>
      </w:r>
    </w:p>
  </w:footnote>
  <w:footnote w:type="continuationSeparator" w:id="0">
    <w:p w:rsidR="001411ED" w:rsidRDefault="00141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FCD"/>
    <w:rsid w:val="0003291F"/>
    <w:rsid w:val="00070CED"/>
    <w:rsid w:val="000E62AB"/>
    <w:rsid w:val="001411ED"/>
    <w:rsid w:val="00347DEE"/>
    <w:rsid w:val="00357555"/>
    <w:rsid w:val="00380EE1"/>
    <w:rsid w:val="003A180C"/>
    <w:rsid w:val="003B26E7"/>
    <w:rsid w:val="00413497"/>
    <w:rsid w:val="0042680F"/>
    <w:rsid w:val="0047435B"/>
    <w:rsid w:val="004D1E60"/>
    <w:rsid w:val="005A2827"/>
    <w:rsid w:val="006E2ABA"/>
    <w:rsid w:val="006F3FCD"/>
    <w:rsid w:val="006F77C0"/>
    <w:rsid w:val="00832425"/>
    <w:rsid w:val="00AB70F9"/>
    <w:rsid w:val="00AC31EC"/>
    <w:rsid w:val="00AF3517"/>
    <w:rsid w:val="00B14397"/>
    <w:rsid w:val="00BC0675"/>
    <w:rsid w:val="00BE0544"/>
    <w:rsid w:val="00CC2DF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D763C"/>
  <w15:docId w15:val="{86FE9B9E-5DEB-4854-AF4F-EA19D5BBF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F3F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F3F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2023-02-22T01:46:00Z</cp:lastPrinted>
  <dcterms:created xsi:type="dcterms:W3CDTF">2023-02-27T00:31:00Z</dcterms:created>
  <dcterms:modified xsi:type="dcterms:W3CDTF">2023-02-27T00:31:00Z</dcterms:modified>
</cp:coreProperties>
</file>