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829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4FA3" w:rsidRDefault="00904FA3" w:rsidP="00904FA3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ПРИМОРСКОГО КРАЯ</w:t>
      </w:r>
      <w:r>
        <w:rPr>
          <w:b/>
          <w:szCs w:val="28"/>
        </w:rPr>
        <w:t xml:space="preserve"> </w:t>
      </w:r>
    </w:p>
    <w:p w:rsidR="00904FA3" w:rsidRDefault="00904FA3" w:rsidP="00904FA3">
      <w:pPr>
        <w:jc w:val="center"/>
        <w:rPr>
          <w:b/>
          <w:szCs w:val="28"/>
        </w:rPr>
      </w:pP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</w:t>
      </w:r>
      <w:r>
        <w:rPr>
          <w:b/>
          <w:szCs w:val="28"/>
        </w:rPr>
        <w:t>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</w:p>
    <w:p w:rsidR="00904FA3" w:rsidRPr="00FF338A" w:rsidRDefault="00904FA3" w:rsidP="00904FA3">
      <w:pPr>
        <w:rPr>
          <w:b/>
          <w:bCs/>
          <w:szCs w:val="28"/>
        </w:rPr>
      </w:pPr>
    </w:p>
    <w:p w:rsidR="00904FA3" w:rsidRPr="00FF338A" w:rsidRDefault="00904FA3" w:rsidP="00904FA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22 февраля 2023 года</w:t>
      </w:r>
    </w:p>
    <w:p w:rsidR="00904FA3" w:rsidRPr="00FF338A" w:rsidRDefault="00904FA3" w:rsidP="00904FA3">
      <w:pPr>
        <w:ind w:firstLine="709"/>
        <w:rPr>
          <w:szCs w:val="28"/>
        </w:rPr>
      </w:pPr>
    </w:p>
    <w:p w:rsidR="00904FA3" w:rsidRPr="00024F86" w:rsidRDefault="00904FA3" w:rsidP="00904FA3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904FA3" w:rsidRDefault="00904FA3" w:rsidP="00904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>
        <w:rPr>
          <w:szCs w:val="28"/>
        </w:rPr>
        <w:t>от 5 февраля 2020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 71</w:t>
      </w:r>
      <w:r w:rsidRPr="00E90928">
        <w:rPr>
          <w:szCs w:val="28"/>
        </w:rPr>
        <w:t>7-КЗ "</w:t>
      </w:r>
      <w:r w:rsidRPr="006A4AAC">
        <w:rPr>
          <w:szCs w:val="28"/>
        </w:rPr>
        <w:t>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</w:t>
      </w:r>
      <w:r w:rsidRPr="00E90928">
        <w:rPr>
          <w:szCs w:val="28"/>
        </w:rPr>
        <w:t>"</w:t>
      </w:r>
      <w:r w:rsidRPr="008E5FA3">
        <w:rPr>
          <w:szCs w:val="28"/>
        </w:rPr>
        <w:t xml:space="preserve">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904FA3" w:rsidRDefault="00904FA3" w:rsidP="00904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1 изложить в следующей редакции:</w:t>
      </w:r>
    </w:p>
    <w:p w:rsidR="00904FA3" w:rsidRDefault="00904FA3" w:rsidP="00904F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31B5E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A31B5E">
        <w:rPr>
          <w:rFonts w:ascii="Times New Roman" w:hAnsi="Times New Roman" w:cs="Times New Roman"/>
          <w:sz w:val="28"/>
          <w:szCs w:val="28"/>
        </w:rPr>
        <w:t>2)определение</w:t>
      </w:r>
      <w:proofErr w:type="gramEnd"/>
      <w:r w:rsidRPr="00A31B5E">
        <w:rPr>
          <w:rFonts w:ascii="Times New Roman" w:hAnsi="Times New Roman" w:cs="Times New Roman"/>
          <w:sz w:val="28"/>
          <w:szCs w:val="28"/>
        </w:rPr>
        <w:t xml:space="preserve"> перечня должностных лиц, уполномоченных на осуществление проверки подтверждения оплаты пассажирами перевозки и провоза ручной клади сверх установленных норм, и установление порядка такой проверки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31B5E">
        <w:rPr>
          <w:rFonts w:ascii="Times New Roman" w:hAnsi="Times New Roman" w:cs="Times New Roman"/>
          <w:sz w:val="28"/>
          <w:szCs w:val="28"/>
        </w:rPr>
        <w:t>";</w:t>
      </w:r>
    </w:p>
    <w:p w:rsidR="00904FA3" w:rsidRDefault="00904FA3" w:rsidP="00904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2)абзацы шестой и седьмой части 2 статьи 5 изложить в следующей редакции:</w:t>
      </w:r>
    </w:p>
    <w:p w:rsidR="00904FA3" w:rsidRDefault="00904FA3" w:rsidP="00904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Мвн</w:t>
      </w:r>
      <w:proofErr w:type="spellEnd"/>
      <w:r>
        <w:rPr>
          <w:szCs w:val="28"/>
        </w:rPr>
        <w:t xml:space="preserve"> - количество муниципальных маршрутов регулярных перевозок внеуличным транспортом во Владивостокском городском округе;</w:t>
      </w:r>
    </w:p>
    <w:p w:rsidR="00904FA3" w:rsidRDefault="00904FA3" w:rsidP="00904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Ммж</w:t>
      </w:r>
      <w:proofErr w:type="spellEnd"/>
      <w:r>
        <w:rPr>
          <w:szCs w:val="28"/>
        </w:rPr>
        <w:t xml:space="preserve"> - общее количество межмуниципальных маршрутов регулярных перевозок пассажиров и багажа автомобильным транспортом и городским наземным электрическим транспортом на территории Приморского края согласно </w:t>
      </w:r>
      <w:proofErr w:type="gramStart"/>
      <w:r>
        <w:rPr>
          <w:szCs w:val="28"/>
        </w:rPr>
        <w:t>реестру межмуниципальных маршрутов регулярных перевозок пассажиров и багажа</w:t>
      </w:r>
      <w:proofErr w:type="gramEnd"/>
      <w:r>
        <w:rPr>
          <w:szCs w:val="28"/>
        </w:rPr>
        <w:t xml:space="preserve"> автомобильным транспортом и городским наземным электрическим транспортом.".</w:t>
      </w:r>
    </w:p>
    <w:p w:rsidR="00904FA3" w:rsidRPr="002C0C99" w:rsidRDefault="00904FA3" w:rsidP="00904FA3">
      <w:pPr>
        <w:autoSpaceDE w:val="0"/>
        <w:autoSpaceDN w:val="0"/>
        <w:adjustRightInd w:val="0"/>
        <w:jc w:val="both"/>
        <w:rPr>
          <w:szCs w:val="28"/>
        </w:rPr>
      </w:pPr>
    </w:p>
    <w:p w:rsidR="00904FA3" w:rsidRDefault="00904FA3" w:rsidP="00904FA3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904FA3" w:rsidRDefault="00904FA3" w:rsidP="00904FA3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марта 2023 года.</w:t>
      </w:r>
    </w:p>
    <w:p w:rsidR="00904FA3" w:rsidRDefault="00904FA3" w:rsidP="00904FA3">
      <w:pPr>
        <w:ind w:firstLine="709"/>
        <w:jc w:val="both"/>
        <w:rPr>
          <w:szCs w:val="28"/>
        </w:rPr>
      </w:pPr>
    </w:p>
    <w:p w:rsidR="00904FA3" w:rsidRDefault="00904FA3" w:rsidP="00904FA3">
      <w:pPr>
        <w:jc w:val="both"/>
        <w:rPr>
          <w:szCs w:val="28"/>
        </w:rPr>
      </w:pPr>
    </w:p>
    <w:p w:rsidR="000A751A" w:rsidRDefault="000A751A" w:rsidP="000A75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0A751A" w:rsidRDefault="000A751A" w:rsidP="000A75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0A751A" w:rsidRDefault="000A751A" w:rsidP="000A75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E27DF" w:rsidRDefault="00AE27DF" w:rsidP="00AE27D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AE27DF" w:rsidRDefault="00AE27DF" w:rsidP="00AE27D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904FA3" w:rsidRDefault="00AE27DF" w:rsidP="00347DEE">
      <w:r>
        <w:rPr>
          <w:szCs w:val="28"/>
        </w:rPr>
        <w:t>№ 30</w:t>
      </w:r>
      <w:r>
        <w:rPr>
          <w:szCs w:val="28"/>
        </w:rPr>
        <w:t>4</w:t>
      </w:r>
      <w:r>
        <w:rPr>
          <w:szCs w:val="28"/>
        </w:rPr>
        <w:t>-КЗ</w:t>
      </w:r>
    </w:p>
    <w:sectPr w:rsidR="00904FA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051" w:rsidRDefault="00AA0051">
      <w:r>
        <w:separator/>
      </w:r>
    </w:p>
  </w:endnote>
  <w:endnote w:type="continuationSeparator" w:id="0">
    <w:p w:rsidR="00AA0051" w:rsidRDefault="00AA0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051" w:rsidRDefault="00AA0051">
      <w:r>
        <w:separator/>
      </w:r>
    </w:p>
  </w:footnote>
  <w:footnote w:type="continuationSeparator" w:id="0">
    <w:p w:rsidR="00AA0051" w:rsidRDefault="00AA0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FA3"/>
    <w:rsid w:val="0003291F"/>
    <w:rsid w:val="00070CED"/>
    <w:rsid w:val="000A751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04FA3"/>
    <w:rsid w:val="00AA0051"/>
    <w:rsid w:val="00AB70F9"/>
    <w:rsid w:val="00AC31EC"/>
    <w:rsid w:val="00AE27DF"/>
    <w:rsid w:val="00AF3517"/>
    <w:rsid w:val="00B14397"/>
    <w:rsid w:val="00BC0675"/>
    <w:rsid w:val="00BE0544"/>
    <w:rsid w:val="00D102A9"/>
    <w:rsid w:val="00D34604"/>
    <w:rsid w:val="00DB61CE"/>
    <w:rsid w:val="00E34273"/>
    <w:rsid w:val="00E422F9"/>
    <w:rsid w:val="00E60B2A"/>
    <w:rsid w:val="00E82F4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36DF8"/>
  <w15:docId w15:val="{BB11E2DC-B8E6-44A6-9DE7-AFC4DD22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04FA3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904F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904FA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04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2023-02-22T01:52:00Z</cp:lastPrinted>
  <dcterms:created xsi:type="dcterms:W3CDTF">2023-02-27T00:18:00Z</dcterms:created>
  <dcterms:modified xsi:type="dcterms:W3CDTF">2023-02-27T00:18:00Z</dcterms:modified>
</cp:coreProperties>
</file>