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81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2057" w:rsidRDefault="00432057" w:rsidP="0043205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</w:t>
      </w:r>
      <w:r>
        <w:rPr>
          <w:b/>
          <w:szCs w:val="28"/>
        </w:rPr>
        <w:t>ЗАКОН</w:t>
      </w:r>
      <w:r w:rsidRPr="00CF7723">
        <w:rPr>
          <w:b/>
          <w:szCs w:val="28"/>
        </w:rPr>
        <w:t xml:space="preserve"> ПРИМОРСКОГО КРАЯ </w:t>
      </w:r>
      <w:r>
        <w:rPr>
          <w:b/>
          <w:szCs w:val="28"/>
        </w:rPr>
        <w:br/>
        <w:t>"</w:t>
      </w:r>
      <w:r w:rsidRPr="00CF7723">
        <w:rPr>
          <w:b/>
          <w:szCs w:val="28"/>
        </w:rPr>
        <w:t xml:space="preserve">О НАДЕЛЕНИИ ОРГАНОВ МЕСТНОГО САМОУПРАВЛЕНИЯ МУНИЦИПАЛЬНЫХ РАЙОНОВ, МУНИЦИПАЛЬНЫХ ОКРУГОВ </w:t>
      </w:r>
    </w:p>
    <w:p w:rsidR="00432057" w:rsidRPr="00CF7723" w:rsidRDefault="00432057" w:rsidP="00432057">
      <w:pPr>
        <w:jc w:val="center"/>
        <w:rPr>
          <w:b/>
          <w:szCs w:val="28"/>
        </w:rPr>
      </w:pPr>
      <w:r w:rsidRPr="00CF7723">
        <w:rPr>
          <w:b/>
          <w:szCs w:val="28"/>
        </w:rPr>
        <w:t>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432057" w:rsidRPr="008C035A" w:rsidRDefault="00432057" w:rsidP="0043205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432057" w:rsidRDefault="00432057" w:rsidP="00432057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22 февраля 2023 года</w:t>
      </w:r>
    </w:p>
    <w:p w:rsidR="00432057" w:rsidRPr="008C035A" w:rsidRDefault="00432057" w:rsidP="00432057">
      <w:pPr>
        <w:ind w:firstLine="720"/>
        <w:jc w:val="both"/>
        <w:rPr>
          <w:szCs w:val="28"/>
        </w:rPr>
      </w:pPr>
    </w:p>
    <w:p w:rsidR="00432057" w:rsidRPr="00CF7723" w:rsidRDefault="00432057" w:rsidP="0043205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432057" w:rsidRDefault="00432057" w:rsidP="004320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CF7723">
        <w:rPr>
          <w:szCs w:val="28"/>
        </w:rPr>
        <w:t xml:space="preserve">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 xml:space="preserve">№ 378-КЗ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>
        <w:rPr>
          <w:szCs w:val="28"/>
        </w:rPr>
        <w:t>" следующие изменения:</w:t>
      </w:r>
    </w:p>
    <w:p w:rsidR="00432057" w:rsidRPr="00D96BD1" w:rsidRDefault="00432057" w:rsidP="004320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432057" w:rsidRDefault="00432057" w:rsidP="00432057">
      <w:pPr>
        <w:widowControl w:val="0"/>
        <w:ind w:firstLine="709"/>
        <w:rPr>
          <w:szCs w:val="28"/>
        </w:rPr>
      </w:pPr>
      <w:r>
        <w:rPr>
          <w:szCs w:val="28"/>
        </w:rPr>
        <w:t>"</w:t>
      </w:r>
      <w:r w:rsidRPr="00112959">
        <w:rPr>
          <w:szCs w:val="28"/>
        </w:rPr>
        <w:t>СТАТЬЯ 1.</w:t>
      </w:r>
      <w:r>
        <w:rPr>
          <w:szCs w:val="28"/>
        </w:rPr>
        <w:t xml:space="preserve"> ОТДЕЛЬНЫЕ ГОСУДАРСТВЕННЫЕ ПОЛНОМОЧИЯ,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ab/>
        <w:t xml:space="preserve">  КОТОРЫМИ НАДЕЛЯЮТСЯ ОРГАНЫ МЕСТНОГО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ab/>
        <w:t xml:space="preserve">  САМОУПРАВЛЕНИЯ</w:t>
      </w:r>
    </w:p>
    <w:p w:rsidR="00432057" w:rsidRPr="00112959" w:rsidRDefault="00432057" w:rsidP="00432057">
      <w:pPr>
        <w:widowControl w:val="0"/>
        <w:ind w:firstLine="709"/>
        <w:jc w:val="both"/>
        <w:rPr>
          <w:szCs w:val="28"/>
        </w:rPr>
      </w:pPr>
    </w:p>
    <w:p w:rsidR="00432057" w:rsidRDefault="00432057" w:rsidP="00432057">
      <w:pPr>
        <w:widowControl w:val="0"/>
        <w:ind w:firstLine="709"/>
        <w:jc w:val="both"/>
        <w:rPr>
          <w:szCs w:val="28"/>
        </w:rPr>
      </w:pPr>
      <w:r w:rsidRPr="00112959">
        <w:rPr>
          <w:szCs w:val="28"/>
        </w:rPr>
        <w:t>Органы местного самоуправления</w:t>
      </w:r>
      <w:r>
        <w:rPr>
          <w:szCs w:val="28"/>
        </w:rPr>
        <w:t xml:space="preserve"> муниципальных районов, муниципальных округов и</w:t>
      </w:r>
      <w:r w:rsidRPr="00112959">
        <w:rPr>
          <w:szCs w:val="28"/>
        </w:rPr>
        <w:t xml:space="preserve"> городских округов </w:t>
      </w:r>
      <w:r>
        <w:rPr>
          <w:szCs w:val="28"/>
        </w:rPr>
        <w:t>Приморского края (далее - органы</w:t>
      </w:r>
      <w:r w:rsidRPr="00112959">
        <w:rPr>
          <w:szCs w:val="28"/>
        </w:rPr>
        <w:t xml:space="preserve"> местного самоуправления) наделяются </w:t>
      </w:r>
      <w:r>
        <w:rPr>
          <w:szCs w:val="28"/>
        </w:rPr>
        <w:t xml:space="preserve">отдельными </w:t>
      </w:r>
      <w:r w:rsidRPr="00112959">
        <w:rPr>
          <w:szCs w:val="28"/>
        </w:rPr>
        <w:t xml:space="preserve">государственными полномочиями по установлению регулируемых тарифов на регулярные перевозки пассажиров и багажа автомобильным </w:t>
      </w:r>
      <w:r>
        <w:rPr>
          <w:szCs w:val="28"/>
        </w:rPr>
        <w:t xml:space="preserve">транспортом и городским </w:t>
      </w:r>
      <w:r w:rsidRPr="00112959">
        <w:rPr>
          <w:szCs w:val="28"/>
        </w:rPr>
        <w:t xml:space="preserve">наземным электрическим транспортом </w:t>
      </w:r>
      <w:r>
        <w:rPr>
          <w:szCs w:val="28"/>
        </w:rPr>
        <w:t>по муниципальным маршрутам в границах муниципальных образований (далее -</w:t>
      </w:r>
      <w:r w:rsidRPr="00112959">
        <w:rPr>
          <w:szCs w:val="28"/>
        </w:rPr>
        <w:t xml:space="preserve"> государственные полномочия).</w:t>
      </w:r>
      <w:r>
        <w:rPr>
          <w:szCs w:val="28"/>
        </w:rPr>
        <w:t>";</w:t>
      </w:r>
    </w:p>
    <w:p w:rsidR="00432057" w:rsidRDefault="00432057" w:rsidP="004320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абзаце четвертом статьи 7 слова "автомобильным, наземным электрическим общественным транспортом и перевозки пассажиров, провоз ручной клади сверх установленных норм внеуличным транспортом" заменить словами "автомобильным транспортом и городским наземным электрическим транспортом".</w:t>
      </w:r>
    </w:p>
    <w:p w:rsidR="008B66FE" w:rsidRDefault="008B66FE" w:rsidP="00432057">
      <w:pPr>
        <w:widowControl w:val="0"/>
        <w:jc w:val="both"/>
        <w:rPr>
          <w:szCs w:val="28"/>
        </w:rPr>
      </w:pPr>
    </w:p>
    <w:p w:rsidR="008B66FE" w:rsidRDefault="008B66FE" w:rsidP="00432057">
      <w:pPr>
        <w:widowControl w:val="0"/>
        <w:jc w:val="both"/>
        <w:rPr>
          <w:szCs w:val="28"/>
        </w:rPr>
      </w:pPr>
    </w:p>
    <w:p w:rsidR="008B66FE" w:rsidRDefault="008B66FE" w:rsidP="00432057">
      <w:pPr>
        <w:widowControl w:val="0"/>
        <w:jc w:val="both"/>
        <w:rPr>
          <w:szCs w:val="28"/>
        </w:rPr>
      </w:pPr>
    </w:p>
    <w:p w:rsidR="008B66FE" w:rsidRDefault="008B66FE" w:rsidP="00432057">
      <w:pPr>
        <w:widowControl w:val="0"/>
        <w:jc w:val="both"/>
        <w:rPr>
          <w:szCs w:val="28"/>
        </w:rPr>
      </w:pPr>
    </w:p>
    <w:p w:rsidR="008B66FE" w:rsidRDefault="008B66FE" w:rsidP="00432057">
      <w:pPr>
        <w:widowControl w:val="0"/>
        <w:jc w:val="both"/>
        <w:rPr>
          <w:szCs w:val="28"/>
        </w:rPr>
      </w:pPr>
    </w:p>
    <w:p w:rsidR="008B66FE" w:rsidRDefault="008B66FE" w:rsidP="00432057">
      <w:pPr>
        <w:widowControl w:val="0"/>
        <w:jc w:val="both"/>
        <w:rPr>
          <w:szCs w:val="28"/>
        </w:rPr>
      </w:pPr>
    </w:p>
    <w:p w:rsidR="008B66FE" w:rsidRPr="00CF7723" w:rsidRDefault="008B66FE" w:rsidP="00432057">
      <w:pPr>
        <w:widowControl w:val="0"/>
        <w:jc w:val="both"/>
        <w:rPr>
          <w:szCs w:val="28"/>
        </w:rPr>
      </w:pPr>
    </w:p>
    <w:p w:rsidR="00432057" w:rsidRPr="00CF7723" w:rsidRDefault="00432057" w:rsidP="00432057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lastRenderedPageBreak/>
        <w:t>СТАТЬЯ 2.</w:t>
      </w:r>
    </w:p>
    <w:p w:rsidR="00432057" w:rsidRPr="006212DF" w:rsidRDefault="00432057" w:rsidP="00432057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марта 2023 года.</w:t>
      </w:r>
    </w:p>
    <w:p w:rsidR="00432057" w:rsidRPr="00CF7723" w:rsidRDefault="00432057" w:rsidP="00432057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32057" w:rsidRDefault="00432057" w:rsidP="00432057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32057" w:rsidRPr="008C035A" w:rsidRDefault="00432057" w:rsidP="0043205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35570E" w:rsidRDefault="0035570E" w:rsidP="003557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35570E" w:rsidRDefault="0035570E" w:rsidP="003557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В.Г. Щербина</w:t>
      </w:r>
    </w:p>
    <w:p w:rsidR="003C2AC5" w:rsidRDefault="003C2AC5" w:rsidP="003557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C2AC5" w:rsidRDefault="003C2AC5" w:rsidP="003C2AC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3C2AC5" w:rsidRDefault="003C2AC5" w:rsidP="003C2AC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3C2AC5" w:rsidRDefault="003C2AC5" w:rsidP="003C2AC5">
      <w:r>
        <w:rPr>
          <w:szCs w:val="28"/>
        </w:rPr>
        <w:t>№ 30</w:t>
      </w:r>
      <w:r>
        <w:rPr>
          <w:szCs w:val="28"/>
        </w:rPr>
        <w:t>3</w:t>
      </w:r>
      <w:r>
        <w:rPr>
          <w:szCs w:val="28"/>
        </w:rPr>
        <w:t>-КЗ</w:t>
      </w:r>
    </w:p>
    <w:p w:rsidR="003C2AC5" w:rsidRDefault="003C2AC5" w:rsidP="003557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570E" w:rsidRDefault="0035570E" w:rsidP="003557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8B66F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751" w:rsidRDefault="00A06751">
      <w:r>
        <w:separator/>
      </w:r>
    </w:p>
  </w:endnote>
  <w:endnote w:type="continuationSeparator" w:id="0">
    <w:p w:rsidR="00A06751" w:rsidRDefault="00A0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751" w:rsidRDefault="00A06751">
      <w:r>
        <w:separator/>
      </w:r>
    </w:p>
  </w:footnote>
  <w:footnote w:type="continuationSeparator" w:id="0">
    <w:p w:rsidR="00A06751" w:rsidRDefault="00A06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B66FE" w:rsidP="008B66F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2AC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2057"/>
    <w:rsid w:val="0003291F"/>
    <w:rsid w:val="00070CED"/>
    <w:rsid w:val="00347DEE"/>
    <w:rsid w:val="0035570E"/>
    <w:rsid w:val="00357555"/>
    <w:rsid w:val="00380EE1"/>
    <w:rsid w:val="003A180C"/>
    <w:rsid w:val="003B26E7"/>
    <w:rsid w:val="003C2AC5"/>
    <w:rsid w:val="00413497"/>
    <w:rsid w:val="00432057"/>
    <w:rsid w:val="0047435B"/>
    <w:rsid w:val="005A2827"/>
    <w:rsid w:val="00664CCE"/>
    <w:rsid w:val="006E2ABA"/>
    <w:rsid w:val="006F77C0"/>
    <w:rsid w:val="00832425"/>
    <w:rsid w:val="008B66FE"/>
    <w:rsid w:val="00A0675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8778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CF68D"/>
  <w15:docId w15:val="{B352C112-7A51-4D9F-951E-F661BB69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43205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B66FE"/>
    <w:rPr>
      <w:sz w:val="28"/>
    </w:rPr>
  </w:style>
  <w:style w:type="paragraph" w:styleId="a6">
    <w:name w:val="Balloon Text"/>
    <w:basedOn w:val="a"/>
    <w:link w:val="a7"/>
    <w:semiHidden/>
    <w:unhideWhenUsed/>
    <w:rsid w:val="008B66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B6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2023-02-22T01:52:00Z</cp:lastPrinted>
  <dcterms:created xsi:type="dcterms:W3CDTF">2023-02-27T00:16:00Z</dcterms:created>
  <dcterms:modified xsi:type="dcterms:W3CDTF">2023-02-27T00:16:00Z</dcterms:modified>
</cp:coreProperties>
</file>