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FB0AC7" w:rsidRDefault="000E18B7" w:rsidP="00177E5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35148">
              <w:rPr>
                <w:szCs w:val="28"/>
              </w:rPr>
              <w:t>Законе</w:t>
            </w:r>
            <w:r w:rsidRPr="00B15DCF">
              <w:rPr>
                <w:szCs w:val="28"/>
              </w:rPr>
              <w:t xml:space="preserve"> Приморского края </w:t>
            </w:r>
            <w:r w:rsidR="00177E56">
              <w:rPr>
                <w:szCs w:val="28"/>
              </w:rPr>
              <w:br/>
            </w:r>
            <w:r w:rsidR="006E0D20" w:rsidRPr="00D5011E">
              <w:rPr>
                <w:szCs w:val="28"/>
              </w:rPr>
              <w:t>"</w:t>
            </w:r>
            <w:r w:rsidR="00177E56" w:rsidRPr="00421C7E">
              <w:rPr>
                <w:szCs w:val="28"/>
              </w:rPr>
              <w:t>Об утверждении заключенного дополнительного соглашения к соглашениям о предоставлении бюджету Приморского края из федерального бюджета бюджетного кредита для частичного покрытия дефицита бюджета Приморского края</w:t>
            </w:r>
            <w:r w:rsidR="00177E56">
              <w:rPr>
                <w:szCs w:val="28"/>
              </w:rPr>
              <w:t>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</w:t>
      </w:r>
      <w:r w:rsidR="00D35148">
        <w:t>Закон</w:t>
      </w:r>
      <w:r>
        <w:t xml:space="preserve"> Приморского края </w:t>
      </w:r>
      <w:r w:rsidR="006E0D20" w:rsidRPr="00177E56">
        <w:t>"</w:t>
      </w:r>
      <w:r w:rsidR="00177E56" w:rsidRPr="00177E56">
        <w:t>Об утверждении заключенного дополнительного соглашения к соглашениям о предоставлении бюджету Приморского края из федерального</w:t>
      </w:r>
      <w:bookmarkStart w:id="0" w:name="_GoBack"/>
      <w:bookmarkEnd w:id="0"/>
      <w:r w:rsidR="00177E56" w:rsidRPr="00177E56">
        <w:t xml:space="preserve"> бюджета бюджетного кредита для частичного покрытия дефицита бюджета Приморского края"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5148" w:rsidRDefault="00D35148" w:rsidP="00D35148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</w:t>
      </w:r>
      <w:r w:rsidR="008728F4">
        <w:t>для подписания и обнародования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BB66E9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996" w:rsidRDefault="00BB5996">
      <w:r>
        <w:separator/>
      </w:r>
    </w:p>
  </w:endnote>
  <w:endnote w:type="continuationSeparator" w:id="0">
    <w:p w:rsidR="00BB5996" w:rsidRDefault="00BB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996" w:rsidRDefault="00BB5996">
      <w:r>
        <w:separator/>
      </w:r>
    </w:p>
  </w:footnote>
  <w:footnote w:type="continuationSeparator" w:id="0">
    <w:p w:rsidR="00BB5996" w:rsidRDefault="00BB5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35B6C"/>
    <w:rsid w:val="000374B2"/>
    <w:rsid w:val="000429DE"/>
    <w:rsid w:val="00055C02"/>
    <w:rsid w:val="000B1580"/>
    <w:rsid w:val="000D1AC3"/>
    <w:rsid w:val="000E0851"/>
    <w:rsid w:val="000E18B7"/>
    <w:rsid w:val="000E40C4"/>
    <w:rsid w:val="00110337"/>
    <w:rsid w:val="0012036B"/>
    <w:rsid w:val="00121BCD"/>
    <w:rsid w:val="00136A23"/>
    <w:rsid w:val="00161C76"/>
    <w:rsid w:val="00177E5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83317"/>
    <w:rsid w:val="00390E1E"/>
    <w:rsid w:val="003A3A8E"/>
    <w:rsid w:val="003B4E09"/>
    <w:rsid w:val="003E0F7C"/>
    <w:rsid w:val="003F2807"/>
    <w:rsid w:val="00401B53"/>
    <w:rsid w:val="00402620"/>
    <w:rsid w:val="0040698D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359A3"/>
    <w:rsid w:val="0063724F"/>
    <w:rsid w:val="006A6E86"/>
    <w:rsid w:val="006B03C2"/>
    <w:rsid w:val="006C1C27"/>
    <w:rsid w:val="006C350D"/>
    <w:rsid w:val="006E0D20"/>
    <w:rsid w:val="0073600A"/>
    <w:rsid w:val="00741720"/>
    <w:rsid w:val="0077055C"/>
    <w:rsid w:val="00782CB2"/>
    <w:rsid w:val="00786685"/>
    <w:rsid w:val="007A1D26"/>
    <w:rsid w:val="007D34CC"/>
    <w:rsid w:val="007D4E1E"/>
    <w:rsid w:val="00850162"/>
    <w:rsid w:val="00856A3E"/>
    <w:rsid w:val="008728F4"/>
    <w:rsid w:val="00877F2F"/>
    <w:rsid w:val="00893877"/>
    <w:rsid w:val="008E7C3F"/>
    <w:rsid w:val="008F179E"/>
    <w:rsid w:val="00907C4C"/>
    <w:rsid w:val="00914CEC"/>
    <w:rsid w:val="00942BCF"/>
    <w:rsid w:val="00986142"/>
    <w:rsid w:val="009878E7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BB5996"/>
    <w:rsid w:val="00BB66E9"/>
    <w:rsid w:val="00C879C8"/>
    <w:rsid w:val="00C95CC9"/>
    <w:rsid w:val="00D03733"/>
    <w:rsid w:val="00D171CC"/>
    <w:rsid w:val="00D35148"/>
    <w:rsid w:val="00D52565"/>
    <w:rsid w:val="00D86403"/>
    <w:rsid w:val="00D92780"/>
    <w:rsid w:val="00D93895"/>
    <w:rsid w:val="00DC76CA"/>
    <w:rsid w:val="00DE10BC"/>
    <w:rsid w:val="00E229D5"/>
    <w:rsid w:val="00E50C8F"/>
    <w:rsid w:val="00E94666"/>
    <w:rsid w:val="00EB1FBA"/>
    <w:rsid w:val="00ED23EF"/>
    <w:rsid w:val="00EE3AC5"/>
    <w:rsid w:val="00EF60D9"/>
    <w:rsid w:val="00F27334"/>
    <w:rsid w:val="00F86A19"/>
    <w:rsid w:val="00F94EF4"/>
    <w:rsid w:val="00FB0AC7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1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2020-06-18T02:13:00Z</cp:lastPrinted>
  <dcterms:created xsi:type="dcterms:W3CDTF">2023-02-15T06:19:00Z</dcterms:created>
  <dcterms:modified xsi:type="dcterms:W3CDTF">2023-02-15T06:19:00Z</dcterms:modified>
</cp:coreProperties>
</file>