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D14A5D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="00DA0056" w:rsidRPr="00D5011E">
              <w:rPr>
                <w:szCs w:val="28"/>
              </w:rPr>
              <w:t>"</w:t>
            </w:r>
            <w:r w:rsidR="009311CF" w:rsidRPr="00421C7E">
              <w:rPr>
                <w:szCs w:val="28"/>
              </w:rPr>
              <w:t>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      </w:r>
            <w:r w:rsidR="00A70E92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A70E92" w:rsidRPr="00D5011E">
        <w:rPr>
          <w:szCs w:val="28"/>
        </w:rPr>
        <w:t>"</w:t>
      </w:r>
      <w:r w:rsidR="00257012" w:rsidRPr="00421C7E">
        <w:rPr>
          <w:szCs w:val="28"/>
        </w:rPr>
        <w:t>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  <w:r w:rsidR="00257012">
        <w:rPr>
          <w:szCs w:val="28"/>
        </w:rPr>
        <w:t>"</w:t>
      </w:r>
      <w:r w:rsidR="00257012">
        <w:rPr>
          <w:szCs w:val="28"/>
        </w:rPr>
        <w:t xml:space="preserve"> </w:t>
      </w:r>
      <w:bookmarkStart w:id="0" w:name="_GoBack"/>
      <w:bookmarkEnd w:id="0"/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733"/>
    <w:rsid w:val="00055C02"/>
    <w:rsid w:val="00075C69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57012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311CF"/>
    <w:rsid w:val="00942BCF"/>
    <w:rsid w:val="00986142"/>
    <w:rsid w:val="00991B03"/>
    <w:rsid w:val="009D4ECE"/>
    <w:rsid w:val="00A0336F"/>
    <w:rsid w:val="00A32A8E"/>
    <w:rsid w:val="00A70E92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D03733"/>
    <w:rsid w:val="00D14A5D"/>
    <w:rsid w:val="00D171CC"/>
    <w:rsid w:val="00D52565"/>
    <w:rsid w:val="00D86403"/>
    <w:rsid w:val="00D92780"/>
    <w:rsid w:val="00D93895"/>
    <w:rsid w:val="00DA0056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2018-09-26T04:24:00Z</cp:lastPrinted>
  <dcterms:created xsi:type="dcterms:W3CDTF">2023-02-15T05:24:00Z</dcterms:created>
  <dcterms:modified xsi:type="dcterms:W3CDTF">2023-02-15T05:25:00Z</dcterms:modified>
</cp:coreProperties>
</file>