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FB0AC7" w:rsidRDefault="000E18B7" w:rsidP="00177E5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D35148">
              <w:rPr>
                <w:szCs w:val="28"/>
              </w:rPr>
              <w:t>Законе</w:t>
            </w:r>
            <w:r w:rsidRPr="00B15DCF">
              <w:rPr>
                <w:szCs w:val="28"/>
              </w:rPr>
              <w:t xml:space="preserve"> Приморского края </w:t>
            </w:r>
            <w:r w:rsidR="00177E56">
              <w:rPr>
                <w:szCs w:val="28"/>
              </w:rPr>
              <w:br/>
            </w:r>
            <w:r w:rsidR="00936E1D" w:rsidRPr="00936E1D">
              <w:rPr>
                <w:szCs w:val="28"/>
              </w:rPr>
              <w:t xml:space="preserve">"О внесении изменения в </w:t>
            </w:r>
            <w:r w:rsidR="00936E1D">
              <w:rPr>
                <w:szCs w:val="28"/>
              </w:rPr>
              <w:br/>
            </w:r>
            <w:r w:rsidR="00936E1D" w:rsidRPr="00936E1D">
              <w:rPr>
                <w:szCs w:val="28"/>
              </w:rPr>
              <w:t>статью 1 Закона Приморского края "Об установлении пониженных налоговых ставок при применении упрощенной системы налогообложения"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</w:t>
      </w:r>
      <w:r w:rsidR="00D35148">
        <w:t>Закон</w:t>
      </w:r>
      <w:r>
        <w:t xml:space="preserve"> Приморского края </w:t>
      </w:r>
      <w:r w:rsidR="00936E1D" w:rsidRPr="00936E1D">
        <w:t>"</w:t>
      </w:r>
      <w:bookmarkStart w:id="0" w:name="_GoBack"/>
      <w:bookmarkEnd w:id="0"/>
      <w:r w:rsidR="00936E1D" w:rsidRPr="00936E1D">
        <w:t>О внесении изменения в статью 1 Закона Приморского края "Об установлении пониженных налоговых ставок при применении упрощенной системы налогообложения"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35148" w:rsidRDefault="00D35148" w:rsidP="00D35148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</w:t>
      </w:r>
      <w:r w:rsidR="008728F4">
        <w:t>для подписания и обнародования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BB66E9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</w:t>
      </w:r>
      <w:r w:rsidR="000E18B7">
        <w:t>.Настоящее постановление вступает в силу со дня его принятия.</w:t>
      </w:r>
    </w:p>
    <w:p w:rsidR="00786685" w:rsidRDefault="00786685" w:rsidP="000E18B7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 w:rsidR="003062E1">
        <w:t xml:space="preserve">                               </w:t>
      </w:r>
      <w:r>
        <w:t xml:space="preserve">      </w:t>
      </w:r>
      <w:r w:rsidR="009D4ECE">
        <w:t xml:space="preserve">    </w:t>
      </w:r>
      <w:r>
        <w:t xml:space="preserve">     </w:t>
      </w:r>
      <w:r w:rsidR="007D34CC">
        <w:t xml:space="preserve">    </w:t>
      </w:r>
      <w:r>
        <w:t xml:space="preserve"> </w:t>
      </w:r>
      <w:r w:rsidR="001D352A">
        <w:t xml:space="preserve"> </w:t>
      </w:r>
      <w:r w:rsidR="007D34CC">
        <w:t>А.И. Ролик</w:t>
      </w:r>
    </w:p>
    <w:sectPr w:rsidR="005C4A6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996" w:rsidRDefault="00BB5996">
      <w:r>
        <w:separator/>
      </w:r>
    </w:p>
  </w:endnote>
  <w:endnote w:type="continuationSeparator" w:id="0">
    <w:p w:rsidR="00BB5996" w:rsidRDefault="00BB5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996" w:rsidRDefault="00BB5996">
      <w:r>
        <w:separator/>
      </w:r>
    </w:p>
  </w:footnote>
  <w:footnote w:type="continuationSeparator" w:id="0">
    <w:p w:rsidR="00BB5996" w:rsidRDefault="00BB5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3C2"/>
    <w:rsid w:val="00035B6C"/>
    <w:rsid w:val="000374B2"/>
    <w:rsid w:val="000429DE"/>
    <w:rsid w:val="00055C02"/>
    <w:rsid w:val="000B1580"/>
    <w:rsid w:val="000D1AC3"/>
    <w:rsid w:val="000E0851"/>
    <w:rsid w:val="000E18B7"/>
    <w:rsid w:val="000E40C4"/>
    <w:rsid w:val="00110337"/>
    <w:rsid w:val="0012036B"/>
    <w:rsid w:val="00121BCD"/>
    <w:rsid w:val="00136A23"/>
    <w:rsid w:val="00161C76"/>
    <w:rsid w:val="00177E56"/>
    <w:rsid w:val="00193750"/>
    <w:rsid w:val="001B6259"/>
    <w:rsid w:val="001D352A"/>
    <w:rsid w:val="001F242A"/>
    <w:rsid w:val="00234429"/>
    <w:rsid w:val="00247C9D"/>
    <w:rsid w:val="002B3E59"/>
    <w:rsid w:val="002C07E2"/>
    <w:rsid w:val="002D7753"/>
    <w:rsid w:val="002E3340"/>
    <w:rsid w:val="003062E1"/>
    <w:rsid w:val="00331BA7"/>
    <w:rsid w:val="0034799B"/>
    <w:rsid w:val="00356314"/>
    <w:rsid w:val="00376033"/>
    <w:rsid w:val="00383317"/>
    <w:rsid w:val="00390E1E"/>
    <w:rsid w:val="003A3A8E"/>
    <w:rsid w:val="003B4E09"/>
    <w:rsid w:val="003E0F7C"/>
    <w:rsid w:val="003F2807"/>
    <w:rsid w:val="00401B53"/>
    <w:rsid w:val="00402620"/>
    <w:rsid w:val="0040698D"/>
    <w:rsid w:val="004464D8"/>
    <w:rsid w:val="00456602"/>
    <w:rsid w:val="004601A7"/>
    <w:rsid w:val="004611E1"/>
    <w:rsid w:val="00470F85"/>
    <w:rsid w:val="00477267"/>
    <w:rsid w:val="00492BA5"/>
    <w:rsid w:val="004B5A6E"/>
    <w:rsid w:val="004B6BF6"/>
    <w:rsid w:val="004D6E05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6165F1"/>
    <w:rsid w:val="006359A3"/>
    <w:rsid w:val="0063724F"/>
    <w:rsid w:val="006A6E86"/>
    <w:rsid w:val="006B03C2"/>
    <w:rsid w:val="006C1C27"/>
    <w:rsid w:val="006C350D"/>
    <w:rsid w:val="006E0D20"/>
    <w:rsid w:val="0073600A"/>
    <w:rsid w:val="00741720"/>
    <w:rsid w:val="0077055C"/>
    <w:rsid w:val="00782CB2"/>
    <w:rsid w:val="00786685"/>
    <w:rsid w:val="007A1D26"/>
    <w:rsid w:val="007D34CC"/>
    <w:rsid w:val="007D4E1E"/>
    <w:rsid w:val="00850162"/>
    <w:rsid w:val="00856A3E"/>
    <w:rsid w:val="008728F4"/>
    <w:rsid w:val="00877F2F"/>
    <w:rsid w:val="00893877"/>
    <w:rsid w:val="008E7C3F"/>
    <w:rsid w:val="008F179E"/>
    <w:rsid w:val="00907C4C"/>
    <w:rsid w:val="00914CEC"/>
    <w:rsid w:val="00936E1D"/>
    <w:rsid w:val="00942BCF"/>
    <w:rsid w:val="00986142"/>
    <w:rsid w:val="009878E7"/>
    <w:rsid w:val="00991B03"/>
    <w:rsid w:val="009D4ECE"/>
    <w:rsid w:val="00A0336F"/>
    <w:rsid w:val="00A32A8E"/>
    <w:rsid w:val="00A86A06"/>
    <w:rsid w:val="00A86B2D"/>
    <w:rsid w:val="00AB745D"/>
    <w:rsid w:val="00AC6515"/>
    <w:rsid w:val="00B048F0"/>
    <w:rsid w:val="00B3143F"/>
    <w:rsid w:val="00B34EFB"/>
    <w:rsid w:val="00B76246"/>
    <w:rsid w:val="00BB5996"/>
    <w:rsid w:val="00BB66E9"/>
    <w:rsid w:val="00C879C8"/>
    <w:rsid w:val="00C95CC9"/>
    <w:rsid w:val="00D03733"/>
    <w:rsid w:val="00D171CC"/>
    <w:rsid w:val="00D35148"/>
    <w:rsid w:val="00D52565"/>
    <w:rsid w:val="00D86403"/>
    <w:rsid w:val="00D92780"/>
    <w:rsid w:val="00D93895"/>
    <w:rsid w:val="00DC76CA"/>
    <w:rsid w:val="00DE10BC"/>
    <w:rsid w:val="00E229D5"/>
    <w:rsid w:val="00E50C8F"/>
    <w:rsid w:val="00E94666"/>
    <w:rsid w:val="00EB1FBA"/>
    <w:rsid w:val="00ED23EF"/>
    <w:rsid w:val="00EE3AC5"/>
    <w:rsid w:val="00EF60D9"/>
    <w:rsid w:val="00F27334"/>
    <w:rsid w:val="00F86A19"/>
    <w:rsid w:val="00F94EF4"/>
    <w:rsid w:val="00FB0AC7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21B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2020-06-18T02:13:00Z</cp:lastPrinted>
  <dcterms:created xsi:type="dcterms:W3CDTF">2023-02-15T23:33:00Z</dcterms:created>
  <dcterms:modified xsi:type="dcterms:W3CDTF">2023-02-15T23:33:00Z</dcterms:modified>
</cp:coreProperties>
</file>