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86018" w:rsidRDefault="00FE685A" w:rsidP="00E22365">
            <w:pPr>
              <w:ind w:left="-108"/>
              <w:jc w:val="both"/>
              <w:rPr>
                <w:szCs w:val="28"/>
              </w:rPr>
            </w:pPr>
            <w:r w:rsidRPr="00FE685A">
              <w:t xml:space="preserve">О проекте закона Приморского </w:t>
            </w:r>
            <w:r w:rsidR="001C39A9">
              <w:t xml:space="preserve">края </w:t>
            </w:r>
            <w:r w:rsidR="00E22365">
              <w:t>"</w:t>
            </w:r>
            <w:r w:rsidR="00E22365" w:rsidRPr="00E22365">
              <w:rPr>
                <w:szCs w:val="28"/>
              </w:rPr>
              <w:t xml:space="preserve">О внесении изменения в статью 1 Закона Приморского края </w:t>
            </w:r>
            <w:r w:rsidR="00E22365">
              <w:rPr>
                <w:szCs w:val="28"/>
              </w:rPr>
              <w:t>"</w:t>
            </w:r>
            <w:r w:rsidR="00E22365" w:rsidRPr="00E22365">
              <w:rPr>
                <w:szCs w:val="28"/>
              </w:rPr>
              <w:t xml:space="preserve">О внесении изменений в </w:t>
            </w:r>
            <w:r w:rsidR="00E22365">
              <w:rPr>
                <w:szCs w:val="28"/>
              </w:rPr>
              <w:br/>
            </w:r>
            <w:r w:rsidR="00E22365" w:rsidRPr="00E22365">
              <w:rPr>
                <w:szCs w:val="28"/>
              </w:rPr>
              <w:t xml:space="preserve">Закон Приморского края </w:t>
            </w:r>
            <w:r w:rsidR="00E22365">
              <w:rPr>
                <w:szCs w:val="28"/>
              </w:rPr>
              <w:t>"</w:t>
            </w:r>
            <w:r w:rsidR="00E22365" w:rsidRPr="00E22365">
              <w:rPr>
                <w:szCs w:val="28"/>
              </w:rPr>
              <w:t>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</w:t>
            </w:r>
            <w:r w:rsidR="00E22365">
              <w:rPr>
                <w:szCs w:val="28"/>
              </w:rPr>
              <w:t>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86018" w:rsidRDefault="00B906C5" w:rsidP="00E22365">
      <w:pPr>
        <w:ind w:firstLine="709"/>
        <w:jc w:val="both"/>
        <w:rPr>
          <w:szCs w:val="28"/>
        </w:rPr>
      </w:pPr>
      <w:r w:rsidRPr="00B906C5">
        <w:t xml:space="preserve">1.Принять проект закона </w:t>
      </w:r>
      <w:r w:rsidR="00FE685A">
        <w:t xml:space="preserve">Приморского </w:t>
      </w:r>
      <w:r w:rsidR="001C39A9">
        <w:t xml:space="preserve">края </w:t>
      </w:r>
      <w:r w:rsidR="00E22365" w:rsidRPr="00E22365">
        <w:rPr>
          <w:szCs w:val="28"/>
        </w:rPr>
        <w:t>"О внесении изменения в статью 1 Закона Приморского края "О внесении изменений в Закон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</w:r>
      <w:r w:rsidR="001C39A9">
        <w:rPr>
          <w:szCs w:val="28"/>
        </w:rPr>
        <w:t xml:space="preserve"> </w:t>
      </w:r>
      <w:r w:rsidRPr="00B906C5">
        <w:t>в первом чтении.</w:t>
      </w:r>
      <w:bookmarkStart w:id="0" w:name="_GoBack"/>
      <w:bookmarkEnd w:id="0"/>
    </w:p>
    <w:p w:rsidR="00B906C5" w:rsidRPr="00B906C5" w:rsidRDefault="00B906C5" w:rsidP="00B906C5">
      <w:pPr>
        <w:ind w:firstLine="709"/>
        <w:jc w:val="both"/>
      </w:pPr>
    </w:p>
    <w:p w:rsidR="00B906C5" w:rsidRPr="00B906C5" w:rsidRDefault="00A63B98" w:rsidP="00B906C5">
      <w:pPr>
        <w:ind w:firstLine="709"/>
        <w:jc w:val="both"/>
      </w:pPr>
      <w:r>
        <w:t>2</w:t>
      </w:r>
      <w:r w:rsidR="00B906C5" w:rsidRPr="00B906C5">
        <w:t>.Комитету Законодательного Собрания по продовольственной политике и природопользованию (</w:t>
      </w:r>
      <w:r w:rsidR="00A371E9">
        <w:t>Андрейченко</w:t>
      </w:r>
      <w:r w:rsidR="00B906C5" w:rsidRPr="00B906C5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A63B98" w:rsidP="00B906C5">
      <w:pPr>
        <w:ind w:firstLine="709"/>
        <w:jc w:val="both"/>
      </w:pPr>
      <w:r>
        <w:t>3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341" w:rsidRDefault="00122341">
      <w:r>
        <w:separator/>
      </w:r>
    </w:p>
  </w:endnote>
  <w:endnote w:type="continuationSeparator" w:id="0">
    <w:p w:rsidR="00122341" w:rsidRDefault="00122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341" w:rsidRDefault="00122341">
      <w:r>
        <w:separator/>
      </w:r>
    </w:p>
  </w:footnote>
  <w:footnote w:type="continuationSeparator" w:id="0">
    <w:p w:rsidR="00122341" w:rsidRDefault="001223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038"/>
    <w:rsid w:val="000B3D99"/>
    <w:rsid w:val="000B3FB2"/>
    <w:rsid w:val="000D628E"/>
    <w:rsid w:val="000E5228"/>
    <w:rsid w:val="00122341"/>
    <w:rsid w:val="00123119"/>
    <w:rsid w:val="00136B84"/>
    <w:rsid w:val="001526A8"/>
    <w:rsid w:val="00155F7F"/>
    <w:rsid w:val="001C39A9"/>
    <w:rsid w:val="001E6F62"/>
    <w:rsid w:val="0020193E"/>
    <w:rsid w:val="002807F6"/>
    <w:rsid w:val="003325F4"/>
    <w:rsid w:val="00392E21"/>
    <w:rsid w:val="004B69FA"/>
    <w:rsid w:val="004C0D71"/>
    <w:rsid w:val="004C518D"/>
    <w:rsid w:val="004D1A01"/>
    <w:rsid w:val="00506283"/>
    <w:rsid w:val="005347D2"/>
    <w:rsid w:val="005A6019"/>
    <w:rsid w:val="005E6130"/>
    <w:rsid w:val="00643F0C"/>
    <w:rsid w:val="00683E85"/>
    <w:rsid w:val="00695A4A"/>
    <w:rsid w:val="006D45ED"/>
    <w:rsid w:val="006E650F"/>
    <w:rsid w:val="00726997"/>
    <w:rsid w:val="00736564"/>
    <w:rsid w:val="0075496F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4DC8"/>
    <w:rsid w:val="00A13794"/>
    <w:rsid w:val="00A26C60"/>
    <w:rsid w:val="00A371E9"/>
    <w:rsid w:val="00A56FC4"/>
    <w:rsid w:val="00A63B98"/>
    <w:rsid w:val="00A93332"/>
    <w:rsid w:val="00AE5EE6"/>
    <w:rsid w:val="00B76B2D"/>
    <w:rsid w:val="00B81A8A"/>
    <w:rsid w:val="00B86018"/>
    <w:rsid w:val="00B906C5"/>
    <w:rsid w:val="00BA58C7"/>
    <w:rsid w:val="00BD3544"/>
    <w:rsid w:val="00C20E8F"/>
    <w:rsid w:val="00C7700D"/>
    <w:rsid w:val="00CA7E54"/>
    <w:rsid w:val="00CE19DF"/>
    <w:rsid w:val="00D02716"/>
    <w:rsid w:val="00DA33DB"/>
    <w:rsid w:val="00DF01B2"/>
    <w:rsid w:val="00DF3905"/>
    <w:rsid w:val="00DF66A7"/>
    <w:rsid w:val="00E0593E"/>
    <w:rsid w:val="00E22365"/>
    <w:rsid w:val="00E93A7F"/>
    <w:rsid w:val="00ED3F8A"/>
    <w:rsid w:val="00EF502B"/>
    <w:rsid w:val="00F13182"/>
    <w:rsid w:val="00F14CBB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9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Кочерова Анастасия Викторовна</cp:lastModifiedBy>
  <cp:revision>8</cp:revision>
  <cp:lastPrinted>2019-04-05T01:00:00Z</cp:lastPrinted>
  <dcterms:created xsi:type="dcterms:W3CDTF">2021-03-03T04:37:00Z</dcterms:created>
  <dcterms:modified xsi:type="dcterms:W3CDTF">2023-02-20T00:33:00Z</dcterms:modified>
</cp:coreProperties>
</file>