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B645BC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D27AE0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1819BC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528A5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по продовольственной политике</w:t>
            </w:r>
          </w:p>
          <w:p w:rsidR="005542F1" w:rsidRDefault="00F528A5" w:rsidP="00F528A5">
            <w:pPr>
              <w:rPr>
                <w:sz w:val="20"/>
              </w:rPr>
            </w:pPr>
            <w:r>
              <w:rPr>
                <w:sz w:val="20"/>
              </w:rPr>
              <w:t>и природопользованию</w:t>
            </w:r>
          </w:p>
        </w:tc>
      </w:tr>
    </w:tbl>
    <w:p w:rsidR="00441D5E" w:rsidRDefault="00441D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F528A5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  <w:p w:rsidR="005B69D3" w:rsidRDefault="005B69D3" w:rsidP="00F528A5">
            <w:pPr>
              <w:pStyle w:val="a3"/>
              <w:tabs>
                <w:tab w:val="clear" w:pos="4153"/>
                <w:tab w:val="clear" w:pos="8306"/>
              </w:tabs>
            </w:pPr>
          </w:p>
        </w:tc>
      </w:tr>
      <w:tr w:rsidR="001561EF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1561EF" w:rsidRDefault="000429B8" w:rsidP="00DE6AA1">
            <w:pPr>
              <w:shd w:val="clear" w:color="auto" w:fill="FFFFFF"/>
              <w:jc w:val="both"/>
            </w:pPr>
            <w:r w:rsidRPr="00811838">
              <w:rPr>
                <w:szCs w:val="28"/>
              </w:rPr>
              <w:t xml:space="preserve">Об обращении </w:t>
            </w:r>
            <w:r w:rsidR="00FC5F37">
              <w:rPr>
                <w:szCs w:val="28"/>
              </w:rPr>
              <w:t xml:space="preserve">Законодательного Собрания Приморского края </w:t>
            </w:r>
            <w:r w:rsidR="00FC5F37" w:rsidRPr="009A0ACF">
              <w:rPr>
                <w:szCs w:val="28"/>
              </w:rPr>
              <w:t xml:space="preserve">к </w:t>
            </w:r>
            <w:r w:rsidR="00FC5F37">
              <w:rPr>
                <w:szCs w:val="28"/>
              </w:rPr>
              <w:t>Председателю</w:t>
            </w:r>
            <w:r w:rsidR="00DE6AA1">
              <w:rPr>
                <w:szCs w:val="28"/>
              </w:rPr>
              <w:t xml:space="preserve"> </w:t>
            </w:r>
            <w:r w:rsidR="00FC5F37">
              <w:rPr>
                <w:szCs w:val="28"/>
              </w:rPr>
              <w:t xml:space="preserve">Государственной Думы Федерального Собрания Российской Федерации Володину В.В. </w:t>
            </w:r>
            <w:r w:rsidR="00FC5F37" w:rsidRPr="007C6489">
              <w:rPr>
                <w:szCs w:val="28"/>
              </w:rPr>
              <w:t xml:space="preserve">о необходимости совершенствования </w:t>
            </w:r>
            <w:r w:rsidR="00FC5F37" w:rsidRPr="009C458A">
              <w:rPr>
                <w:szCs w:val="28"/>
              </w:rPr>
              <w:t>правового регулирования отношений в области</w:t>
            </w:r>
            <w:r w:rsidR="00FC5F37">
              <w:rPr>
                <w:szCs w:val="28"/>
              </w:rPr>
              <w:t xml:space="preserve"> обращения с животными без владельцев</w:t>
            </w:r>
          </w:p>
        </w:tc>
      </w:tr>
    </w:tbl>
    <w:p w:rsidR="00F864E6" w:rsidRDefault="00F864E6" w:rsidP="00C14CF3">
      <w:pPr>
        <w:pStyle w:val="a6"/>
        <w:ind w:firstLine="709"/>
      </w:pPr>
    </w:p>
    <w:p w:rsidR="00C14CF3" w:rsidRDefault="00C14CF3" w:rsidP="006D7CE5">
      <w:pPr>
        <w:pStyle w:val="a6"/>
        <w:ind w:firstLine="709"/>
      </w:pPr>
      <w:r>
        <w:t>Законодательное Собрание Приморского края</w:t>
      </w:r>
    </w:p>
    <w:p w:rsidR="00C14CF3" w:rsidRDefault="00C14CF3" w:rsidP="006D7CE5">
      <w:pPr>
        <w:pStyle w:val="a6"/>
      </w:pPr>
    </w:p>
    <w:p w:rsidR="00C14CF3" w:rsidRDefault="00C14CF3" w:rsidP="006D7CE5">
      <w:pPr>
        <w:pStyle w:val="a6"/>
        <w:ind w:firstLine="0"/>
      </w:pPr>
      <w:r>
        <w:t>ПОСТАНОВЛЯЕТ:</w:t>
      </w:r>
    </w:p>
    <w:p w:rsidR="00F528A5" w:rsidRDefault="00F528A5" w:rsidP="006D7CE5">
      <w:pPr>
        <w:shd w:val="clear" w:color="auto" w:fill="FFFFFF"/>
        <w:ind w:firstLine="709"/>
        <w:jc w:val="both"/>
      </w:pPr>
    </w:p>
    <w:p w:rsidR="00F528A5" w:rsidRDefault="00F528A5" w:rsidP="006D7CE5">
      <w:pPr>
        <w:ind w:firstLine="709"/>
        <w:jc w:val="both"/>
      </w:pPr>
      <w:r>
        <w:t xml:space="preserve">1.Принять обращение </w:t>
      </w:r>
      <w:r w:rsidR="00716595" w:rsidRPr="00A808B9">
        <w:rPr>
          <w:szCs w:val="28"/>
        </w:rPr>
        <w:t xml:space="preserve">Законодательного Собрания Приморского края </w:t>
      </w:r>
      <w:r w:rsidR="00DE6AA1" w:rsidRPr="009A0ACF">
        <w:rPr>
          <w:szCs w:val="28"/>
        </w:rPr>
        <w:t xml:space="preserve">к </w:t>
      </w:r>
      <w:r w:rsidR="00DE6AA1">
        <w:rPr>
          <w:szCs w:val="28"/>
        </w:rPr>
        <w:t xml:space="preserve">Председателю Государственной Думы Федерального Собрания Российской Федерации Володину В.В. </w:t>
      </w:r>
      <w:r w:rsidR="00DE6AA1" w:rsidRPr="007C6489">
        <w:rPr>
          <w:szCs w:val="28"/>
        </w:rPr>
        <w:t xml:space="preserve">о необходимости совершенствования </w:t>
      </w:r>
      <w:r w:rsidR="00DE6AA1" w:rsidRPr="009C458A">
        <w:rPr>
          <w:szCs w:val="28"/>
        </w:rPr>
        <w:t>правового регулирования отношений в области</w:t>
      </w:r>
      <w:r w:rsidR="00DE6AA1">
        <w:rPr>
          <w:szCs w:val="28"/>
        </w:rPr>
        <w:t xml:space="preserve"> обращения с животными без владельцев</w:t>
      </w:r>
      <w:r w:rsidR="003936FC">
        <w:rPr>
          <w:szCs w:val="28"/>
        </w:rPr>
        <w:t xml:space="preserve"> </w:t>
      </w:r>
      <w:r>
        <w:rPr>
          <w:szCs w:val="28"/>
        </w:rPr>
        <w:t>(прилагае</w:t>
      </w:r>
      <w:r>
        <w:t>тся).</w:t>
      </w:r>
    </w:p>
    <w:p w:rsidR="00F528A5" w:rsidRDefault="00F528A5" w:rsidP="006D7CE5">
      <w:pPr>
        <w:pStyle w:val="a6"/>
        <w:ind w:firstLine="720"/>
      </w:pPr>
    </w:p>
    <w:p w:rsidR="00DE6AA1" w:rsidRDefault="00F528A5" w:rsidP="00DE6AA1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  <w:r>
        <w:t xml:space="preserve">2.Направить настоящее постановление </w:t>
      </w:r>
      <w:r w:rsidR="00DE6AA1" w:rsidRPr="00880C12">
        <w:rPr>
          <w:szCs w:val="28"/>
        </w:rPr>
        <w:t>Председателю Государственной Думы Федерального Собрания Российской Федерации</w:t>
      </w:r>
      <w:r w:rsidR="00DE6AA1">
        <w:rPr>
          <w:szCs w:val="28"/>
        </w:rPr>
        <w:t>.</w:t>
      </w:r>
      <w:r w:rsidR="00DE6AA1" w:rsidRPr="00880C12">
        <w:rPr>
          <w:szCs w:val="28"/>
        </w:rPr>
        <w:t xml:space="preserve"> </w:t>
      </w:r>
    </w:p>
    <w:p w:rsidR="003036E1" w:rsidRDefault="003036E1" w:rsidP="006D7CE5">
      <w:pPr>
        <w:pStyle w:val="a3"/>
        <w:tabs>
          <w:tab w:val="clear" w:pos="4153"/>
          <w:tab w:val="clear" w:pos="8306"/>
        </w:tabs>
        <w:ind w:firstLine="720"/>
        <w:jc w:val="both"/>
        <w:rPr>
          <w:szCs w:val="28"/>
        </w:rPr>
      </w:pPr>
    </w:p>
    <w:p w:rsidR="001652FC" w:rsidRDefault="00B74F1B" w:rsidP="001652FC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</w:t>
      </w:r>
      <w:r>
        <w:rPr>
          <w:szCs w:val="28"/>
        </w:rPr>
        <w:t>Направить настоящее постановление сенаторам Российской Федерации Талабаевой Л.З.,</w:t>
      </w:r>
      <w:r w:rsidR="00877788">
        <w:rPr>
          <w:szCs w:val="28"/>
        </w:rPr>
        <w:t xml:space="preserve"> </w:t>
      </w:r>
      <w:r>
        <w:rPr>
          <w:szCs w:val="28"/>
        </w:rPr>
        <w:t xml:space="preserve">Горячевой С.П., депутатам </w:t>
      </w:r>
      <w:r>
        <w:t>Государственной Думы</w:t>
      </w:r>
      <w:r>
        <w:rPr>
          <w:szCs w:val="28"/>
        </w:rPr>
        <w:t xml:space="preserve"> Федерального Собрания Российской Федерации Корниенко А.В., Николаевой В.В., Новикову В.М., Пинскому В.В., Чемерис Р.Б., </w:t>
      </w:r>
      <w:r w:rsidR="002F4F00">
        <w:rPr>
          <w:szCs w:val="28"/>
        </w:rPr>
        <w:br/>
      </w:r>
      <w:r>
        <w:rPr>
          <w:szCs w:val="28"/>
        </w:rPr>
        <w:t xml:space="preserve">Щербакову А.В. </w:t>
      </w:r>
      <w:r w:rsidR="001652FC">
        <w:t>с просьбой поддержать обращение Законодательного Собрания Приморского края.</w:t>
      </w:r>
    </w:p>
    <w:p w:rsidR="001652FC" w:rsidRDefault="001652FC" w:rsidP="00B335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B74F1B" w:rsidP="00B3358F">
      <w:pPr>
        <w:pStyle w:val="a3"/>
        <w:tabs>
          <w:tab w:val="clear" w:pos="4153"/>
          <w:tab w:val="clear" w:pos="8306"/>
        </w:tabs>
        <w:ind w:firstLine="720"/>
        <w:jc w:val="both"/>
      </w:pPr>
      <w:r>
        <w:t>4</w:t>
      </w:r>
      <w:r w:rsidR="00552DCF">
        <w:t>.Направить настоящее постановление законодательным органам субъектов Российской Федерации, расположенны</w:t>
      </w:r>
      <w:r w:rsidR="008239DD">
        <w:t>х</w:t>
      </w:r>
      <w:r w:rsidR="00552DCF">
        <w:t xml:space="preserve"> на территории Дальневосточного федерального округа, с просьбой поддержать обращение Законодательного Собрания Приморского края.</w:t>
      </w:r>
    </w:p>
    <w:p w:rsidR="00BD1694" w:rsidRDefault="00BD1694" w:rsidP="00B3358F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2F4F00" w:rsidRDefault="002F4F00" w:rsidP="00B3358F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52DCF" w:rsidRDefault="00B74F1B" w:rsidP="00552DCF">
      <w:pPr>
        <w:pStyle w:val="a3"/>
        <w:tabs>
          <w:tab w:val="clear" w:pos="4153"/>
          <w:tab w:val="clear" w:pos="8306"/>
        </w:tabs>
        <w:ind w:firstLine="720"/>
        <w:jc w:val="both"/>
      </w:pPr>
      <w:r>
        <w:lastRenderedPageBreak/>
        <w:t>5</w:t>
      </w:r>
      <w:r w:rsidR="00552DCF">
        <w:t>.Настоящее постановление вступает в силу со дня его принятия.</w:t>
      </w:r>
    </w:p>
    <w:p w:rsidR="00552DCF" w:rsidRDefault="00552DCF" w:rsidP="00552DCF">
      <w:pPr>
        <w:pStyle w:val="a6"/>
      </w:pPr>
    </w:p>
    <w:p w:rsidR="00F528A5" w:rsidRDefault="00F528A5" w:rsidP="00552DCF">
      <w:pPr>
        <w:pStyle w:val="a3"/>
        <w:tabs>
          <w:tab w:val="clear" w:pos="4153"/>
          <w:tab w:val="clear" w:pos="8306"/>
        </w:tabs>
        <w:ind w:left="720"/>
        <w:jc w:val="both"/>
      </w:pPr>
    </w:p>
    <w:p w:rsidR="00F528A5" w:rsidRDefault="00F528A5" w:rsidP="00F528A5">
      <w:pPr>
        <w:pStyle w:val="a6"/>
      </w:pPr>
    </w:p>
    <w:p w:rsidR="00F528A5" w:rsidRDefault="00F528A5" w:rsidP="00F528A5">
      <w:pPr>
        <w:pStyle w:val="a6"/>
        <w:ind w:firstLine="0"/>
      </w:pPr>
      <w:r>
        <w:t xml:space="preserve">Председатель </w:t>
      </w:r>
    </w:p>
    <w:p w:rsidR="00C14CF3" w:rsidRDefault="00F528A5" w:rsidP="003036E1">
      <w:pPr>
        <w:pStyle w:val="a6"/>
        <w:ind w:firstLine="0"/>
      </w:pPr>
      <w:r>
        <w:t xml:space="preserve">Законодательного Собрания                                          </w:t>
      </w:r>
      <w:r w:rsidR="001765B3">
        <w:t xml:space="preserve">      </w:t>
      </w:r>
      <w:r>
        <w:t xml:space="preserve">                 </w:t>
      </w:r>
      <w:r w:rsidR="001765B3">
        <w:t>А.И. Ролик</w:t>
      </w:r>
    </w:p>
    <w:sectPr w:rsidR="00C14CF3" w:rsidSect="003036E1">
      <w:headerReference w:type="default" r:id="rId7"/>
      <w:pgSz w:w="11906" w:h="16838"/>
      <w:pgMar w:top="709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773" w:rsidRDefault="00B15773" w:rsidP="00441D5E">
      <w:pPr>
        <w:pStyle w:val="1"/>
      </w:pPr>
      <w:r>
        <w:separator/>
      </w:r>
    </w:p>
  </w:endnote>
  <w:endnote w:type="continuationSeparator" w:id="0">
    <w:p w:rsidR="00B15773" w:rsidRDefault="00B15773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773" w:rsidRDefault="00B15773" w:rsidP="00441D5E">
      <w:pPr>
        <w:pStyle w:val="1"/>
      </w:pPr>
      <w:r>
        <w:separator/>
      </w:r>
    </w:p>
  </w:footnote>
  <w:footnote w:type="continuationSeparator" w:id="0">
    <w:p w:rsidR="00B15773" w:rsidRDefault="00B15773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87492850"/>
      <w:docPartObj>
        <w:docPartGallery w:val="Page Numbers (Top of Page)"/>
        <w:docPartUnique/>
      </w:docPartObj>
    </w:sdtPr>
    <w:sdtEndPr/>
    <w:sdtContent>
      <w:p w:rsidR="006929A4" w:rsidRDefault="006929A4" w:rsidP="00F66AD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1694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202CE"/>
    <w:rsid w:val="00034EBC"/>
    <w:rsid w:val="000429B8"/>
    <w:rsid w:val="0004570A"/>
    <w:rsid w:val="00046EFA"/>
    <w:rsid w:val="00050622"/>
    <w:rsid w:val="00066BA0"/>
    <w:rsid w:val="00071248"/>
    <w:rsid w:val="000762A3"/>
    <w:rsid w:val="00077113"/>
    <w:rsid w:val="00081794"/>
    <w:rsid w:val="00097382"/>
    <w:rsid w:val="000A32D1"/>
    <w:rsid w:val="000A5A6C"/>
    <w:rsid w:val="000B158B"/>
    <w:rsid w:val="000B3284"/>
    <w:rsid w:val="000D08AB"/>
    <w:rsid w:val="000D1439"/>
    <w:rsid w:val="000E2E61"/>
    <w:rsid w:val="000E526A"/>
    <w:rsid w:val="000F530F"/>
    <w:rsid w:val="00121B4D"/>
    <w:rsid w:val="001561EF"/>
    <w:rsid w:val="001652FC"/>
    <w:rsid w:val="001765B3"/>
    <w:rsid w:val="001778DC"/>
    <w:rsid w:val="001819BC"/>
    <w:rsid w:val="00190A48"/>
    <w:rsid w:val="00192580"/>
    <w:rsid w:val="00193589"/>
    <w:rsid w:val="0019761C"/>
    <w:rsid w:val="001C3A8E"/>
    <w:rsid w:val="001D4730"/>
    <w:rsid w:val="001E5337"/>
    <w:rsid w:val="001F2789"/>
    <w:rsid w:val="002001FF"/>
    <w:rsid w:val="00223067"/>
    <w:rsid w:val="00234075"/>
    <w:rsid w:val="0024489B"/>
    <w:rsid w:val="00281B47"/>
    <w:rsid w:val="00292EFC"/>
    <w:rsid w:val="00296104"/>
    <w:rsid w:val="002A1EF9"/>
    <w:rsid w:val="002B312F"/>
    <w:rsid w:val="002F4F00"/>
    <w:rsid w:val="003036E1"/>
    <w:rsid w:val="00310218"/>
    <w:rsid w:val="00321AEB"/>
    <w:rsid w:val="003342B8"/>
    <w:rsid w:val="003376AA"/>
    <w:rsid w:val="003479C0"/>
    <w:rsid w:val="00356840"/>
    <w:rsid w:val="00362020"/>
    <w:rsid w:val="00362613"/>
    <w:rsid w:val="003936FC"/>
    <w:rsid w:val="003C2721"/>
    <w:rsid w:val="003E55FF"/>
    <w:rsid w:val="003E617E"/>
    <w:rsid w:val="003E7022"/>
    <w:rsid w:val="00426512"/>
    <w:rsid w:val="004307CB"/>
    <w:rsid w:val="00441D5E"/>
    <w:rsid w:val="00460CC1"/>
    <w:rsid w:val="00464742"/>
    <w:rsid w:val="00486663"/>
    <w:rsid w:val="004A430B"/>
    <w:rsid w:val="004B2DB0"/>
    <w:rsid w:val="004C0F61"/>
    <w:rsid w:val="004E1809"/>
    <w:rsid w:val="004E3710"/>
    <w:rsid w:val="004F35FD"/>
    <w:rsid w:val="00507401"/>
    <w:rsid w:val="0054122E"/>
    <w:rsid w:val="00552DCF"/>
    <w:rsid w:val="00553E0F"/>
    <w:rsid w:val="00554186"/>
    <w:rsid w:val="005542F1"/>
    <w:rsid w:val="0055759B"/>
    <w:rsid w:val="005577CE"/>
    <w:rsid w:val="00571866"/>
    <w:rsid w:val="00580F67"/>
    <w:rsid w:val="0058256A"/>
    <w:rsid w:val="00597E9F"/>
    <w:rsid w:val="005A14A6"/>
    <w:rsid w:val="005A1B7B"/>
    <w:rsid w:val="005A3958"/>
    <w:rsid w:val="005B69D3"/>
    <w:rsid w:val="005C1137"/>
    <w:rsid w:val="005D267E"/>
    <w:rsid w:val="005D6BD5"/>
    <w:rsid w:val="005F00E8"/>
    <w:rsid w:val="00604878"/>
    <w:rsid w:val="00643CC0"/>
    <w:rsid w:val="006645C6"/>
    <w:rsid w:val="006672A8"/>
    <w:rsid w:val="00670F8C"/>
    <w:rsid w:val="006929A4"/>
    <w:rsid w:val="00693028"/>
    <w:rsid w:val="006951FA"/>
    <w:rsid w:val="006C6AA3"/>
    <w:rsid w:val="006D13A6"/>
    <w:rsid w:val="006D7CE5"/>
    <w:rsid w:val="006E17D8"/>
    <w:rsid w:val="006E7EF3"/>
    <w:rsid w:val="006F4A83"/>
    <w:rsid w:val="00716595"/>
    <w:rsid w:val="00717BFF"/>
    <w:rsid w:val="00724DE7"/>
    <w:rsid w:val="00737DF6"/>
    <w:rsid w:val="00741A25"/>
    <w:rsid w:val="0075083C"/>
    <w:rsid w:val="00771C51"/>
    <w:rsid w:val="00773485"/>
    <w:rsid w:val="007768EB"/>
    <w:rsid w:val="00776D6C"/>
    <w:rsid w:val="00780101"/>
    <w:rsid w:val="0079250F"/>
    <w:rsid w:val="007B2214"/>
    <w:rsid w:val="007C0F5F"/>
    <w:rsid w:val="007C2DB0"/>
    <w:rsid w:val="007D32EC"/>
    <w:rsid w:val="007E186E"/>
    <w:rsid w:val="007F1037"/>
    <w:rsid w:val="00816530"/>
    <w:rsid w:val="00816774"/>
    <w:rsid w:val="008239DD"/>
    <w:rsid w:val="00852754"/>
    <w:rsid w:val="00864325"/>
    <w:rsid w:val="00870422"/>
    <w:rsid w:val="00876C83"/>
    <w:rsid w:val="00877788"/>
    <w:rsid w:val="008921C7"/>
    <w:rsid w:val="008A5CE3"/>
    <w:rsid w:val="008D0CB2"/>
    <w:rsid w:val="008E2DE9"/>
    <w:rsid w:val="00915C24"/>
    <w:rsid w:val="00934EE0"/>
    <w:rsid w:val="009366AC"/>
    <w:rsid w:val="00941481"/>
    <w:rsid w:val="00973D12"/>
    <w:rsid w:val="009840B9"/>
    <w:rsid w:val="0099340D"/>
    <w:rsid w:val="009C52C8"/>
    <w:rsid w:val="009E51C6"/>
    <w:rsid w:val="00A06D5B"/>
    <w:rsid w:val="00A147B1"/>
    <w:rsid w:val="00AC7EC6"/>
    <w:rsid w:val="00AF728C"/>
    <w:rsid w:val="00B15773"/>
    <w:rsid w:val="00B3358F"/>
    <w:rsid w:val="00B645BC"/>
    <w:rsid w:val="00B6715B"/>
    <w:rsid w:val="00B711F1"/>
    <w:rsid w:val="00B74577"/>
    <w:rsid w:val="00B74D0C"/>
    <w:rsid w:val="00B74F1B"/>
    <w:rsid w:val="00B832FD"/>
    <w:rsid w:val="00BC5BE0"/>
    <w:rsid w:val="00BD1694"/>
    <w:rsid w:val="00C079C9"/>
    <w:rsid w:val="00C14CF3"/>
    <w:rsid w:val="00C66FFA"/>
    <w:rsid w:val="00C71DE8"/>
    <w:rsid w:val="00C85672"/>
    <w:rsid w:val="00C92474"/>
    <w:rsid w:val="00CA0410"/>
    <w:rsid w:val="00CE16F6"/>
    <w:rsid w:val="00CF3E90"/>
    <w:rsid w:val="00D0544B"/>
    <w:rsid w:val="00D26BBE"/>
    <w:rsid w:val="00D27AE0"/>
    <w:rsid w:val="00D44D88"/>
    <w:rsid w:val="00D63A96"/>
    <w:rsid w:val="00D6615C"/>
    <w:rsid w:val="00DA2BB7"/>
    <w:rsid w:val="00DA3639"/>
    <w:rsid w:val="00DC5F44"/>
    <w:rsid w:val="00DE6AA1"/>
    <w:rsid w:val="00E02B18"/>
    <w:rsid w:val="00E37D4F"/>
    <w:rsid w:val="00E400D5"/>
    <w:rsid w:val="00E4259E"/>
    <w:rsid w:val="00E91704"/>
    <w:rsid w:val="00E96580"/>
    <w:rsid w:val="00EA01CC"/>
    <w:rsid w:val="00EC5023"/>
    <w:rsid w:val="00EE5F0C"/>
    <w:rsid w:val="00F21795"/>
    <w:rsid w:val="00F26335"/>
    <w:rsid w:val="00F501AD"/>
    <w:rsid w:val="00F506F2"/>
    <w:rsid w:val="00F528A5"/>
    <w:rsid w:val="00F5715D"/>
    <w:rsid w:val="00F66ADB"/>
    <w:rsid w:val="00F802EA"/>
    <w:rsid w:val="00F864E6"/>
    <w:rsid w:val="00FA3A91"/>
    <w:rsid w:val="00FB6E66"/>
    <w:rsid w:val="00FC5F37"/>
    <w:rsid w:val="00FC6DD4"/>
    <w:rsid w:val="00FE2E9A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FA76F4"/>
  <w15:docId w15:val="{0F3CEC65-CD9D-4201-B176-6727BC8EB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2E61"/>
    <w:rPr>
      <w:sz w:val="28"/>
    </w:rPr>
  </w:style>
  <w:style w:type="paragraph" w:styleId="1">
    <w:name w:val="heading 1"/>
    <w:basedOn w:val="a"/>
    <w:next w:val="a"/>
    <w:qFormat/>
    <w:rsid w:val="000E2E6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E2E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0E2E61"/>
    <w:pPr>
      <w:widowControl w:val="0"/>
      <w:jc w:val="center"/>
    </w:pPr>
  </w:style>
  <w:style w:type="paragraph" w:styleId="a5">
    <w:name w:val="footer"/>
    <w:basedOn w:val="a"/>
    <w:rsid w:val="000E2E61"/>
    <w:pPr>
      <w:tabs>
        <w:tab w:val="center" w:pos="4153"/>
        <w:tab w:val="right" w:pos="8306"/>
      </w:tabs>
    </w:pPr>
  </w:style>
  <w:style w:type="paragraph" w:styleId="a6">
    <w:name w:val="Body Text Indent"/>
    <w:basedOn w:val="a"/>
    <w:link w:val="a7"/>
    <w:rsid w:val="00C14CF3"/>
    <w:pPr>
      <w:ind w:firstLine="851"/>
      <w:jc w:val="both"/>
    </w:pPr>
  </w:style>
  <w:style w:type="paragraph" w:styleId="a8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paragraph" w:customStyle="1" w:styleId="a9">
    <w:name w:val="Знак"/>
    <w:basedOn w:val="a"/>
    <w:rsid w:val="00464742"/>
    <w:pPr>
      <w:spacing w:after="160" w:line="240" w:lineRule="exact"/>
    </w:pPr>
    <w:rPr>
      <w:rFonts w:ascii="Verdana" w:hAnsi="Verdana"/>
      <w:sz w:val="20"/>
      <w:lang w:val="en-US"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929A4"/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552DC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5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3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5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D6FCC-783E-4459-89A6-6A72D2BE8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5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5</cp:revision>
  <cp:lastPrinted>2021-12-09T01:30:00Z</cp:lastPrinted>
  <dcterms:created xsi:type="dcterms:W3CDTF">2022-02-02T04:32:00Z</dcterms:created>
  <dcterms:modified xsi:type="dcterms:W3CDTF">2023-02-15T23:20:00Z</dcterms:modified>
</cp:coreProperties>
</file>