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37267739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2271E3" w:rsidP="00071FC1">
            <w:pPr>
              <w:ind w:left="-107"/>
              <w:rPr>
                <w:sz w:val="24"/>
              </w:rPr>
            </w:pPr>
            <w:r>
              <w:rPr>
                <w:sz w:val="24"/>
              </w:rPr>
              <w:t>13.02</w:t>
            </w:r>
            <w:r w:rsidR="002601B7">
              <w:rPr>
                <w:sz w:val="24"/>
              </w:rPr>
              <w:t>.202</w:t>
            </w:r>
            <w:r w:rsidR="00071FC1">
              <w:rPr>
                <w:sz w:val="24"/>
              </w:rPr>
              <w:t>3</w:t>
            </w:r>
          </w:p>
        </w:tc>
        <w:tc>
          <w:tcPr>
            <w:tcW w:w="2386" w:type="pct"/>
            <w:gridSpan w:val="2"/>
          </w:tcPr>
          <w:p w:rsidR="00357541" w:rsidRPr="00071FC1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2271E3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</w:t>
            </w:r>
            <w:bookmarkStart w:id="0" w:name="_GoBack"/>
            <w:bookmarkEnd w:id="0"/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Pr="00071FC1" w:rsidRDefault="00417317" w:rsidP="00BE4883">
            <w:pPr>
              <w:jc w:val="both"/>
            </w:pPr>
            <w:r w:rsidRPr="00071FC1">
              <w:t xml:space="preserve">О проекте закона Приморского края </w:t>
            </w:r>
            <w:r w:rsidR="001C14CF" w:rsidRPr="001C14CF">
              <w:rPr>
                <w:szCs w:val="28"/>
              </w:rPr>
              <w:t>"О внесении изменений в статью 6 Закона Приморского края "О развитии малого и среднего предпринимательства в Приморском крае"</w:t>
            </w:r>
            <w:r w:rsidR="0026074E" w:rsidRPr="001C14CF">
              <w:t xml:space="preserve"> </w:t>
            </w:r>
            <w:r w:rsidR="0026074E" w:rsidRPr="00071FC1">
              <w:t>(</w:t>
            </w:r>
            <w:r w:rsidR="00A77D8A" w:rsidRPr="00071FC1">
              <w:t>внесение законопроекта в качестве законодательной инициативы</w:t>
            </w:r>
            <w:r w:rsidR="0026074E" w:rsidRPr="00071FC1"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проект закона Приморского края </w:t>
      </w:r>
      <w:r w:rsidR="001C14CF" w:rsidRPr="001C14CF">
        <w:rPr>
          <w:szCs w:val="28"/>
        </w:rPr>
        <w:t>"О внесении изменений в статью 6 Закона Приморского края "О развитии малого и среднего предпринимательства в Приморском крае"</w:t>
      </w:r>
      <w:r w:rsidR="00CA1B91">
        <w:t xml:space="preserve">, </w:t>
      </w:r>
      <w:r w:rsidR="00AF305B">
        <w:t xml:space="preserve">подготовленный комитетом </w:t>
      </w:r>
      <w:r w:rsidR="00FC642A" w:rsidRPr="00C475CE">
        <w:rPr>
          <w:szCs w:val="28"/>
        </w:rPr>
        <w:t xml:space="preserve">в </w:t>
      </w:r>
      <w:r w:rsidR="00FC642A" w:rsidRPr="0041510C">
        <w:rPr>
          <w:szCs w:val="28"/>
        </w:rPr>
        <w:t>целях приведения его в соответствие с</w:t>
      </w:r>
      <w:r w:rsidR="00FC642A" w:rsidRPr="002B2747">
        <w:t xml:space="preserve"> </w:t>
      </w:r>
      <w:r w:rsidR="00263EAA">
        <w:t>федеральным законодательством</w:t>
      </w:r>
      <w:r w:rsidR="00FC642A" w:rsidRPr="0041510C">
        <w:rPr>
          <w:szCs w:val="28"/>
        </w:rPr>
        <w:t xml:space="preserve">, </w:t>
      </w:r>
      <w:r w:rsidR="00AF305B">
        <w:t>комитет</w:t>
      </w:r>
      <w:r>
        <w:rPr>
          <w:szCs w:val="28"/>
        </w:rPr>
        <w:t xml:space="preserve">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 xml:space="preserve">Внести проект закона Приморского края </w:t>
      </w:r>
      <w:r w:rsidR="001C14CF" w:rsidRPr="001C14CF">
        <w:rPr>
          <w:szCs w:val="28"/>
        </w:rPr>
        <w:t>"О внесении изменений в статью 6 Закона Приморского края "О развитии малого и среднего предпринимательства в Приморском крае"</w:t>
      </w:r>
      <w:r w:rsidR="00974122" w:rsidRPr="00974122">
        <w:t xml:space="preserve"> 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5F0895">
        <w:rPr>
          <w:szCs w:val="28"/>
        </w:rPr>
        <w:t>В.В.</w:t>
      </w:r>
      <w:r w:rsidR="0026074E">
        <w:rPr>
          <w:szCs w:val="28"/>
        </w:rPr>
        <w:t xml:space="preserve"> И</w:t>
      </w:r>
      <w:r w:rsidR="005F0895">
        <w:rPr>
          <w:szCs w:val="28"/>
        </w:rPr>
        <w:t>саков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9F6" w:rsidRDefault="00E419F6">
      <w:r>
        <w:separator/>
      </w:r>
    </w:p>
  </w:endnote>
  <w:endnote w:type="continuationSeparator" w:id="0">
    <w:p w:rsidR="00E419F6" w:rsidRDefault="00E41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9F6" w:rsidRDefault="00E419F6">
      <w:r>
        <w:separator/>
      </w:r>
    </w:p>
  </w:footnote>
  <w:footnote w:type="continuationSeparator" w:id="0">
    <w:p w:rsidR="00E419F6" w:rsidRDefault="00E419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74122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60F51"/>
    <w:rsid w:val="00071FC1"/>
    <w:rsid w:val="000778D9"/>
    <w:rsid w:val="00080DED"/>
    <w:rsid w:val="000D45EC"/>
    <w:rsid w:val="00160F97"/>
    <w:rsid w:val="001A3D2F"/>
    <w:rsid w:val="001A6ED2"/>
    <w:rsid w:val="001B3A35"/>
    <w:rsid w:val="001C14CF"/>
    <w:rsid w:val="001C5162"/>
    <w:rsid w:val="0020003C"/>
    <w:rsid w:val="002271E3"/>
    <w:rsid w:val="002601B7"/>
    <w:rsid w:val="0026074E"/>
    <w:rsid w:val="00263EAA"/>
    <w:rsid w:val="0028187A"/>
    <w:rsid w:val="00294FB5"/>
    <w:rsid w:val="002A068F"/>
    <w:rsid w:val="00314966"/>
    <w:rsid w:val="00357541"/>
    <w:rsid w:val="00383131"/>
    <w:rsid w:val="003B4C86"/>
    <w:rsid w:val="003B681C"/>
    <w:rsid w:val="003D023E"/>
    <w:rsid w:val="003D3B5A"/>
    <w:rsid w:val="003D4A28"/>
    <w:rsid w:val="003D77DE"/>
    <w:rsid w:val="003F2358"/>
    <w:rsid w:val="00417317"/>
    <w:rsid w:val="00430062"/>
    <w:rsid w:val="00461E2B"/>
    <w:rsid w:val="00462ABD"/>
    <w:rsid w:val="00482D60"/>
    <w:rsid w:val="00484256"/>
    <w:rsid w:val="00507CAA"/>
    <w:rsid w:val="005F0895"/>
    <w:rsid w:val="00624BBF"/>
    <w:rsid w:val="00664171"/>
    <w:rsid w:val="0068114B"/>
    <w:rsid w:val="00692D49"/>
    <w:rsid w:val="007128C1"/>
    <w:rsid w:val="007258FB"/>
    <w:rsid w:val="00751091"/>
    <w:rsid w:val="00797E06"/>
    <w:rsid w:val="007A6118"/>
    <w:rsid w:val="007E46D2"/>
    <w:rsid w:val="007F0598"/>
    <w:rsid w:val="008045A9"/>
    <w:rsid w:val="008333AD"/>
    <w:rsid w:val="00840DA1"/>
    <w:rsid w:val="008602F8"/>
    <w:rsid w:val="0087792E"/>
    <w:rsid w:val="00884CEA"/>
    <w:rsid w:val="008E1E67"/>
    <w:rsid w:val="00900F0D"/>
    <w:rsid w:val="009637B6"/>
    <w:rsid w:val="00974122"/>
    <w:rsid w:val="00976159"/>
    <w:rsid w:val="0099314B"/>
    <w:rsid w:val="00994397"/>
    <w:rsid w:val="009C52EF"/>
    <w:rsid w:val="009C5931"/>
    <w:rsid w:val="009D1179"/>
    <w:rsid w:val="009E5CD9"/>
    <w:rsid w:val="009F0165"/>
    <w:rsid w:val="009F626B"/>
    <w:rsid w:val="00A45FEC"/>
    <w:rsid w:val="00A77D8A"/>
    <w:rsid w:val="00AF305B"/>
    <w:rsid w:val="00B40673"/>
    <w:rsid w:val="00B668A9"/>
    <w:rsid w:val="00B677BD"/>
    <w:rsid w:val="00B803DE"/>
    <w:rsid w:val="00BB4C68"/>
    <w:rsid w:val="00BE16C2"/>
    <w:rsid w:val="00BE4883"/>
    <w:rsid w:val="00C200F5"/>
    <w:rsid w:val="00C21DBD"/>
    <w:rsid w:val="00C319B3"/>
    <w:rsid w:val="00C9335B"/>
    <w:rsid w:val="00C958B6"/>
    <w:rsid w:val="00CA1B91"/>
    <w:rsid w:val="00D007A5"/>
    <w:rsid w:val="00D17A7A"/>
    <w:rsid w:val="00D62407"/>
    <w:rsid w:val="00DE4B3F"/>
    <w:rsid w:val="00E326C2"/>
    <w:rsid w:val="00E419F6"/>
    <w:rsid w:val="00E77161"/>
    <w:rsid w:val="00E85955"/>
    <w:rsid w:val="00F01DD8"/>
    <w:rsid w:val="00F03CDB"/>
    <w:rsid w:val="00F07CA4"/>
    <w:rsid w:val="00F721F9"/>
    <w:rsid w:val="00FA6BFD"/>
    <w:rsid w:val="00FC2043"/>
    <w:rsid w:val="00FC642A"/>
    <w:rsid w:val="00FF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E9D6A-4F2B-4C57-8856-8AE5C4F16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53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29</cp:revision>
  <cp:lastPrinted>2023-01-17T23:14:00Z</cp:lastPrinted>
  <dcterms:created xsi:type="dcterms:W3CDTF">2019-01-31T06:05:00Z</dcterms:created>
  <dcterms:modified xsi:type="dcterms:W3CDTF">2023-02-06T23:35:00Z</dcterms:modified>
</cp:coreProperties>
</file>