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pt;height:45.85pt" o:ole="" fillcolor="window">
            <v:imagedata r:id="rId8" o:title="" grayscale="t"/>
          </v:shape>
          <o:OLEObject Type="Embed" ProgID="Word.Picture.8" ShapeID="_x0000_i1025" DrawAspect="Content" ObjectID="_1737785201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F533C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533CD">
        <w:trPr>
          <w:cantSplit/>
        </w:trPr>
        <w:tc>
          <w:tcPr>
            <w:tcW w:w="1694" w:type="pct"/>
          </w:tcPr>
          <w:p w:rsidR="00357541" w:rsidRPr="00080DED" w:rsidRDefault="00BC1859" w:rsidP="00F533CD">
            <w:pPr>
              <w:rPr>
                <w:sz w:val="24"/>
              </w:rPr>
            </w:pPr>
            <w:r>
              <w:rPr>
                <w:sz w:val="24"/>
              </w:rPr>
              <w:t>13.02.2023</w:t>
            </w:r>
          </w:p>
        </w:tc>
        <w:tc>
          <w:tcPr>
            <w:tcW w:w="2422" w:type="pct"/>
            <w:gridSpan w:val="2"/>
          </w:tcPr>
          <w:p w:rsidR="00357541" w:rsidRPr="00777B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2E4380" w:rsidP="005F712B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</w:t>
            </w:r>
            <w:bookmarkStart w:id="0" w:name="_GoBack"/>
            <w:bookmarkEnd w:id="0"/>
          </w:p>
        </w:tc>
      </w:tr>
      <w:tr w:rsidR="00357541" w:rsidTr="00F533C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F533C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F533CD" w:rsidP="00F60AB7">
            <w:pPr>
              <w:jc w:val="both"/>
            </w:pPr>
            <w:r w:rsidRPr="00F533CD">
              <w:t xml:space="preserve">О проекте закона Приморского края </w:t>
            </w:r>
            <w:r w:rsidR="00F60AB7">
              <w:rPr>
                <w:szCs w:val="28"/>
              </w:rPr>
              <w:t>"О внесении изменений</w:t>
            </w:r>
            <w:r w:rsidR="00194256">
              <w:rPr>
                <w:szCs w:val="28"/>
              </w:rPr>
              <w:t xml:space="preserve"> в </w:t>
            </w:r>
            <w:r w:rsidR="00F60AB7">
              <w:rPr>
                <w:szCs w:val="28"/>
              </w:rPr>
              <w:t>Закон</w:t>
            </w:r>
            <w:r w:rsidR="00194256">
              <w:rPr>
                <w:szCs w:val="28"/>
              </w:rPr>
              <w:t xml:space="preserve"> Приморского края "О наделении администрации Владивостокского городского округа отдельными государственными полномочиями по организации транспортного обслуживания населения внеуличным транспортом"</w:t>
            </w:r>
            <w:r w:rsidR="0026074E">
              <w:t xml:space="preserve"> 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</w:t>
      </w:r>
      <w:r w:rsidR="006F2062">
        <w:t xml:space="preserve"> </w:t>
      </w:r>
      <w:r w:rsidR="00F533CD">
        <w:t>внесенный комитетом</w:t>
      </w:r>
      <w:r w:rsidR="00482C36">
        <w:t xml:space="preserve"> Законодательного Собрания по экономической политике и собственности</w:t>
      </w:r>
      <w:r w:rsidR="00F533CD">
        <w:t xml:space="preserve"> </w:t>
      </w:r>
      <w:r>
        <w:t>проект закона Примор</w:t>
      </w:r>
      <w:r w:rsidR="00F533CD">
        <w:t>ского края</w:t>
      </w:r>
      <w:r w:rsidR="00194256">
        <w:t xml:space="preserve"> </w:t>
      </w:r>
      <w:r w:rsidR="00F60AB7">
        <w:rPr>
          <w:szCs w:val="28"/>
        </w:rPr>
        <w:t>"О внесении изменений</w:t>
      </w:r>
      <w:r w:rsidR="00194256">
        <w:rPr>
          <w:szCs w:val="28"/>
        </w:rPr>
        <w:t xml:space="preserve"> в </w:t>
      </w:r>
      <w:r w:rsidR="00F60AB7">
        <w:rPr>
          <w:szCs w:val="28"/>
        </w:rPr>
        <w:t>Закон</w:t>
      </w:r>
      <w:r w:rsidR="00194256">
        <w:rPr>
          <w:szCs w:val="28"/>
        </w:rPr>
        <w:t xml:space="preserve"> Приморского края "О наделении администрации Владивостокского городского округа отдельными государственными полномочиями по организации транспортного обслуживания населения внеуличным транспортом"</w:t>
      </w:r>
      <w:r>
        <w:t xml:space="preserve">, </w:t>
      </w:r>
      <w:r w:rsidR="00E1171E">
        <w:t xml:space="preserve">а также официальный отзыв Губернатора Приморского края на данный проект закона,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</w:r>
      <w:proofErr w:type="spellStart"/>
      <w:r>
        <w:t>1.Рассмотреть</w:t>
      </w:r>
      <w:proofErr w:type="spellEnd"/>
      <w:r>
        <w:t xml:space="preserve"> проект закона Примор</w:t>
      </w:r>
      <w:r w:rsidR="008742F1">
        <w:t xml:space="preserve">ского края </w:t>
      </w:r>
      <w:r w:rsidR="00F60AB7">
        <w:rPr>
          <w:szCs w:val="28"/>
        </w:rPr>
        <w:t>"О внесении изменений</w:t>
      </w:r>
      <w:r w:rsidR="00194256">
        <w:rPr>
          <w:szCs w:val="28"/>
        </w:rPr>
        <w:t xml:space="preserve"> в </w:t>
      </w:r>
      <w:r w:rsidR="00F60AB7">
        <w:rPr>
          <w:szCs w:val="28"/>
        </w:rPr>
        <w:t>Закон</w:t>
      </w:r>
      <w:r w:rsidR="00194256">
        <w:rPr>
          <w:szCs w:val="28"/>
        </w:rPr>
        <w:t xml:space="preserve"> Приморского края "О наделении администрации Владивостокского городского округа отдельными государственными полномочиями по организации транспортного обслуживания населения внеуличным транспортом"</w:t>
      </w:r>
      <w:r>
        <w:t xml:space="preserve"> в первом чтении на очередном заседании Законодательного Собрания</w:t>
      </w:r>
      <w:r w:rsidR="00194256">
        <w:t xml:space="preserve"> в марте 2023</w:t>
      </w:r>
      <w:r w:rsidR="008D20E3">
        <w:t xml:space="preserve"> года</w:t>
      </w:r>
      <w:r>
        <w:t>.</w:t>
      </w:r>
    </w:p>
    <w:p w:rsidR="0026074E" w:rsidRDefault="0026074E" w:rsidP="0026074E">
      <w:pPr>
        <w:ind w:firstLine="709"/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2.Рекомендовать</w:t>
      </w:r>
      <w:proofErr w:type="spellEnd"/>
      <w:r>
        <w:t xml:space="preserve">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Pr="006B3EF3" w:rsidRDefault="0026074E" w:rsidP="006B3EF3">
      <w:pPr>
        <w:jc w:val="both"/>
        <w:rPr>
          <w:szCs w:val="28"/>
        </w:rPr>
      </w:pPr>
      <w:r>
        <w:tab/>
      </w:r>
      <w:proofErr w:type="spellStart"/>
      <w:r w:rsidRPr="006B3EF3">
        <w:rPr>
          <w:szCs w:val="28"/>
        </w:rPr>
        <w:t>3.Поручить</w:t>
      </w:r>
      <w:proofErr w:type="spellEnd"/>
      <w:r w:rsidR="00CC7915" w:rsidRPr="006B3EF3">
        <w:rPr>
          <w:szCs w:val="28"/>
        </w:rPr>
        <w:t xml:space="preserve"> </w:t>
      </w:r>
      <w:r w:rsidR="006B3EF3" w:rsidRPr="006B3EF3">
        <w:rPr>
          <w:szCs w:val="28"/>
        </w:rPr>
        <w:t>Исаков</w:t>
      </w:r>
      <w:r w:rsidR="006B3EF3">
        <w:rPr>
          <w:szCs w:val="28"/>
        </w:rPr>
        <w:t>у</w:t>
      </w:r>
      <w:r w:rsidR="006B3EF3" w:rsidRPr="006B3EF3">
        <w:rPr>
          <w:szCs w:val="28"/>
        </w:rPr>
        <w:t xml:space="preserve"> Владимир</w:t>
      </w:r>
      <w:r w:rsidR="006B3EF3">
        <w:rPr>
          <w:szCs w:val="28"/>
        </w:rPr>
        <w:t>у</w:t>
      </w:r>
      <w:r w:rsidR="006B3EF3" w:rsidRPr="006B3EF3">
        <w:rPr>
          <w:szCs w:val="28"/>
        </w:rPr>
        <w:t xml:space="preserve"> Владимирович</w:t>
      </w:r>
      <w:r w:rsidR="006B3EF3">
        <w:rPr>
          <w:szCs w:val="28"/>
        </w:rPr>
        <w:t>у</w:t>
      </w:r>
      <w:r w:rsidR="006B3EF3" w:rsidRPr="006B3EF3">
        <w:rPr>
          <w:szCs w:val="28"/>
        </w:rPr>
        <w:t>, председател</w:t>
      </w:r>
      <w:r w:rsidR="006B3EF3">
        <w:rPr>
          <w:szCs w:val="28"/>
        </w:rPr>
        <w:t>ю</w:t>
      </w:r>
      <w:r w:rsidR="006B3EF3" w:rsidRPr="006B3EF3">
        <w:rPr>
          <w:szCs w:val="28"/>
        </w:rPr>
        <w:t xml:space="preserve"> комитета Законодательного Собрания по экономической политике и собственности</w:t>
      </w:r>
      <w:r w:rsidRPr="006B3EF3">
        <w:rPr>
          <w:szCs w:val="28"/>
        </w:rPr>
        <w:t>, выступить на заседании Законодательного Собрания с докладом по данному вопросу.</w:t>
      </w:r>
    </w:p>
    <w:p w:rsidR="00605B88" w:rsidRDefault="00605B88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6F2062" w:rsidRDefault="006F2062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lastRenderedPageBreak/>
        <w:tab/>
      </w: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</w:t>
      </w:r>
      <w:r w:rsidR="00CC7915">
        <w:rPr>
          <w:szCs w:val="28"/>
        </w:rPr>
        <w:t>и</w:t>
      </w:r>
      <w:r w:rsidR="009E5955">
        <w:rPr>
          <w:szCs w:val="28"/>
        </w:rPr>
        <w:t xml:space="preserve">и Законодательного Собрания – </w:t>
      </w:r>
      <w:r w:rsidR="006B3EF3">
        <w:rPr>
          <w:szCs w:val="28"/>
        </w:rPr>
        <w:t>5</w:t>
      </w:r>
      <w:r>
        <w:rPr>
          <w:szCs w:val="28"/>
        </w:rPr>
        <w:t xml:space="preserve"> ми</w:t>
      </w:r>
      <w:r w:rsidR="00E156ED">
        <w:rPr>
          <w:szCs w:val="28"/>
        </w:rPr>
        <w:t xml:space="preserve">нут, в том числе для доклада – </w:t>
      </w:r>
      <w:r w:rsidR="009E5955">
        <w:rPr>
          <w:szCs w:val="28"/>
        </w:rPr>
        <w:t>2</w:t>
      </w:r>
      <w:r>
        <w:rPr>
          <w:szCs w:val="28"/>
        </w:rPr>
        <w:t xml:space="preserve"> минуты.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 w:rsidR="006F2062">
        <w:rPr>
          <w:szCs w:val="28"/>
        </w:rPr>
        <w:t>В.В</w:t>
      </w:r>
      <w:proofErr w:type="spellEnd"/>
      <w:r w:rsidR="006F2062">
        <w:rPr>
          <w:szCs w:val="28"/>
        </w:rPr>
        <w:t>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419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30D" w:rsidRDefault="001D230D">
      <w:r>
        <w:separator/>
      </w:r>
    </w:p>
  </w:endnote>
  <w:endnote w:type="continuationSeparator" w:id="0">
    <w:p w:rsidR="001D230D" w:rsidRDefault="001D2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30D" w:rsidRDefault="001D230D">
      <w:r>
        <w:separator/>
      </w:r>
    </w:p>
  </w:footnote>
  <w:footnote w:type="continuationSeparator" w:id="0">
    <w:p w:rsidR="001D230D" w:rsidRDefault="001D23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195" w:rsidRDefault="008E4195" w:rsidP="004C6B9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E438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32FEA"/>
    <w:rsid w:val="00043FA6"/>
    <w:rsid w:val="00053C61"/>
    <w:rsid w:val="00072635"/>
    <w:rsid w:val="00080DED"/>
    <w:rsid w:val="000B3996"/>
    <w:rsid w:val="00105A7A"/>
    <w:rsid w:val="0011738D"/>
    <w:rsid w:val="001315ED"/>
    <w:rsid w:val="001373B4"/>
    <w:rsid w:val="00160F97"/>
    <w:rsid w:val="00170D11"/>
    <w:rsid w:val="00194256"/>
    <w:rsid w:val="001B3A35"/>
    <w:rsid w:val="001C5162"/>
    <w:rsid w:val="001D230D"/>
    <w:rsid w:val="0020003C"/>
    <w:rsid w:val="0026074E"/>
    <w:rsid w:val="002E4380"/>
    <w:rsid w:val="0030379F"/>
    <w:rsid w:val="00357541"/>
    <w:rsid w:val="00383131"/>
    <w:rsid w:val="003B4C86"/>
    <w:rsid w:val="003B681C"/>
    <w:rsid w:val="003C0F6D"/>
    <w:rsid w:val="003D0B30"/>
    <w:rsid w:val="003D3B5A"/>
    <w:rsid w:val="003D4A28"/>
    <w:rsid w:val="003D73A5"/>
    <w:rsid w:val="003F2358"/>
    <w:rsid w:val="00461E2B"/>
    <w:rsid w:val="00482C36"/>
    <w:rsid w:val="004C6B9C"/>
    <w:rsid w:val="004D1134"/>
    <w:rsid w:val="004E3483"/>
    <w:rsid w:val="00516E63"/>
    <w:rsid w:val="005C39BA"/>
    <w:rsid w:val="005F712B"/>
    <w:rsid w:val="00602BE8"/>
    <w:rsid w:val="00605B88"/>
    <w:rsid w:val="006124FF"/>
    <w:rsid w:val="00624BBF"/>
    <w:rsid w:val="00645B1E"/>
    <w:rsid w:val="00692D49"/>
    <w:rsid w:val="006A6D6A"/>
    <w:rsid w:val="006B3EF3"/>
    <w:rsid w:val="006B6B84"/>
    <w:rsid w:val="006F2062"/>
    <w:rsid w:val="007128C1"/>
    <w:rsid w:val="00716C6B"/>
    <w:rsid w:val="007258FB"/>
    <w:rsid w:val="00750FC9"/>
    <w:rsid w:val="00751091"/>
    <w:rsid w:val="00777BEE"/>
    <w:rsid w:val="00790604"/>
    <w:rsid w:val="007F0598"/>
    <w:rsid w:val="008045A9"/>
    <w:rsid w:val="00851F2C"/>
    <w:rsid w:val="008602F8"/>
    <w:rsid w:val="008742F1"/>
    <w:rsid w:val="0087792E"/>
    <w:rsid w:val="008D20E3"/>
    <w:rsid w:val="008D509D"/>
    <w:rsid w:val="008E4195"/>
    <w:rsid w:val="00941DD4"/>
    <w:rsid w:val="009637B6"/>
    <w:rsid w:val="00975903"/>
    <w:rsid w:val="00977458"/>
    <w:rsid w:val="0099314B"/>
    <w:rsid w:val="009B46E3"/>
    <w:rsid w:val="009E5955"/>
    <w:rsid w:val="009E5CD9"/>
    <w:rsid w:val="009F0165"/>
    <w:rsid w:val="009F626B"/>
    <w:rsid w:val="00AE0C92"/>
    <w:rsid w:val="00AF021D"/>
    <w:rsid w:val="00B533AC"/>
    <w:rsid w:val="00B668A9"/>
    <w:rsid w:val="00B803DE"/>
    <w:rsid w:val="00BC1859"/>
    <w:rsid w:val="00BE16C2"/>
    <w:rsid w:val="00C200F5"/>
    <w:rsid w:val="00C541EF"/>
    <w:rsid w:val="00C9335B"/>
    <w:rsid w:val="00C958B6"/>
    <w:rsid w:val="00C96A55"/>
    <w:rsid w:val="00CB0A40"/>
    <w:rsid w:val="00CC7915"/>
    <w:rsid w:val="00D17A7A"/>
    <w:rsid w:val="00D25BCB"/>
    <w:rsid w:val="00E1171E"/>
    <w:rsid w:val="00E156ED"/>
    <w:rsid w:val="00E26E02"/>
    <w:rsid w:val="00E326C2"/>
    <w:rsid w:val="00E52025"/>
    <w:rsid w:val="00E77161"/>
    <w:rsid w:val="00E8070E"/>
    <w:rsid w:val="00E85955"/>
    <w:rsid w:val="00F01DD8"/>
    <w:rsid w:val="00F533CD"/>
    <w:rsid w:val="00F60AB7"/>
    <w:rsid w:val="00F662A9"/>
    <w:rsid w:val="00F901E2"/>
    <w:rsid w:val="00FC098C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419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ED49B-71C1-441E-B864-5F3AF6503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206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50</cp:revision>
  <cp:lastPrinted>2023-02-12T23:20:00Z</cp:lastPrinted>
  <dcterms:created xsi:type="dcterms:W3CDTF">2019-01-14T07:13:00Z</dcterms:created>
  <dcterms:modified xsi:type="dcterms:W3CDTF">2023-02-12T23:20:00Z</dcterms:modified>
</cp:coreProperties>
</file>