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778699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D2050F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13.02.202</w:t>
            </w:r>
            <w:r w:rsidR="004457A5">
              <w:rPr>
                <w:sz w:val="24"/>
              </w:rPr>
              <w:t>3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881D1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E47FB6">
            <w:pPr>
              <w:jc w:val="both"/>
            </w:pPr>
            <w:r>
              <w:t xml:space="preserve">О проекте закона Приморского края </w:t>
            </w:r>
            <w:r w:rsidR="00E47FB6">
              <w:t>"О внесении изменений</w:t>
            </w:r>
            <w:r w:rsidR="00403016">
              <w:t xml:space="preserve"> в</w:t>
            </w:r>
            <w:r w:rsidR="006754DF">
              <w:t xml:space="preserve"> </w:t>
            </w:r>
            <w:r w:rsidR="003D541C">
              <w:t>Закон</w:t>
            </w:r>
            <w:r w:rsidR="00403016">
              <w:t xml:space="preserve">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 проект закона Приморского края</w:t>
      </w:r>
      <w:r w:rsidR="00403016">
        <w:rPr>
          <w:szCs w:val="28"/>
        </w:rPr>
        <w:t xml:space="preserve"> </w:t>
      </w:r>
      <w:r w:rsidR="000E3ADA">
        <w:t>"О внесении изменений</w:t>
      </w:r>
      <w:r w:rsidR="00403016">
        <w:t xml:space="preserve"> в </w:t>
      </w:r>
      <w:r w:rsidR="003D541C">
        <w:t>Закон</w:t>
      </w:r>
      <w:r w:rsidR="00403016">
        <w:t xml:space="preserve">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>,</w:t>
      </w:r>
      <w:r w:rsidR="0021027E">
        <w:rPr>
          <w:szCs w:val="28"/>
        </w:rPr>
        <w:t xml:space="preserve"> подготовленный комитетом</w:t>
      </w:r>
      <w:r w:rsidR="00AF674A">
        <w:rPr>
          <w:szCs w:val="28"/>
        </w:rPr>
        <w:t xml:space="preserve"> Законодательного Собрания по экономической политике и собственности</w:t>
      </w:r>
      <w:r w:rsidR="0021027E">
        <w:rPr>
          <w:szCs w:val="28"/>
        </w:rPr>
        <w:t xml:space="preserve"> с целью приведения его в соответствие с федеральным законодательством,</w:t>
      </w:r>
      <w:r w:rsidRPr="00C475CE">
        <w:rPr>
          <w:szCs w:val="28"/>
        </w:rPr>
        <w:t xml:space="preserve"> </w:t>
      </w:r>
      <w:r>
        <w:rPr>
          <w:szCs w:val="28"/>
        </w:rPr>
        <w:t>комитет</w:t>
      </w:r>
      <w:proofErr w:type="gramEnd"/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0E3ADA">
        <w:t>"О внесении изменений</w:t>
      </w:r>
      <w:r w:rsidR="00403016">
        <w:t xml:space="preserve"> в </w:t>
      </w:r>
      <w:r w:rsidR="003D541C">
        <w:t>Закон</w:t>
      </w:r>
      <w:r w:rsidR="00403016">
        <w:t xml:space="preserve">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>
        <w:t xml:space="preserve"> в Законодательное Собрание</w:t>
      </w:r>
      <w:r w:rsidR="001C1E32">
        <w:t xml:space="preserve"> Приморского края</w:t>
      </w:r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8D2" w:rsidRDefault="00E148D2">
      <w:r>
        <w:separator/>
      </w:r>
    </w:p>
  </w:endnote>
  <w:endnote w:type="continuationSeparator" w:id="0">
    <w:p w:rsidR="00E148D2" w:rsidRDefault="00E14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8D2" w:rsidRDefault="00E148D2">
      <w:r>
        <w:separator/>
      </w:r>
    </w:p>
  </w:footnote>
  <w:footnote w:type="continuationSeparator" w:id="0">
    <w:p w:rsidR="00E148D2" w:rsidRDefault="00E14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7FD0"/>
    <w:rsid w:val="00022B36"/>
    <w:rsid w:val="00053C61"/>
    <w:rsid w:val="00080DED"/>
    <w:rsid w:val="000E3ADA"/>
    <w:rsid w:val="000F3AF5"/>
    <w:rsid w:val="00160F97"/>
    <w:rsid w:val="001A5E1A"/>
    <w:rsid w:val="001B3A35"/>
    <w:rsid w:val="001C1E32"/>
    <w:rsid w:val="001C5162"/>
    <w:rsid w:val="001D0783"/>
    <w:rsid w:val="0020003C"/>
    <w:rsid w:val="0021027E"/>
    <w:rsid w:val="0022217D"/>
    <w:rsid w:val="0024339B"/>
    <w:rsid w:val="00275D01"/>
    <w:rsid w:val="0029047B"/>
    <w:rsid w:val="002D48F9"/>
    <w:rsid w:val="002F40FE"/>
    <w:rsid w:val="00357541"/>
    <w:rsid w:val="00383131"/>
    <w:rsid w:val="003A7E80"/>
    <w:rsid w:val="003B4C86"/>
    <w:rsid w:val="003D4A28"/>
    <w:rsid w:val="003D541C"/>
    <w:rsid w:val="003F2358"/>
    <w:rsid w:val="00403016"/>
    <w:rsid w:val="00434ABA"/>
    <w:rsid w:val="004457A5"/>
    <w:rsid w:val="00461E2B"/>
    <w:rsid w:val="00466A7D"/>
    <w:rsid w:val="004749A2"/>
    <w:rsid w:val="004819A5"/>
    <w:rsid w:val="004E7986"/>
    <w:rsid w:val="00515FC7"/>
    <w:rsid w:val="005C5568"/>
    <w:rsid w:val="006754DF"/>
    <w:rsid w:val="00685172"/>
    <w:rsid w:val="00692D49"/>
    <w:rsid w:val="006A05A9"/>
    <w:rsid w:val="006E286D"/>
    <w:rsid w:val="007128C1"/>
    <w:rsid w:val="007258FB"/>
    <w:rsid w:val="00751091"/>
    <w:rsid w:val="0076660F"/>
    <w:rsid w:val="007A7C49"/>
    <w:rsid w:val="007F0598"/>
    <w:rsid w:val="008602F8"/>
    <w:rsid w:val="00872827"/>
    <w:rsid w:val="0087792E"/>
    <w:rsid w:val="00880E13"/>
    <w:rsid w:val="00881D14"/>
    <w:rsid w:val="008B133D"/>
    <w:rsid w:val="008C3E09"/>
    <w:rsid w:val="008E2486"/>
    <w:rsid w:val="0099314B"/>
    <w:rsid w:val="009E5CD9"/>
    <w:rsid w:val="009F0165"/>
    <w:rsid w:val="009F626B"/>
    <w:rsid w:val="00AF598C"/>
    <w:rsid w:val="00AF674A"/>
    <w:rsid w:val="00B0708A"/>
    <w:rsid w:val="00B237CA"/>
    <w:rsid w:val="00B668A9"/>
    <w:rsid w:val="00B803DE"/>
    <w:rsid w:val="00BA5100"/>
    <w:rsid w:val="00BC545A"/>
    <w:rsid w:val="00BE16C2"/>
    <w:rsid w:val="00C25FD2"/>
    <w:rsid w:val="00C541DE"/>
    <w:rsid w:val="00C9335B"/>
    <w:rsid w:val="00C958B6"/>
    <w:rsid w:val="00D03147"/>
    <w:rsid w:val="00D17A7A"/>
    <w:rsid w:val="00D2050F"/>
    <w:rsid w:val="00E148D2"/>
    <w:rsid w:val="00E22C51"/>
    <w:rsid w:val="00E47FB6"/>
    <w:rsid w:val="00E66CDC"/>
    <w:rsid w:val="00E77161"/>
    <w:rsid w:val="00EC2023"/>
    <w:rsid w:val="00ED1374"/>
    <w:rsid w:val="00F01DD8"/>
    <w:rsid w:val="00F02B39"/>
    <w:rsid w:val="00F06810"/>
    <w:rsid w:val="00F13EA9"/>
    <w:rsid w:val="00F75FD6"/>
    <w:rsid w:val="00FB2931"/>
    <w:rsid w:val="00FE3F94"/>
    <w:rsid w:val="00FF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53</cp:revision>
  <cp:lastPrinted>2023-02-12T23:49:00Z</cp:lastPrinted>
  <dcterms:created xsi:type="dcterms:W3CDTF">2014-08-03T23:22:00Z</dcterms:created>
  <dcterms:modified xsi:type="dcterms:W3CDTF">2023-02-12T23:50:00Z</dcterms:modified>
</cp:coreProperties>
</file>