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610226">
        <w:tc>
          <w:tcPr>
            <w:tcW w:w="9570" w:type="dxa"/>
          </w:tcPr>
          <w:p w:rsidR="00514B55" w:rsidRDefault="00514B55" w:rsidP="00855287">
            <w:pPr>
              <w:ind w:left="6804"/>
              <w:jc w:val="center"/>
              <w:rPr>
                <w:sz w:val="20"/>
              </w:rPr>
            </w:pPr>
            <w:r w:rsidRPr="007A3F4C">
              <w:rPr>
                <w:sz w:val="20"/>
              </w:rPr>
              <w:t xml:space="preserve">Проект внесен Губернатором </w:t>
            </w:r>
          </w:p>
          <w:p w:rsidR="00514B55" w:rsidRPr="007A3F4C" w:rsidRDefault="00514B55" w:rsidP="00855287">
            <w:pPr>
              <w:ind w:left="6804"/>
              <w:rPr>
                <w:sz w:val="20"/>
              </w:rPr>
            </w:pPr>
            <w:r w:rsidRPr="007A3F4C">
              <w:rPr>
                <w:sz w:val="20"/>
              </w:rPr>
              <w:t xml:space="preserve">Приморского края </w:t>
            </w:r>
          </w:p>
          <w:p w:rsidR="002E0662" w:rsidRPr="002E0662" w:rsidRDefault="002E0662" w:rsidP="00855287">
            <w:pPr>
              <w:pStyle w:val="1"/>
              <w:jc w:val="center"/>
              <w:rPr>
                <w:spacing w:val="84"/>
                <w:sz w:val="28"/>
                <w:szCs w:val="28"/>
              </w:rPr>
            </w:pPr>
          </w:p>
          <w:p w:rsidR="00BE0544" w:rsidRPr="00610226" w:rsidRDefault="00BE0544" w:rsidP="00855287">
            <w:pPr>
              <w:pStyle w:val="1"/>
              <w:jc w:val="center"/>
              <w:rPr>
                <w:spacing w:val="84"/>
                <w:sz w:val="32"/>
              </w:rPr>
            </w:pPr>
            <w:r w:rsidRPr="0061022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3FF5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</w:t>
      </w:r>
      <w:r w:rsidR="002E0662">
        <w:rPr>
          <w:rFonts w:eastAsia="Calibri"/>
          <w:b/>
          <w:szCs w:val="28"/>
          <w:lang w:eastAsia="en-US"/>
        </w:rPr>
        <w:t>Я</w:t>
      </w:r>
      <w:r w:rsidRPr="0015750D">
        <w:rPr>
          <w:rFonts w:eastAsia="Calibri"/>
          <w:b/>
          <w:szCs w:val="28"/>
          <w:lang w:eastAsia="en-US"/>
        </w:rPr>
        <w:t xml:space="preserve">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C96D29" w:rsidRPr="0004228B" w:rsidRDefault="00C96D29" w:rsidP="00ED3FF5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9356A4" w:rsidRPr="00610226" w:rsidRDefault="009356A4" w:rsidP="00ED3FF5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B170CF" w:rsidRPr="00160C95" w:rsidRDefault="00B170CF" w:rsidP="00B170CF">
      <w:pPr>
        <w:ind w:firstLine="709"/>
        <w:jc w:val="both"/>
        <w:rPr>
          <w:szCs w:val="28"/>
        </w:rPr>
      </w:pPr>
      <w:proofErr w:type="gramStart"/>
      <w:r w:rsidRPr="00160C95">
        <w:rPr>
          <w:szCs w:val="28"/>
        </w:rPr>
        <w:t>Принят</w:t>
      </w:r>
      <w:proofErr w:type="gramEnd"/>
      <w:r w:rsidRPr="00160C95">
        <w:rPr>
          <w:szCs w:val="28"/>
        </w:rPr>
        <w:t xml:space="preserve"> Законодательным Собранием Приморского края </w:t>
      </w:r>
    </w:p>
    <w:p w:rsidR="00B170CF" w:rsidRPr="00160C95" w:rsidRDefault="00B170CF" w:rsidP="00B170CF">
      <w:pPr>
        <w:ind w:firstLine="709"/>
        <w:rPr>
          <w:szCs w:val="28"/>
        </w:rPr>
      </w:pPr>
    </w:p>
    <w:p w:rsidR="00B170CF" w:rsidRPr="00160C95" w:rsidRDefault="00B170CF" w:rsidP="00B170CF">
      <w:pPr>
        <w:ind w:firstLine="709"/>
        <w:jc w:val="both"/>
        <w:rPr>
          <w:szCs w:val="28"/>
        </w:rPr>
      </w:pPr>
      <w:r w:rsidRPr="00160C95">
        <w:rPr>
          <w:szCs w:val="28"/>
        </w:rPr>
        <w:t>СТАТЬЯ 1.</w:t>
      </w:r>
    </w:p>
    <w:p w:rsidR="002E0662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4394C">
        <w:rPr>
          <w:rFonts w:eastAsia="Calibri"/>
          <w:szCs w:val="28"/>
          <w:lang w:eastAsia="en-US"/>
        </w:rPr>
        <w:t xml:space="preserve">Внести в статью 1 Закона Приморского края от 13 декабря 2018 года </w:t>
      </w:r>
      <w:r>
        <w:rPr>
          <w:rFonts w:eastAsia="Calibri"/>
          <w:szCs w:val="28"/>
          <w:lang w:eastAsia="en-US"/>
        </w:rPr>
        <w:br/>
        <w:t xml:space="preserve">№ 414-КЗ </w:t>
      </w:r>
      <w:r w:rsidRPr="007C2E5A">
        <w:rPr>
          <w:rFonts w:eastAsia="Calibri"/>
          <w:szCs w:val="28"/>
          <w:lang w:eastAsia="en-US"/>
        </w:rPr>
        <w:t>"</w:t>
      </w:r>
      <w:r w:rsidRPr="0064394C">
        <w:rPr>
          <w:rFonts w:eastAsia="Calibri"/>
          <w:szCs w:val="28"/>
          <w:lang w:eastAsia="en-US"/>
        </w:rPr>
        <w:t xml:space="preserve">Об установлении пониженных налоговых ставок при применении упрощенной системы </w:t>
      </w:r>
      <w:bookmarkStart w:id="0" w:name="_GoBack"/>
      <w:bookmarkEnd w:id="0"/>
      <w:r w:rsidRPr="0064394C">
        <w:rPr>
          <w:rFonts w:eastAsia="Calibri"/>
          <w:szCs w:val="28"/>
          <w:lang w:eastAsia="en-US"/>
        </w:rPr>
        <w:t>налогообложения</w:t>
      </w:r>
      <w:r w:rsidRPr="007C2E5A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следующе</w:t>
      </w:r>
      <w:r w:rsidRPr="0064394C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е</w:t>
      </w:r>
      <w:r w:rsidRPr="0064394C">
        <w:rPr>
          <w:rFonts w:eastAsia="Calibri"/>
          <w:szCs w:val="28"/>
          <w:lang w:eastAsia="en-US"/>
        </w:rPr>
        <w:t>:</w:t>
      </w:r>
    </w:p>
    <w:p w:rsidR="002E0662" w:rsidRPr="0064394C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4394C">
        <w:rPr>
          <w:rFonts w:eastAsia="Calibri"/>
          <w:szCs w:val="28"/>
          <w:lang w:eastAsia="en-US"/>
        </w:rPr>
        <w:t xml:space="preserve">часть 1 дополнить пунктом </w:t>
      </w:r>
      <w:r>
        <w:rPr>
          <w:rFonts w:eastAsia="Calibri"/>
          <w:szCs w:val="28"/>
          <w:lang w:eastAsia="en-US"/>
        </w:rPr>
        <w:t>2</w:t>
      </w:r>
      <w:r w:rsidRPr="002E0662">
        <w:rPr>
          <w:rFonts w:eastAsia="Calibri"/>
          <w:szCs w:val="28"/>
          <w:vertAlign w:val="superscript"/>
          <w:lang w:eastAsia="en-US"/>
        </w:rPr>
        <w:t>4</w:t>
      </w:r>
      <w:r w:rsidRPr="0064394C">
        <w:rPr>
          <w:rFonts w:eastAsia="Calibri"/>
          <w:szCs w:val="28"/>
          <w:lang w:eastAsia="en-US"/>
        </w:rPr>
        <w:t xml:space="preserve"> следующего содержания:</w:t>
      </w:r>
    </w:p>
    <w:p w:rsidR="002E0662" w:rsidRPr="00A51DFA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 w:rsidRPr="00A51DFA">
        <w:rPr>
          <w:rFonts w:eastAsia="Calibri"/>
          <w:szCs w:val="28"/>
          <w:lang w:eastAsia="en-US"/>
        </w:rPr>
        <w:t>2</w:t>
      </w:r>
      <w:r w:rsidRPr="002E0662">
        <w:rPr>
          <w:rFonts w:eastAsia="Calibri"/>
          <w:szCs w:val="28"/>
          <w:vertAlign w:val="superscript"/>
          <w:lang w:eastAsia="en-US"/>
        </w:rPr>
        <w:t>4</w:t>
      </w:r>
      <w:r>
        <w:rPr>
          <w:rFonts w:eastAsia="Calibri"/>
          <w:szCs w:val="28"/>
          <w:lang w:eastAsia="en-US"/>
        </w:rPr>
        <w:t>)</w:t>
      </w:r>
      <w:r w:rsidRPr="00A51DFA">
        <w:rPr>
          <w:rFonts w:eastAsia="Calibri"/>
          <w:szCs w:val="28"/>
          <w:lang w:eastAsia="en-US"/>
        </w:rPr>
        <w:t>в 202</w:t>
      </w:r>
      <w:r>
        <w:rPr>
          <w:rFonts w:eastAsia="Calibri"/>
          <w:szCs w:val="28"/>
          <w:lang w:eastAsia="en-US"/>
        </w:rPr>
        <w:t>3-2024</w:t>
      </w:r>
      <w:r w:rsidRPr="00A51DFA">
        <w:rPr>
          <w:rFonts w:eastAsia="Calibri"/>
          <w:szCs w:val="28"/>
          <w:lang w:eastAsia="en-US"/>
        </w:rPr>
        <w:t xml:space="preserve"> </w:t>
      </w:r>
      <w:proofErr w:type="gramStart"/>
      <w:r w:rsidRPr="00A51DFA">
        <w:rPr>
          <w:rFonts w:eastAsia="Calibri"/>
          <w:szCs w:val="28"/>
          <w:lang w:eastAsia="en-US"/>
        </w:rPr>
        <w:t>год</w:t>
      </w:r>
      <w:r>
        <w:rPr>
          <w:rFonts w:eastAsia="Calibri"/>
          <w:szCs w:val="28"/>
          <w:lang w:eastAsia="en-US"/>
        </w:rPr>
        <w:t>ах</w:t>
      </w:r>
      <w:proofErr w:type="gramEnd"/>
      <w:r w:rsidRPr="00A51DFA">
        <w:rPr>
          <w:rFonts w:eastAsia="Calibri"/>
          <w:szCs w:val="28"/>
          <w:lang w:eastAsia="en-US"/>
        </w:rPr>
        <w:t xml:space="preserve"> в размере 1 процента в случае, если объектом налогообложения являются доходы, и 5 процентов в случае, если объектом налогообложения являются доходы, уменьшенные на величину расходов, для организаций и индивидуальных 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2E0662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62.</w:t>
      </w:r>
      <w:r w:rsidRPr="00A51DFA">
        <w:rPr>
          <w:rFonts w:eastAsia="Calibri"/>
          <w:szCs w:val="28"/>
          <w:lang w:eastAsia="en-US"/>
        </w:rPr>
        <w:t>Разработка компьютерного программного обеспечения, консультационные услуги в данной области и другие сопутствующие услуги</w:t>
      </w:r>
      <w:r w:rsidRPr="007C2E5A">
        <w:rPr>
          <w:rFonts w:eastAsia="Calibri"/>
          <w:szCs w:val="28"/>
          <w:lang w:eastAsia="en-US"/>
        </w:rPr>
        <w:t>"</w:t>
      </w:r>
      <w:r w:rsidRPr="00A51DFA">
        <w:rPr>
          <w:rFonts w:eastAsia="Calibri"/>
          <w:szCs w:val="28"/>
          <w:lang w:eastAsia="en-US"/>
        </w:rPr>
        <w:t>;</w:t>
      </w:r>
    </w:p>
    <w:p w:rsidR="002E0662" w:rsidRPr="005C5D21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 w:rsidR="00013210">
        <w:rPr>
          <w:rFonts w:eastAsia="Calibri"/>
          <w:szCs w:val="28"/>
          <w:lang w:eastAsia="en-US"/>
        </w:rPr>
        <w:t>63.1.</w:t>
      </w:r>
      <w:r w:rsidRPr="00A51DFA">
        <w:rPr>
          <w:rFonts w:eastAsia="Calibri"/>
          <w:szCs w:val="28"/>
          <w:lang w:eastAsia="en-US"/>
        </w:rPr>
        <w:t xml:space="preserve">Деятельность по обработке данных, предоставление услуг по размещению </w:t>
      </w:r>
      <w:r w:rsidRPr="00C216B1">
        <w:rPr>
          <w:rFonts w:eastAsia="Calibri"/>
          <w:szCs w:val="28"/>
          <w:lang w:eastAsia="en-US"/>
        </w:rPr>
        <w:t>информации, деятельность порталов в информационно-коммуникационной сети Интернет"</w:t>
      </w:r>
      <w:proofErr w:type="gramStart"/>
      <w:r w:rsidR="00013210" w:rsidRPr="00C216B1">
        <w:rPr>
          <w:rFonts w:eastAsia="Calibri"/>
          <w:szCs w:val="28"/>
          <w:lang w:eastAsia="en-US"/>
        </w:rPr>
        <w:t>;</w:t>
      </w:r>
      <w:r w:rsidRPr="00C216B1">
        <w:rPr>
          <w:rFonts w:eastAsia="Calibri"/>
          <w:szCs w:val="28"/>
          <w:lang w:eastAsia="en-US"/>
        </w:rPr>
        <w:t>"</w:t>
      </w:r>
      <w:proofErr w:type="gramEnd"/>
      <w:r w:rsidRPr="00C216B1">
        <w:rPr>
          <w:rFonts w:eastAsia="Calibri"/>
          <w:szCs w:val="28"/>
          <w:lang w:eastAsia="en-US"/>
        </w:rPr>
        <w:t>.</w:t>
      </w:r>
    </w:p>
    <w:p w:rsidR="00013210" w:rsidRDefault="00013210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2E0662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B550E">
        <w:rPr>
          <w:rFonts w:eastAsia="Calibri"/>
          <w:szCs w:val="28"/>
          <w:lang w:eastAsia="en-US"/>
        </w:rPr>
        <w:t xml:space="preserve">СТАТЬЯ </w:t>
      </w:r>
      <w:r>
        <w:rPr>
          <w:rFonts w:eastAsia="Calibri"/>
          <w:szCs w:val="28"/>
          <w:lang w:eastAsia="en-US"/>
        </w:rPr>
        <w:t>2</w:t>
      </w:r>
      <w:r w:rsidRPr="007B550E">
        <w:rPr>
          <w:rFonts w:eastAsia="Calibri"/>
          <w:szCs w:val="28"/>
          <w:lang w:eastAsia="en-US"/>
        </w:rPr>
        <w:t>.</w:t>
      </w:r>
      <w:r w:rsidRPr="007B550E">
        <w:t xml:space="preserve"> </w:t>
      </w:r>
    </w:p>
    <w:p w:rsidR="002E0662" w:rsidRPr="007B550E" w:rsidRDefault="002E0662" w:rsidP="002E066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2352E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 и распространяет свое действие на правоотно</w:t>
      </w:r>
      <w:r>
        <w:rPr>
          <w:rFonts w:eastAsia="Calibri"/>
          <w:szCs w:val="28"/>
          <w:lang w:eastAsia="en-US"/>
        </w:rPr>
        <w:t>шения, возникшие с 1 января 2023</w:t>
      </w:r>
      <w:r w:rsidRPr="0082352E">
        <w:rPr>
          <w:rFonts w:eastAsia="Calibri"/>
          <w:szCs w:val="28"/>
          <w:lang w:eastAsia="en-US"/>
        </w:rPr>
        <w:t xml:space="preserve"> года</w:t>
      </w:r>
      <w:r w:rsidRPr="007B550E">
        <w:rPr>
          <w:rFonts w:eastAsia="Calibri"/>
          <w:szCs w:val="28"/>
          <w:lang w:eastAsia="en-US"/>
        </w:rPr>
        <w:t>.</w:t>
      </w:r>
    </w:p>
    <w:p w:rsidR="00B170CF" w:rsidRPr="00160C95" w:rsidRDefault="00B170CF" w:rsidP="00013210">
      <w:pPr>
        <w:autoSpaceDE w:val="0"/>
        <w:autoSpaceDN w:val="0"/>
        <w:adjustRightInd w:val="0"/>
        <w:jc w:val="both"/>
        <w:rPr>
          <w:szCs w:val="28"/>
        </w:rPr>
      </w:pPr>
    </w:p>
    <w:p w:rsidR="00B170CF" w:rsidRPr="00160C95" w:rsidRDefault="00B170CF" w:rsidP="00013210">
      <w:pPr>
        <w:widowControl w:val="0"/>
        <w:shd w:val="clear" w:color="auto" w:fill="FFFFFF"/>
        <w:jc w:val="both"/>
        <w:rPr>
          <w:szCs w:val="28"/>
        </w:rPr>
      </w:pPr>
    </w:p>
    <w:p w:rsidR="00F250C0" w:rsidRPr="00610226" w:rsidRDefault="00F250C0" w:rsidP="00013210"/>
    <w:p w:rsidR="009356A4" w:rsidRPr="00610226" w:rsidRDefault="009356A4" w:rsidP="00287529">
      <w:r w:rsidRPr="00610226">
        <w:t xml:space="preserve">Губернатор </w:t>
      </w:r>
      <w:r w:rsidR="008E0ED6">
        <w:t>края</w:t>
      </w:r>
      <w:r w:rsidR="008E0ED6">
        <w:tab/>
      </w:r>
      <w:r w:rsidR="003028F0">
        <w:t xml:space="preserve">                                        </w:t>
      </w:r>
      <w:r w:rsidR="00550CC6">
        <w:t xml:space="preserve">                              </w:t>
      </w:r>
      <w:r w:rsidR="00A01382">
        <w:t xml:space="preserve">      </w:t>
      </w:r>
      <w:r w:rsidR="00690D08" w:rsidRPr="00610226">
        <w:t>О.Н. Кожемяко</w:t>
      </w:r>
    </w:p>
    <w:sectPr w:rsidR="009356A4" w:rsidRPr="00610226" w:rsidSect="002762B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66" w:rsidRDefault="006E7F66">
      <w:r>
        <w:separator/>
      </w:r>
    </w:p>
  </w:endnote>
  <w:endnote w:type="continuationSeparator" w:id="0">
    <w:p w:rsidR="006E7F66" w:rsidRDefault="006E7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66" w:rsidRDefault="006E7F66">
      <w:r>
        <w:separator/>
      </w:r>
    </w:p>
  </w:footnote>
  <w:footnote w:type="continuationSeparator" w:id="0">
    <w:p w:rsidR="006E7F66" w:rsidRDefault="006E7F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F28" w:rsidRDefault="00EC0F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170C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A4"/>
    <w:rsid w:val="0000292C"/>
    <w:rsid w:val="000043F2"/>
    <w:rsid w:val="00007234"/>
    <w:rsid w:val="0001112A"/>
    <w:rsid w:val="00013210"/>
    <w:rsid w:val="00014D1C"/>
    <w:rsid w:val="00016FD4"/>
    <w:rsid w:val="0003291F"/>
    <w:rsid w:val="00033511"/>
    <w:rsid w:val="00033DD4"/>
    <w:rsid w:val="000423CF"/>
    <w:rsid w:val="00042A57"/>
    <w:rsid w:val="00050888"/>
    <w:rsid w:val="00053461"/>
    <w:rsid w:val="0005467A"/>
    <w:rsid w:val="00057D41"/>
    <w:rsid w:val="000615CA"/>
    <w:rsid w:val="00061F17"/>
    <w:rsid w:val="000719CA"/>
    <w:rsid w:val="000725CB"/>
    <w:rsid w:val="00081E9A"/>
    <w:rsid w:val="00082557"/>
    <w:rsid w:val="000864EC"/>
    <w:rsid w:val="000926EB"/>
    <w:rsid w:val="000A03EE"/>
    <w:rsid w:val="000A3DA3"/>
    <w:rsid w:val="000D1066"/>
    <w:rsid w:val="000D173E"/>
    <w:rsid w:val="000D4574"/>
    <w:rsid w:val="000F0BFB"/>
    <w:rsid w:val="000F7129"/>
    <w:rsid w:val="001129DA"/>
    <w:rsid w:val="00112BD0"/>
    <w:rsid w:val="00116E2B"/>
    <w:rsid w:val="00120A48"/>
    <w:rsid w:val="00124A39"/>
    <w:rsid w:val="00132A7F"/>
    <w:rsid w:val="001427B3"/>
    <w:rsid w:val="00142E7B"/>
    <w:rsid w:val="001500BB"/>
    <w:rsid w:val="00155656"/>
    <w:rsid w:val="00166BB6"/>
    <w:rsid w:val="00167F69"/>
    <w:rsid w:val="0017502A"/>
    <w:rsid w:val="001802E6"/>
    <w:rsid w:val="00185F49"/>
    <w:rsid w:val="001B20A3"/>
    <w:rsid w:val="001D01B6"/>
    <w:rsid w:val="001D7431"/>
    <w:rsid w:val="001E07B9"/>
    <w:rsid w:val="001E1AF9"/>
    <w:rsid w:val="001F00B5"/>
    <w:rsid w:val="00203870"/>
    <w:rsid w:val="00204378"/>
    <w:rsid w:val="00221332"/>
    <w:rsid w:val="0022374F"/>
    <w:rsid w:val="00223838"/>
    <w:rsid w:val="00225730"/>
    <w:rsid w:val="002303D4"/>
    <w:rsid w:val="00231D0F"/>
    <w:rsid w:val="00236E35"/>
    <w:rsid w:val="00242D47"/>
    <w:rsid w:val="00243645"/>
    <w:rsid w:val="0025101F"/>
    <w:rsid w:val="00270280"/>
    <w:rsid w:val="00273801"/>
    <w:rsid w:val="002762BA"/>
    <w:rsid w:val="002833D5"/>
    <w:rsid w:val="0028433A"/>
    <w:rsid w:val="00287529"/>
    <w:rsid w:val="00296C7D"/>
    <w:rsid w:val="002A1358"/>
    <w:rsid w:val="002B16FF"/>
    <w:rsid w:val="002B34EE"/>
    <w:rsid w:val="002C069D"/>
    <w:rsid w:val="002C6D41"/>
    <w:rsid w:val="002C7ED2"/>
    <w:rsid w:val="002D14DE"/>
    <w:rsid w:val="002D2DCC"/>
    <w:rsid w:val="002D4692"/>
    <w:rsid w:val="002D5249"/>
    <w:rsid w:val="002D79EF"/>
    <w:rsid w:val="002D7D4F"/>
    <w:rsid w:val="002E0662"/>
    <w:rsid w:val="002E207F"/>
    <w:rsid w:val="002F77CF"/>
    <w:rsid w:val="003028F0"/>
    <w:rsid w:val="00303835"/>
    <w:rsid w:val="00306C88"/>
    <w:rsid w:val="003108B7"/>
    <w:rsid w:val="00313731"/>
    <w:rsid w:val="00317F96"/>
    <w:rsid w:val="0033131B"/>
    <w:rsid w:val="00332EDB"/>
    <w:rsid w:val="00333369"/>
    <w:rsid w:val="003333ED"/>
    <w:rsid w:val="00340228"/>
    <w:rsid w:val="003456CB"/>
    <w:rsid w:val="00347D85"/>
    <w:rsid w:val="0036669A"/>
    <w:rsid w:val="0038045B"/>
    <w:rsid w:val="003804DE"/>
    <w:rsid w:val="00380EE1"/>
    <w:rsid w:val="00396216"/>
    <w:rsid w:val="003A1BA4"/>
    <w:rsid w:val="003B26E7"/>
    <w:rsid w:val="003B5545"/>
    <w:rsid w:val="003D5011"/>
    <w:rsid w:val="003D599B"/>
    <w:rsid w:val="003E1FB3"/>
    <w:rsid w:val="003F2EDB"/>
    <w:rsid w:val="004019D9"/>
    <w:rsid w:val="00413CEA"/>
    <w:rsid w:val="004251AB"/>
    <w:rsid w:val="00425AC3"/>
    <w:rsid w:val="00425D1E"/>
    <w:rsid w:val="00427BE9"/>
    <w:rsid w:val="00433907"/>
    <w:rsid w:val="0043498E"/>
    <w:rsid w:val="004350AB"/>
    <w:rsid w:val="004432F4"/>
    <w:rsid w:val="00455338"/>
    <w:rsid w:val="0047435B"/>
    <w:rsid w:val="00492F61"/>
    <w:rsid w:val="00495E0C"/>
    <w:rsid w:val="004A5A35"/>
    <w:rsid w:val="004B3E3E"/>
    <w:rsid w:val="004B52D1"/>
    <w:rsid w:val="004D1E5F"/>
    <w:rsid w:val="004E5A28"/>
    <w:rsid w:val="004E72EE"/>
    <w:rsid w:val="004F7F82"/>
    <w:rsid w:val="00505DF9"/>
    <w:rsid w:val="00514B55"/>
    <w:rsid w:val="0052155E"/>
    <w:rsid w:val="00522C66"/>
    <w:rsid w:val="00526B76"/>
    <w:rsid w:val="00530DD0"/>
    <w:rsid w:val="00531726"/>
    <w:rsid w:val="0053458D"/>
    <w:rsid w:val="0053551E"/>
    <w:rsid w:val="0054676E"/>
    <w:rsid w:val="0054799D"/>
    <w:rsid w:val="00550CC6"/>
    <w:rsid w:val="00550ED5"/>
    <w:rsid w:val="00553EAB"/>
    <w:rsid w:val="005562FC"/>
    <w:rsid w:val="0056233C"/>
    <w:rsid w:val="005724CF"/>
    <w:rsid w:val="00575874"/>
    <w:rsid w:val="00580596"/>
    <w:rsid w:val="00593F34"/>
    <w:rsid w:val="00597BC9"/>
    <w:rsid w:val="005A2827"/>
    <w:rsid w:val="005A6C03"/>
    <w:rsid w:val="005B6339"/>
    <w:rsid w:val="005B7D15"/>
    <w:rsid w:val="005C230C"/>
    <w:rsid w:val="005C5610"/>
    <w:rsid w:val="005C6E40"/>
    <w:rsid w:val="005D3EDE"/>
    <w:rsid w:val="005D421C"/>
    <w:rsid w:val="005D4B07"/>
    <w:rsid w:val="005D4B6D"/>
    <w:rsid w:val="005E2FE6"/>
    <w:rsid w:val="005E7993"/>
    <w:rsid w:val="005F20CB"/>
    <w:rsid w:val="00610226"/>
    <w:rsid w:val="00610759"/>
    <w:rsid w:val="006240D8"/>
    <w:rsid w:val="006313F9"/>
    <w:rsid w:val="00633DED"/>
    <w:rsid w:val="0063530C"/>
    <w:rsid w:val="00635E24"/>
    <w:rsid w:val="00636688"/>
    <w:rsid w:val="00660668"/>
    <w:rsid w:val="006643E3"/>
    <w:rsid w:val="006665BA"/>
    <w:rsid w:val="006702EB"/>
    <w:rsid w:val="00674B80"/>
    <w:rsid w:val="00675E08"/>
    <w:rsid w:val="0068203F"/>
    <w:rsid w:val="00685338"/>
    <w:rsid w:val="00690D08"/>
    <w:rsid w:val="006A75B0"/>
    <w:rsid w:val="006B1F3E"/>
    <w:rsid w:val="006B539D"/>
    <w:rsid w:val="006B7096"/>
    <w:rsid w:val="006C745E"/>
    <w:rsid w:val="006D15A2"/>
    <w:rsid w:val="006E327E"/>
    <w:rsid w:val="006E7F66"/>
    <w:rsid w:val="006F3A33"/>
    <w:rsid w:val="006F558F"/>
    <w:rsid w:val="00711C86"/>
    <w:rsid w:val="00715D04"/>
    <w:rsid w:val="00726D05"/>
    <w:rsid w:val="00730166"/>
    <w:rsid w:val="007303D8"/>
    <w:rsid w:val="00732A99"/>
    <w:rsid w:val="00736B53"/>
    <w:rsid w:val="00737E86"/>
    <w:rsid w:val="00743233"/>
    <w:rsid w:val="00760D37"/>
    <w:rsid w:val="00780DEA"/>
    <w:rsid w:val="00781B35"/>
    <w:rsid w:val="00782244"/>
    <w:rsid w:val="00795538"/>
    <w:rsid w:val="007A3F4C"/>
    <w:rsid w:val="007A6041"/>
    <w:rsid w:val="007A6BA5"/>
    <w:rsid w:val="007B2D27"/>
    <w:rsid w:val="007B6C50"/>
    <w:rsid w:val="007B7952"/>
    <w:rsid w:val="007D53EF"/>
    <w:rsid w:val="007D7B19"/>
    <w:rsid w:val="007E2513"/>
    <w:rsid w:val="007E5B65"/>
    <w:rsid w:val="007F0158"/>
    <w:rsid w:val="007F3044"/>
    <w:rsid w:val="007F314F"/>
    <w:rsid w:val="007F4A78"/>
    <w:rsid w:val="0080698E"/>
    <w:rsid w:val="00813B62"/>
    <w:rsid w:val="00820299"/>
    <w:rsid w:val="008308E3"/>
    <w:rsid w:val="00855287"/>
    <w:rsid w:val="00870D78"/>
    <w:rsid w:val="00872135"/>
    <w:rsid w:val="00881C83"/>
    <w:rsid w:val="00882053"/>
    <w:rsid w:val="008A75D3"/>
    <w:rsid w:val="008B0393"/>
    <w:rsid w:val="008C552B"/>
    <w:rsid w:val="008C7A8A"/>
    <w:rsid w:val="008D1009"/>
    <w:rsid w:val="008D51E0"/>
    <w:rsid w:val="008E0ED6"/>
    <w:rsid w:val="008F58AA"/>
    <w:rsid w:val="00904DCC"/>
    <w:rsid w:val="009163EF"/>
    <w:rsid w:val="00923861"/>
    <w:rsid w:val="00934347"/>
    <w:rsid w:val="009356A4"/>
    <w:rsid w:val="009379F8"/>
    <w:rsid w:val="00974920"/>
    <w:rsid w:val="00977FCF"/>
    <w:rsid w:val="0098153E"/>
    <w:rsid w:val="00997FCD"/>
    <w:rsid w:val="009A0AEF"/>
    <w:rsid w:val="009A4EF0"/>
    <w:rsid w:val="009C28B0"/>
    <w:rsid w:val="009C4450"/>
    <w:rsid w:val="009E2CB0"/>
    <w:rsid w:val="009E4720"/>
    <w:rsid w:val="009E56AD"/>
    <w:rsid w:val="00A01382"/>
    <w:rsid w:val="00A01A8B"/>
    <w:rsid w:val="00A216BB"/>
    <w:rsid w:val="00A244D1"/>
    <w:rsid w:val="00A24909"/>
    <w:rsid w:val="00A4070D"/>
    <w:rsid w:val="00A42B16"/>
    <w:rsid w:val="00A44DA7"/>
    <w:rsid w:val="00A45849"/>
    <w:rsid w:val="00A535BA"/>
    <w:rsid w:val="00A55265"/>
    <w:rsid w:val="00A65EF3"/>
    <w:rsid w:val="00A80C18"/>
    <w:rsid w:val="00A8709A"/>
    <w:rsid w:val="00AA0A72"/>
    <w:rsid w:val="00AB05F2"/>
    <w:rsid w:val="00AB0629"/>
    <w:rsid w:val="00AB2B4F"/>
    <w:rsid w:val="00AB4321"/>
    <w:rsid w:val="00AB4B8E"/>
    <w:rsid w:val="00AB70F9"/>
    <w:rsid w:val="00AC31EC"/>
    <w:rsid w:val="00AC363F"/>
    <w:rsid w:val="00AC6C3C"/>
    <w:rsid w:val="00AD79E0"/>
    <w:rsid w:val="00AE50DC"/>
    <w:rsid w:val="00B066BE"/>
    <w:rsid w:val="00B1118E"/>
    <w:rsid w:val="00B14397"/>
    <w:rsid w:val="00B170CF"/>
    <w:rsid w:val="00B1713E"/>
    <w:rsid w:val="00B21976"/>
    <w:rsid w:val="00B24B52"/>
    <w:rsid w:val="00B43BB3"/>
    <w:rsid w:val="00B4471F"/>
    <w:rsid w:val="00B45DFC"/>
    <w:rsid w:val="00B6298A"/>
    <w:rsid w:val="00B64332"/>
    <w:rsid w:val="00B74C50"/>
    <w:rsid w:val="00B83AEE"/>
    <w:rsid w:val="00B94EDB"/>
    <w:rsid w:val="00BA43E3"/>
    <w:rsid w:val="00BA5547"/>
    <w:rsid w:val="00BB053A"/>
    <w:rsid w:val="00BB0E24"/>
    <w:rsid w:val="00BB26B2"/>
    <w:rsid w:val="00BB7FE3"/>
    <w:rsid w:val="00BC05F6"/>
    <w:rsid w:val="00BC1634"/>
    <w:rsid w:val="00BC3E2E"/>
    <w:rsid w:val="00BC5B7E"/>
    <w:rsid w:val="00BD0915"/>
    <w:rsid w:val="00BD4218"/>
    <w:rsid w:val="00BD5815"/>
    <w:rsid w:val="00BE0544"/>
    <w:rsid w:val="00BE12A1"/>
    <w:rsid w:val="00BE7932"/>
    <w:rsid w:val="00BF0121"/>
    <w:rsid w:val="00BF18F5"/>
    <w:rsid w:val="00C00AF9"/>
    <w:rsid w:val="00C0599F"/>
    <w:rsid w:val="00C12419"/>
    <w:rsid w:val="00C216B1"/>
    <w:rsid w:val="00C2328F"/>
    <w:rsid w:val="00C23C8C"/>
    <w:rsid w:val="00C25D3A"/>
    <w:rsid w:val="00C2707E"/>
    <w:rsid w:val="00C5035D"/>
    <w:rsid w:val="00C57E34"/>
    <w:rsid w:val="00C64202"/>
    <w:rsid w:val="00C96D29"/>
    <w:rsid w:val="00CB1D66"/>
    <w:rsid w:val="00CC35E8"/>
    <w:rsid w:val="00CC3833"/>
    <w:rsid w:val="00CD1838"/>
    <w:rsid w:val="00CE1315"/>
    <w:rsid w:val="00CE147B"/>
    <w:rsid w:val="00CE29C2"/>
    <w:rsid w:val="00CE37D0"/>
    <w:rsid w:val="00D12131"/>
    <w:rsid w:val="00D124E6"/>
    <w:rsid w:val="00D1679C"/>
    <w:rsid w:val="00D2310A"/>
    <w:rsid w:val="00D23A30"/>
    <w:rsid w:val="00D30778"/>
    <w:rsid w:val="00D36D5F"/>
    <w:rsid w:val="00D526B0"/>
    <w:rsid w:val="00D7720A"/>
    <w:rsid w:val="00D86646"/>
    <w:rsid w:val="00D97C81"/>
    <w:rsid w:val="00DB05FA"/>
    <w:rsid w:val="00DB2326"/>
    <w:rsid w:val="00DB688B"/>
    <w:rsid w:val="00DD5D02"/>
    <w:rsid w:val="00DD7D45"/>
    <w:rsid w:val="00DF0058"/>
    <w:rsid w:val="00DF13A2"/>
    <w:rsid w:val="00E004B3"/>
    <w:rsid w:val="00E02001"/>
    <w:rsid w:val="00E10082"/>
    <w:rsid w:val="00E1796A"/>
    <w:rsid w:val="00E306A7"/>
    <w:rsid w:val="00E34273"/>
    <w:rsid w:val="00E342FE"/>
    <w:rsid w:val="00E35FDD"/>
    <w:rsid w:val="00E60B2A"/>
    <w:rsid w:val="00E80423"/>
    <w:rsid w:val="00E823A1"/>
    <w:rsid w:val="00EA0931"/>
    <w:rsid w:val="00EB724C"/>
    <w:rsid w:val="00EC0F28"/>
    <w:rsid w:val="00EC20F1"/>
    <w:rsid w:val="00EC303D"/>
    <w:rsid w:val="00ED2AC7"/>
    <w:rsid w:val="00ED3FF5"/>
    <w:rsid w:val="00EE2450"/>
    <w:rsid w:val="00EE385C"/>
    <w:rsid w:val="00EE5497"/>
    <w:rsid w:val="00EF78D1"/>
    <w:rsid w:val="00F109B6"/>
    <w:rsid w:val="00F20927"/>
    <w:rsid w:val="00F23036"/>
    <w:rsid w:val="00F250C0"/>
    <w:rsid w:val="00F376CE"/>
    <w:rsid w:val="00F40EC0"/>
    <w:rsid w:val="00F42AB8"/>
    <w:rsid w:val="00F44738"/>
    <w:rsid w:val="00F44798"/>
    <w:rsid w:val="00F5657A"/>
    <w:rsid w:val="00F609A8"/>
    <w:rsid w:val="00F70302"/>
    <w:rsid w:val="00F869A3"/>
    <w:rsid w:val="00F92B3C"/>
    <w:rsid w:val="00FB27E7"/>
    <w:rsid w:val="00FC5FF9"/>
    <w:rsid w:val="00FC7EFE"/>
    <w:rsid w:val="00FD1087"/>
    <w:rsid w:val="00FD2E83"/>
    <w:rsid w:val="00FD41A4"/>
    <w:rsid w:val="00FD61B3"/>
    <w:rsid w:val="00FD75F0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5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356A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9356A4"/>
    <w:rPr>
      <w:sz w:val="28"/>
    </w:rPr>
  </w:style>
  <w:style w:type="character" w:styleId="a6">
    <w:name w:val="Hyperlink"/>
    <w:unhideWhenUsed/>
    <w:rsid w:val="00014D1C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DB23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DB2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36FE3-910E-4FE6-9C0C-6F32AB186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1</Pages>
  <Words>167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Ю.А.</dc:creator>
  <cp:lastModifiedBy>Суровая Юлия Александровна</cp:lastModifiedBy>
  <cp:revision>6</cp:revision>
  <cp:lastPrinted>2023-02-15T23:34:00Z</cp:lastPrinted>
  <dcterms:created xsi:type="dcterms:W3CDTF">2023-02-15T06:59:00Z</dcterms:created>
  <dcterms:modified xsi:type="dcterms:W3CDTF">2023-02-15T23:34:00Z</dcterms:modified>
</cp:coreProperties>
</file>