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Законодательного Собрания по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1726E9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</w:t>
            </w:r>
            <w:r w:rsidR="00175AB7" w:rsidRPr="00175AB7">
              <w:t xml:space="preserve">Приморского края </w:t>
            </w:r>
            <w:r w:rsidR="00175AB7">
              <w:br/>
            </w:r>
            <w:r w:rsidR="00175AB7" w:rsidRPr="00175AB7">
              <w:t xml:space="preserve">"О внесении изменений в </w:t>
            </w:r>
            <w:r w:rsidR="00175AB7" w:rsidRPr="00175AB7">
              <w:br/>
              <w:t xml:space="preserve">Закон Приморского края </w:t>
            </w:r>
            <w:r w:rsidR="00175AB7" w:rsidRPr="00175AB7">
              <w:br/>
              <w:t>"О ветеринарии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9A17F2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175AB7">
        <w:t xml:space="preserve">Приморского края "О внесении изменений в </w:t>
      </w:r>
      <w:r w:rsidR="00175AB7">
        <w:br/>
        <w:t>Закон Приморского края "О ветеринарии в Приморском крае"</w:t>
      </w:r>
      <w:r w:rsidR="00E24BFC">
        <w:rPr>
          <w:szCs w:val="28"/>
        </w:rPr>
        <w:t>.</w:t>
      </w:r>
    </w:p>
    <w:p w:rsidR="00D85F97" w:rsidRDefault="00D85F97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 xml:space="preserve">Направить указанный Закон Губернатору Приморского края для </w:t>
      </w:r>
      <w:r w:rsidR="009F56DB">
        <w:t xml:space="preserve">подписания и </w:t>
      </w:r>
      <w:bookmarkStart w:id="0" w:name="_GoBack"/>
      <w:bookmarkEnd w:id="0"/>
      <w:r w:rsidRPr="00B33DC7">
        <w:t>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7F7" w:rsidRDefault="00C057F7" w:rsidP="00441D5E">
      <w:pPr>
        <w:pStyle w:val="1"/>
      </w:pPr>
      <w:r>
        <w:separator/>
      </w:r>
    </w:p>
  </w:endnote>
  <w:endnote w:type="continuationSeparator" w:id="0">
    <w:p w:rsidR="00C057F7" w:rsidRDefault="00C057F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7F7" w:rsidRDefault="00C057F7" w:rsidP="00441D5E">
      <w:pPr>
        <w:pStyle w:val="1"/>
      </w:pPr>
      <w:r>
        <w:separator/>
      </w:r>
    </w:p>
  </w:footnote>
  <w:footnote w:type="continuationSeparator" w:id="0">
    <w:p w:rsidR="00C057F7" w:rsidRDefault="00C057F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C3B45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26E9"/>
    <w:rsid w:val="00174CCE"/>
    <w:rsid w:val="00175AB7"/>
    <w:rsid w:val="001778DC"/>
    <w:rsid w:val="00190A48"/>
    <w:rsid w:val="00193589"/>
    <w:rsid w:val="0019761C"/>
    <w:rsid w:val="001B1CD7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2E90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A121C"/>
    <w:rsid w:val="004B2927"/>
    <w:rsid w:val="004B5A19"/>
    <w:rsid w:val="004B5CF6"/>
    <w:rsid w:val="004C0F61"/>
    <w:rsid w:val="004E0F8B"/>
    <w:rsid w:val="004E1809"/>
    <w:rsid w:val="004E1F1E"/>
    <w:rsid w:val="004E3A69"/>
    <w:rsid w:val="00505A4A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70DCA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22F87"/>
    <w:rsid w:val="00834C11"/>
    <w:rsid w:val="00852754"/>
    <w:rsid w:val="0085467C"/>
    <w:rsid w:val="00865E24"/>
    <w:rsid w:val="00870422"/>
    <w:rsid w:val="008A10C4"/>
    <w:rsid w:val="008A463B"/>
    <w:rsid w:val="008A5CE3"/>
    <w:rsid w:val="008E74AD"/>
    <w:rsid w:val="00934EE0"/>
    <w:rsid w:val="00937371"/>
    <w:rsid w:val="009567F2"/>
    <w:rsid w:val="00965DA6"/>
    <w:rsid w:val="009746D7"/>
    <w:rsid w:val="00974821"/>
    <w:rsid w:val="00982126"/>
    <w:rsid w:val="00992EFC"/>
    <w:rsid w:val="009A17F2"/>
    <w:rsid w:val="009A4489"/>
    <w:rsid w:val="009C52C8"/>
    <w:rsid w:val="009D04CB"/>
    <w:rsid w:val="009E102D"/>
    <w:rsid w:val="009E5E0D"/>
    <w:rsid w:val="009F56DB"/>
    <w:rsid w:val="00A147B1"/>
    <w:rsid w:val="00A50B33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57F7"/>
    <w:rsid w:val="00C079C9"/>
    <w:rsid w:val="00C14CF3"/>
    <w:rsid w:val="00C206A9"/>
    <w:rsid w:val="00C45076"/>
    <w:rsid w:val="00C71DE8"/>
    <w:rsid w:val="00C800E6"/>
    <w:rsid w:val="00CB2CE8"/>
    <w:rsid w:val="00CC0280"/>
    <w:rsid w:val="00CE5FBB"/>
    <w:rsid w:val="00D0270B"/>
    <w:rsid w:val="00D0544B"/>
    <w:rsid w:val="00D05739"/>
    <w:rsid w:val="00D27AE0"/>
    <w:rsid w:val="00D61CA7"/>
    <w:rsid w:val="00D65508"/>
    <w:rsid w:val="00D6615C"/>
    <w:rsid w:val="00D85F97"/>
    <w:rsid w:val="00DA3639"/>
    <w:rsid w:val="00DF2D71"/>
    <w:rsid w:val="00E24BFC"/>
    <w:rsid w:val="00E33AEB"/>
    <w:rsid w:val="00E37D4F"/>
    <w:rsid w:val="00E400D5"/>
    <w:rsid w:val="00E96580"/>
    <w:rsid w:val="00EA4365"/>
    <w:rsid w:val="00EB4807"/>
    <w:rsid w:val="00EC1DD4"/>
    <w:rsid w:val="00EC39AC"/>
    <w:rsid w:val="00EC5B83"/>
    <w:rsid w:val="00EE5F0C"/>
    <w:rsid w:val="00EF210A"/>
    <w:rsid w:val="00F029DE"/>
    <w:rsid w:val="00F26729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Кочерова Анастасия Викторовна</cp:lastModifiedBy>
  <cp:revision>6</cp:revision>
  <cp:lastPrinted>2021-03-10T06:02:00Z</cp:lastPrinted>
  <dcterms:created xsi:type="dcterms:W3CDTF">2021-04-05T06:26:00Z</dcterms:created>
  <dcterms:modified xsi:type="dcterms:W3CDTF">2023-02-03T01:04:00Z</dcterms:modified>
</cp:coreProperties>
</file>