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736526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0A1E9E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F368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</w:t>
            </w:r>
            <w:r w:rsidR="005F650B">
              <w:rPr>
                <w:sz w:val="24"/>
              </w:rPr>
              <w:t>.02.202</w:t>
            </w:r>
            <w:r w:rsidR="004E73C4">
              <w:rPr>
                <w:sz w:val="24"/>
              </w:rPr>
              <w:t>3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0A1E9E" w:rsidP="00262A4A">
            <w:pPr>
              <w:jc w:val="both"/>
            </w:pPr>
            <w:r>
              <w:t>О плане работы комитета Законодательного Собрания по социальной политике и</w:t>
            </w:r>
            <w:r w:rsidR="006B42BC">
              <w:t xml:space="preserve"> защите прав граждан на </w:t>
            </w:r>
            <w:r w:rsidR="006B42BC">
              <w:rPr>
                <w:lang w:val="en-US"/>
              </w:rPr>
              <w:t>II</w:t>
            </w:r>
            <w:r>
              <w:t xml:space="preserve"> квартал 20</w:t>
            </w:r>
            <w:r w:rsidR="006475DA">
              <w:t>2</w:t>
            </w:r>
            <w:r w:rsidR="000F3683">
              <w:t>3</w:t>
            </w:r>
            <w:r>
              <w:t xml:space="preserve"> года</w:t>
            </w:r>
          </w:p>
        </w:tc>
      </w:tr>
    </w:tbl>
    <w:p w:rsidR="00357541" w:rsidRDefault="00357541" w:rsidP="00C9335B">
      <w:pPr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262A4A">
        <w:t>Чемериса И.С.</w:t>
      </w:r>
      <w:r>
        <w:t xml:space="preserve"> о</w:t>
      </w:r>
      <w:r w:rsidR="006B42BC">
        <w:t xml:space="preserve"> плане работы комитета на II</w:t>
      </w:r>
      <w:r>
        <w:t xml:space="preserve"> квартал 20</w:t>
      </w:r>
      <w:r w:rsidR="006B42BC">
        <w:t>2</w:t>
      </w:r>
      <w:r w:rsidR="000F3683">
        <w:t>3</w:t>
      </w:r>
      <w:r>
        <w:t xml:space="preserve"> года, комитет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</w:pPr>
      <w:r>
        <w:t>РЕШИЛ: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1.Утвердит</w:t>
      </w:r>
      <w:r w:rsidR="006B42BC">
        <w:t>ь план работы комитета на II</w:t>
      </w:r>
      <w:r>
        <w:t xml:space="preserve"> квартал 20</w:t>
      </w:r>
      <w:r w:rsidR="000F3683">
        <w:t>23</w:t>
      </w:r>
      <w:r>
        <w:t xml:space="preserve"> года (прилагается).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="00262A4A">
        <w:t xml:space="preserve"> управление по документационному и</w:t>
      </w:r>
      <w:r w:rsidRPr="0014475F">
        <w:t xml:space="preserve"> </w:t>
      </w:r>
      <w:r>
        <w:t>орган</w:t>
      </w:r>
      <w:r w:rsidR="006B42BC">
        <w:t>изационно</w:t>
      </w:r>
      <w:r w:rsidR="00262A4A">
        <w:t>му обеспечению деятельности Законодательного Собрания Приморского края</w:t>
      </w:r>
      <w:r w:rsidR="006B42BC">
        <w:t xml:space="preserve"> аппарата </w:t>
      </w:r>
      <w:r w:rsidR="00262A4A">
        <w:t>Законодательного Собрания Приморского края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401E7F" w:rsidRDefault="000A1E9E" w:rsidP="00262A4A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262A4A">
        <w:t xml:space="preserve">     </w:t>
      </w:r>
      <w:r>
        <w:t xml:space="preserve">    </w:t>
      </w:r>
      <w:r w:rsidR="00262A4A">
        <w:t>И.С. Чемерис</w:t>
      </w: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01E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8DC" w:rsidRDefault="001538DC">
      <w:r>
        <w:separator/>
      </w:r>
    </w:p>
  </w:endnote>
  <w:endnote w:type="continuationSeparator" w:id="0">
    <w:p w:rsidR="001538DC" w:rsidRDefault="00153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8DC" w:rsidRDefault="001538DC">
      <w:r>
        <w:separator/>
      </w:r>
    </w:p>
  </w:footnote>
  <w:footnote w:type="continuationSeparator" w:id="0">
    <w:p w:rsidR="001538DC" w:rsidRDefault="00153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A86"/>
    <w:rsid w:val="00022B36"/>
    <w:rsid w:val="00053C61"/>
    <w:rsid w:val="00080DED"/>
    <w:rsid w:val="000A1E9E"/>
    <w:rsid w:val="000F3683"/>
    <w:rsid w:val="001538DC"/>
    <w:rsid w:val="00160F97"/>
    <w:rsid w:val="001B3A35"/>
    <w:rsid w:val="001B3E8C"/>
    <w:rsid w:val="001C5162"/>
    <w:rsid w:val="001D441C"/>
    <w:rsid w:val="0020003C"/>
    <w:rsid w:val="00262A4A"/>
    <w:rsid w:val="002F0D87"/>
    <w:rsid w:val="00357541"/>
    <w:rsid w:val="00370002"/>
    <w:rsid w:val="00383131"/>
    <w:rsid w:val="003B4C86"/>
    <w:rsid w:val="003D4A28"/>
    <w:rsid w:val="003D72E0"/>
    <w:rsid w:val="003F2358"/>
    <w:rsid w:val="003F3655"/>
    <w:rsid w:val="00401E7F"/>
    <w:rsid w:val="00461E2B"/>
    <w:rsid w:val="004E73C4"/>
    <w:rsid w:val="005B03C9"/>
    <w:rsid w:val="005F650B"/>
    <w:rsid w:val="006475DA"/>
    <w:rsid w:val="00692D49"/>
    <w:rsid w:val="006B42BC"/>
    <w:rsid w:val="007128C1"/>
    <w:rsid w:val="007258FB"/>
    <w:rsid w:val="00751091"/>
    <w:rsid w:val="007F0598"/>
    <w:rsid w:val="00846646"/>
    <w:rsid w:val="008602F8"/>
    <w:rsid w:val="0087792E"/>
    <w:rsid w:val="008935F3"/>
    <w:rsid w:val="0099314B"/>
    <w:rsid w:val="009E5CD9"/>
    <w:rsid w:val="009F0165"/>
    <w:rsid w:val="009F626B"/>
    <w:rsid w:val="00AE27F4"/>
    <w:rsid w:val="00B65160"/>
    <w:rsid w:val="00B668A9"/>
    <w:rsid w:val="00B803DE"/>
    <w:rsid w:val="00BA4CEA"/>
    <w:rsid w:val="00BE16C2"/>
    <w:rsid w:val="00C9335B"/>
    <w:rsid w:val="00C958B6"/>
    <w:rsid w:val="00D17A7A"/>
    <w:rsid w:val="00E326C2"/>
    <w:rsid w:val="00E77161"/>
    <w:rsid w:val="00E85955"/>
    <w:rsid w:val="00E85D5E"/>
    <w:rsid w:val="00EB5411"/>
    <w:rsid w:val="00F01DD8"/>
    <w:rsid w:val="00F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8DDCB"/>
  <w15:docId w15:val="{8FA3E02E-35F6-4BF2-81F8-FABB9A2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unhideWhenUsed/>
    <w:rsid w:val="005F65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F6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Старовойтова Ангелина Викторовна</cp:lastModifiedBy>
  <cp:revision>10</cp:revision>
  <cp:lastPrinted>2023-02-08T02:41:00Z</cp:lastPrinted>
  <dcterms:created xsi:type="dcterms:W3CDTF">2021-02-17T01:05:00Z</dcterms:created>
  <dcterms:modified xsi:type="dcterms:W3CDTF">2023-02-08T02:41:00Z</dcterms:modified>
</cp:coreProperties>
</file>