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43C87" w:rsidP="00D43C87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8pt;margin-top:0;width:39.7pt;height:45.8pt;z-index:251659264;mso-position-horizontal:absolute;mso-position-horizontal-relative:text;mso-position-vertical-relative:text" fillcolor="window">
            <v:imagedata r:id="rId8" o:title="" grayscale="t"/>
            <w10:wrap type="square" side="right"/>
          </v:shape>
          <o:OLEObject Type="Embed" ProgID="Word.Picture.8" ShapeID="_x0000_s1027" DrawAspect="Content" ObjectID="_1737272491" r:id="rId9"/>
        </w:pict>
      </w:r>
      <w:r>
        <w:tab/>
      </w:r>
      <w:r>
        <w:tab/>
      </w:r>
      <w:r>
        <w:tab/>
      </w:r>
      <w:r>
        <w:tab/>
        <w:t>ПРОЕКТ</w:t>
      </w:r>
      <w:bookmarkStart w:id="0" w:name="_GoBack"/>
      <w:bookmarkEnd w:id="0"/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C131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8C131C" w:rsidP="006643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DA2178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</w:t>
            </w:r>
            <w:r w:rsidR="00DA2178">
              <w:rPr>
                <w:szCs w:val="28"/>
              </w:rPr>
              <w:t>О внесении изменений</w:t>
            </w:r>
            <w:r w:rsidR="00763BA6">
              <w:rPr>
                <w:szCs w:val="28"/>
              </w:rPr>
              <w:t xml:space="preserve"> в </w:t>
            </w:r>
            <w:r w:rsidR="00DA2178">
              <w:rPr>
                <w:szCs w:val="28"/>
              </w:rPr>
              <w:t>Закон</w:t>
            </w:r>
            <w:r w:rsidR="00763BA6">
              <w:rPr>
                <w:szCs w:val="28"/>
              </w:rPr>
      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>проект закона Приморского края</w:t>
      </w:r>
      <w:r w:rsidR="00763BA6">
        <w:rPr>
          <w:b w:val="0"/>
          <w:sz w:val="28"/>
          <w:szCs w:val="28"/>
        </w:rPr>
        <w:t xml:space="preserve"> </w:t>
      </w:r>
      <w:r w:rsidR="00DA2178">
        <w:rPr>
          <w:b w:val="0"/>
          <w:szCs w:val="28"/>
        </w:rPr>
        <w:t>"О внесении изменений</w:t>
      </w:r>
      <w:r w:rsidR="00763BA6" w:rsidRPr="00763BA6">
        <w:rPr>
          <w:b w:val="0"/>
          <w:szCs w:val="28"/>
        </w:rPr>
        <w:t xml:space="preserve"> в </w:t>
      </w:r>
      <w:r w:rsidR="00DA2178">
        <w:rPr>
          <w:b w:val="0"/>
          <w:szCs w:val="28"/>
        </w:rPr>
        <w:t>Закон</w:t>
      </w:r>
      <w:r w:rsidR="00763BA6" w:rsidRPr="00763BA6">
        <w:rPr>
          <w:b w:val="0"/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 w:rsidR="00CA1B91" w:rsidRPr="00763BA6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763BA6">
        <w:rPr>
          <w:b w:val="0"/>
          <w:sz w:val="28"/>
          <w:szCs w:val="28"/>
        </w:rPr>
        <w:t xml:space="preserve">федеральным </w:t>
      </w:r>
      <w:r w:rsidR="00AF305B" w:rsidRPr="003B0E45">
        <w:rPr>
          <w:b w:val="0"/>
          <w:sz w:val="28"/>
          <w:szCs w:val="28"/>
        </w:rPr>
        <w:t>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DA2178">
        <w:rPr>
          <w:szCs w:val="28"/>
        </w:rPr>
        <w:t>"О внесении изменений</w:t>
      </w:r>
      <w:r w:rsidR="00763BA6">
        <w:rPr>
          <w:szCs w:val="28"/>
        </w:rPr>
        <w:t xml:space="preserve"> в </w:t>
      </w:r>
      <w:r w:rsidR="00DA2178">
        <w:rPr>
          <w:szCs w:val="28"/>
        </w:rPr>
        <w:t>Закон</w:t>
      </w:r>
      <w:r w:rsidR="00763BA6">
        <w:rPr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AA2" w:rsidRDefault="00DE2AA2">
      <w:r>
        <w:separator/>
      </w:r>
    </w:p>
  </w:endnote>
  <w:endnote w:type="continuationSeparator" w:id="0">
    <w:p w:rsidR="00DE2AA2" w:rsidRDefault="00DE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AA2" w:rsidRDefault="00DE2AA2">
      <w:r>
        <w:separator/>
      </w:r>
    </w:p>
  </w:footnote>
  <w:footnote w:type="continuationSeparator" w:id="0">
    <w:p w:rsidR="00DE2AA2" w:rsidRDefault="00DE2A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95F7A"/>
    <w:rsid w:val="002B702F"/>
    <w:rsid w:val="002B7D79"/>
    <w:rsid w:val="002C26DF"/>
    <w:rsid w:val="00314966"/>
    <w:rsid w:val="00325976"/>
    <w:rsid w:val="003430A2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05D0"/>
    <w:rsid w:val="00653C32"/>
    <w:rsid w:val="00664171"/>
    <w:rsid w:val="00664386"/>
    <w:rsid w:val="00692D49"/>
    <w:rsid w:val="006A09B7"/>
    <w:rsid w:val="006C4877"/>
    <w:rsid w:val="007128C1"/>
    <w:rsid w:val="00716168"/>
    <w:rsid w:val="00717285"/>
    <w:rsid w:val="00724815"/>
    <w:rsid w:val="007258FB"/>
    <w:rsid w:val="00751091"/>
    <w:rsid w:val="00763BA6"/>
    <w:rsid w:val="007A55C0"/>
    <w:rsid w:val="007B207D"/>
    <w:rsid w:val="007E46D2"/>
    <w:rsid w:val="007F0598"/>
    <w:rsid w:val="008045A9"/>
    <w:rsid w:val="00840DA1"/>
    <w:rsid w:val="008602F8"/>
    <w:rsid w:val="0087792E"/>
    <w:rsid w:val="008C131C"/>
    <w:rsid w:val="008E1E67"/>
    <w:rsid w:val="00945C15"/>
    <w:rsid w:val="009637B6"/>
    <w:rsid w:val="00974122"/>
    <w:rsid w:val="0099314B"/>
    <w:rsid w:val="00994397"/>
    <w:rsid w:val="009A52FB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46610"/>
    <w:rsid w:val="00B5547E"/>
    <w:rsid w:val="00B668A9"/>
    <w:rsid w:val="00B677BD"/>
    <w:rsid w:val="00B803DE"/>
    <w:rsid w:val="00B947C2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7A7A"/>
    <w:rsid w:val="00D43C87"/>
    <w:rsid w:val="00DA2178"/>
    <w:rsid w:val="00DC1093"/>
    <w:rsid w:val="00DE2AA2"/>
    <w:rsid w:val="00DE4B3F"/>
    <w:rsid w:val="00E207A5"/>
    <w:rsid w:val="00E326C2"/>
    <w:rsid w:val="00E645B0"/>
    <w:rsid w:val="00E77161"/>
    <w:rsid w:val="00E85955"/>
    <w:rsid w:val="00E921FB"/>
    <w:rsid w:val="00F01DD8"/>
    <w:rsid w:val="00F03CDB"/>
    <w:rsid w:val="00F05967"/>
    <w:rsid w:val="00F174C1"/>
    <w:rsid w:val="00F4727C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4444F-134D-4F8E-8853-4A661C793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46</cp:revision>
  <cp:lastPrinted>2022-12-08T21:22:00Z</cp:lastPrinted>
  <dcterms:created xsi:type="dcterms:W3CDTF">2019-01-31T06:05:00Z</dcterms:created>
  <dcterms:modified xsi:type="dcterms:W3CDTF">2023-02-07T00:55:00Z</dcterms:modified>
</cp:coreProperties>
</file>