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727227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2050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2050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E47FB6">
            <w:pPr>
              <w:jc w:val="both"/>
            </w:pPr>
            <w:r>
              <w:t xml:space="preserve">О проекте закона Приморского края </w:t>
            </w:r>
            <w:r w:rsidR="00E47FB6">
              <w:t>"О внесении изменений</w:t>
            </w:r>
            <w:r w:rsidR="00403016">
              <w:t xml:space="preserve"> в</w:t>
            </w:r>
            <w:r w:rsidR="006754DF">
              <w:t xml:space="preserve"> </w:t>
            </w:r>
            <w:r w:rsidR="003D541C">
              <w:t>Закон</w:t>
            </w:r>
            <w:r w:rsidR="00403016">
              <w:t xml:space="preserve">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0E3ADA">
        <w:t>"О внесении изменений</w:t>
      </w:r>
      <w:r w:rsidR="00403016">
        <w:t xml:space="preserve"> в </w:t>
      </w:r>
      <w:r w:rsidR="003D541C">
        <w:t>Закон</w:t>
      </w:r>
      <w:r w:rsidR="00403016">
        <w:t xml:space="preserve">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>,</w:t>
      </w:r>
      <w:r w:rsidR="0021027E">
        <w:rPr>
          <w:szCs w:val="28"/>
        </w:rPr>
        <w:t xml:space="preserve"> подготовленный комитетом с целью приведения его в соответствие с федеральным законодательством,</w:t>
      </w:r>
      <w:r w:rsidRPr="00C475CE">
        <w:rPr>
          <w:szCs w:val="28"/>
        </w:rPr>
        <w:t xml:space="preserve">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0E3ADA">
        <w:t>"О внесении изменений</w:t>
      </w:r>
      <w:r w:rsidR="00403016">
        <w:t xml:space="preserve"> в </w:t>
      </w:r>
      <w:r w:rsidR="003D541C">
        <w:t>Закон</w:t>
      </w:r>
      <w:r w:rsidR="00403016">
        <w:t xml:space="preserve">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5A9" w:rsidRDefault="006A05A9">
      <w:r>
        <w:separator/>
      </w:r>
    </w:p>
  </w:endnote>
  <w:endnote w:type="continuationSeparator" w:id="0">
    <w:p w:rsidR="006A05A9" w:rsidRDefault="006A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D1" w:rsidRDefault="007A59D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D1" w:rsidRDefault="007A59D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D1" w:rsidRDefault="007A59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5A9" w:rsidRDefault="006A05A9">
      <w:r>
        <w:separator/>
      </w:r>
    </w:p>
  </w:footnote>
  <w:footnote w:type="continuationSeparator" w:id="0">
    <w:p w:rsidR="006A05A9" w:rsidRDefault="006A0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D1" w:rsidRDefault="007A59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7A59D1" w:rsidP="00B668A9">
    <w:pPr>
      <w:pStyle w:val="a3"/>
      <w:jc w:val="right"/>
    </w:pPr>
    <w:r>
      <w:t>ПРОЕКТ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D1" w:rsidRDefault="007A59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7FD0"/>
    <w:rsid w:val="00022B36"/>
    <w:rsid w:val="00053C61"/>
    <w:rsid w:val="00080DED"/>
    <w:rsid w:val="000E3ADA"/>
    <w:rsid w:val="000F3AF5"/>
    <w:rsid w:val="00160F97"/>
    <w:rsid w:val="001A5E1A"/>
    <w:rsid w:val="001B3A35"/>
    <w:rsid w:val="001C1E32"/>
    <w:rsid w:val="001C5162"/>
    <w:rsid w:val="001D0783"/>
    <w:rsid w:val="0020003C"/>
    <w:rsid w:val="0021027E"/>
    <w:rsid w:val="0022217D"/>
    <w:rsid w:val="0024339B"/>
    <w:rsid w:val="00275D01"/>
    <w:rsid w:val="0029047B"/>
    <w:rsid w:val="002D48F9"/>
    <w:rsid w:val="002F40FE"/>
    <w:rsid w:val="00357541"/>
    <w:rsid w:val="00383131"/>
    <w:rsid w:val="003A7E80"/>
    <w:rsid w:val="003B4C86"/>
    <w:rsid w:val="003D4A28"/>
    <w:rsid w:val="003D541C"/>
    <w:rsid w:val="003F2358"/>
    <w:rsid w:val="00403016"/>
    <w:rsid w:val="00434ABA"/>
    <w:rsid w:val="00461E2B"/>
    <w:rsid w:val="004749A2"/>
    <w:rsid w:val="004819A5"/>
    <w:rsid w:val="004E7986"/>
    <w:rsid w:val="00515FC7"/>
    <w:rsid w:val="005C5568"/>
    <w:rsid w:val="006754DF"/>
    <w:rsid w:val="00685172"/>
    <w:rsid w:val="00692D49"/>
    <w:rsid w:val="006A05A9"/>
    <w:rsid w:val="006E286D"/>
    <w:rsid w:val="007128C1"/>
    <w:rsid w:val="007258FB"/>
    <w:rsid w:val="00751091"/>
    <w:rsid w:val="0076660F"/>
    <w:rsid w:val="007A59D1"/>
    <w:rsid w:val="007A7C49"/>
    <w:rsid w:val="007F0598"/>
    <w:rsid w:val="008602F8"/>
    <w:rsid w:val="00872827"/>
    <w:rsid w:val="0087792E"/>
    <w:rsid w:val="00880E13"/>
    <w:rsid w:val="008B133D"/>
    <w:rsid w:val="008C3E09"/>
    <w:rsid w:val="008E2486"/>
    <w:rsid w:val="0099314B"/>
    <w:rsid w:val="009E5CD9"/>
    <w:rsid w:val="009F0165"/>
    <w:rsid w:val="009F626B"/>
    <w:rsid w:val="00AF598C"/>
    <w:rsid w:val="00B0708A"/>
    <w:rsid w:val="00B237CA"/>
    <w:rsid w:val="00B668A9"/>
    <w:rsid w:val="00B803DE"/>
    <w:rsid w:val="00BA5100"/>
    <w:rsid w:val="00BC545A"/>
    <w:rsid w:val="00BE16C2"/>
    <w:rsid w:val="00C25FD2"/>
    <w:rsid w:val="00C541DE"/>
    <w:rsid w:val="00C9335B"/>
    <w:rsid w:val="00C958B6"/>
    <w:rsid w:val="00D03147"/>
    <w:rsid w:val="00D17A7A"/>
    <w:rsid w:val="00D2050F"/>
    <w:rsid w:val="00E22C51"/>
    <w:rsid w:val="00E47FB6"/>
    <w:rsid w:val="00E66CDC"/>
    <w:rsid w:val="00E77161"/>
    <w:rsid w:val="00EC2023"/>
    <w:rsid w:val="00ED1374"/>
    <w:rsid w:val="00F01DD8"/>
    <w:rsid w:val="00F02B39"/>
    <w:rsid w:val="00F13EA9"/>
    <w:rsid w:val="00F75FD6"/>
    <w:rsid w:val="00F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48</cp:revision>
  <cp:lastPrinted>2022-12-09T00:18:00Z</cp:lastPrinted>
  <dcterms:created xsi:type="dcterms:W3CDTF">2014-08-03T23:22:00Z</dcterms:created>
  <dcterms:modified xsi:type="dcterms:W3CDTF">2023-02-07T00:51:00Z</dcterms:modified>
</cp:coreProperties>
</file>