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36066591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E34A27" w:rsidRDefault="00FA4C52" w:rsidP="0039517B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B110B4" w:rsidRPr="001C14CF">
        <w:rPr>
          <w:szCs w:val="28"/>
        </w:rPr>
        <w:t>"О внесении изменений в статью 6 Закона Приморского края "О развитии малого и среднего предпринимательства в Приморском крае"</w:t>
      </w:r>
      <w:bookmarkStart w:id="0" w:name="_GoBack"/>
      <w:bookmarkEnd w:id="0"/>
      <w:r w:rsidRPr="00E34A27"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7E3EEE">
              <w:t>1</w:t>
            </w:r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BE48DB" w:rsidRDefault="00BE48DB" w:rsidP="00FA4C52">
      <w:pPr>
        <w:pStyle w:val="a3"/>
        <w:tabs>
          <w:tab w:val="clear" w:pos="4153"/>
          <w:tab w:val="clear" w:pos="8306"/>
        </w:tabs>
      </w:pPr>
    </w:p>
    <w:p w:rsidR="00E34A27" w:rsidRDefault="00E34A27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F54" w:rsidRDefault="004B6F54">
      <w:r>
        <w:separator/>
      </w:r>
    </w:p>
  </w:endnote>
  <w:endnote w:type="continuationSeparator" w:id="0">
    <w:p w:rsidR="004B6F54" w:rsidRDefault="004B6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F54" w:rsidRDefault="004B6F54">
      <w:r>
        <w:separator/>
      </w:r>
    </w:p>
  </w:footnote>
  <w:footnote w:type="continuationSeparator" w:id="0">
    <w:p w:rsidR="004B6F54" w:rsidRDefault="004B6F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94F8F"/>
    <w:rsid w:val="000963AC"/>
    <w:rsid w:val="000A73C2"/>
    <w:rsid w:val="000C011F"/>
    <w:rsid w:val="000E4E53"/>
    <w:rsid w:val="0010509E"/>
    <w:rsid w:val="00144B07"/>
    <w:rsid w:val="00147832"/>
    <w:rsid w:val="00167D45"/>
    <w:rsid w:val="001A083F"/>
    <w:rsid w:val="001E2D2B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A6021"/>
    <w:rsid w:val="003F36C0"/>
    <w:rsid w:val="00466B37"/>
    <w:rsid w:val="004A3B9E"/>
    <w:rsid w:val="004B6F54"/>
    <w:rsid w:val="005172A0"/>
    <w:rsid w:val="00553887"/>
    <w:rsid w:val="005704F4"/>
    <w:rsid w:val="00591603"/>
    <w:rsid w:val="0064289D"/>
    <w:rsid w:val="006A501C"/>
    <w:rsid w:val="006F509C"/>
    <w:rsid w:val="00706751"/>
    <w:rsid w:val="00746407"/>
    <w:rsid w:val="00761E10"/>
    <w:rsid w:val="007A1C15"/>
    <w:rsid w:val="007E3EEE"/>
    <w:rsid w:val="007F1397"/>
    <w:rsid w:val="008E3F54"/>
    <w:rsid w:val="008F2E60"/>
    <w:rsid w:val="00937D34"/>
    <w:rsid w:val="009401A3"/>
    <w:rsid w:val="00967565"/>
    <w:rsid w:val="009A5A36"/>
    <w:rsid w:val="00A2797E"/>
    <w:rsid w:val="00A72BE4"/>
    <w:rsid w:val="00A83EA6"/>
    <w:rsid w:val="00AB5005"/>
    <w:rsid w:val="00AC0C6E"/>
    <w:rsid w:val="00AC1697"/>
    <w:rsid w:val="00B110B4"/>
    <w:rsid w:val="00B140AF"/>
    <w:rsid w:val="00B20873"/>
    <w:rsid w:val="00B35B61"/>
    <w:rsid w:val="00B9130A"/>
    <w:rsid w:val="00BA3D19"/>
    <w:rsid w:val="00BA6EE2"/>
    <w:rsid w:val="00BE48DB"/>
    <w:rsid w:val="00C071B2"/>
    <w:rsid w:val="00C63C3F"/>
    <w:rsid w:val="00CA1CB2"/>
    <w:rsid w:val="00D56466"/>
    <w:rsid w:val="00D62DF7"/>
    <w:rsid w:val="00D83385"/>
    <w:rsid w:val="00DC2250"/>
    <w:rsid w:val="00E166B2"/>
    <w:rsid w:val="00E224E5"/>
    <w:rsid w:val="00E32D86"/>
    <w:rsid w:val="00E34A27"/>
    <w:rsid w:val="00E4742A"/>
    <w:rsid w:val="00E72BC1"/>
    <w:rsid w:val="00E7663D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53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32</cp:revision>
  <cp:lastPrinted>2019-12-02T02:31:00Z</cp:lastPrinted>
  <dcterms:created xsi:type="dcterms:W3CDTF">2014-08-03T23:23:00Z</dcterms:created>
  <dcterms:modified xsi:type="dcterms:W3CDTF">2023-01-24T01:57:00Z</dcterms:modified>
</cp:coreProperties>
</file>