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666471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F7FA8" w:rsidRDefault="001F7FA8" w:rsidP="001F7FA8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ИЗМЕНЕНИЙ В ЗАКОН ПРИМОРСКОГО КРАЯ </w:t>
      </w:r>
    </w:p>
    <w:p w:rsidR="001F7FA8" w:rsidRDefault="001F7FA8" w:rsidP="001F7FA8">
      <w:pPr>
        <w:pStyle w:val="ConsPlusTitle"/>
        <w:widowControl/>
        <w:jc w:val="center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"ОБ ОРГАНИЗАЦИИ ТРАНСПОРТНОГО ОБСЛУЖИВАНИЯ НАСЕЛЕНИЯ В ПРИМОРСКОМ КРАЕ"</w:t>
      </w:r>
    </w:p>
    <w:p w:rsidR="001F7FA8" w:rsidRPr="00905BC9" w:rsidRDefault="001F7FA8" w:rsidP="001F7FA8">
      <w:pPr>
        <w:ind w:firstLine="709"/>
        <w:jc w:val="both"/>
        <w:rPr>
          <w:szCs w:val="28"/>
        </w:rPr>
      </w:pPr>
    </w:p>
    <w:p w:rsidR="001F7FA8" w:rsidRPr="00905BC9" w:rsidRDefault="001F7FA8" w:rsidP="001F7FA8">
      <w:pPr>
        <w:ind w:firstLine="709"/>
        <w:jc w:val="both"/>
        <w:rPr>
          <w:szCs w:val="28"/>
        </w:rPr>
      </w:pPr>
      <w:r w:rsidRPr="00905BC9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25 января </w:t>
      </w:r>
      <w:r>
        <w:rPr>
          <w:szCs w:val="28"/>
        </w:rPr>
        <w:br/>
        <w:t>2023 года</w:t>
      </w:r>
    </w:p>
    <w:p w:rsidR="001F7FA8" w:rsidRPr="00905BC9" w:rsidRDefault="001F7FA8" w:rsidP="001F7FA8">
      <w:pPr>
        <w:ind w:firstLine="709"/>
        <w:jc w:val="both"/>
        <w:rPr>
          <w:szCs w:val="28"/>
        </w:rPr>
      </w:pPr>
    </w:p>
    <w:p w:rsidR="001F7FA8" w:rsidRPr="00024F86" w:rsidRDefault="001F7FA8" w:rsidP="001F7FA8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1F7FA8" w:rsidRDefault="001F7FA8" w:rsidP="001F7FA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08DB">
        <w:rPr>
          <w:szCs w:val="28"/>
        </w:rPr>
        <w:t xml:space="preserve">Внести в Закон Приморского края </w:t>
      </w:r>
      <w:r w:rsidRPr="00E90928">
        <w:rPr>
          <w:szCs w:val="28"/>
        </w:rPr>
        <w:t xml:space="preserve">от </w:t>
      </w:r>
      <w:r>
        <w:rPr>
          <w:szCs w:val="28"/>
        </w:rPr>
        <w:t xml:space="preserve">23 декабря 2022 года № 268-КЗ </w:t>
      </w:r>
      <w:r>
        <w:t xml:space="preserve">"Об организации транспортного обслуживания населения </w:t>
      </w:r>
      <w:r w:rsidRPr="003E64B3">
        <w:rPr>
          <w:szCs w:val="28"/>
        </w:rPr>
        <w:t>в Приморском крае</w:t>
      </w:r>
      <w:r>
        <w:t>"</w:t>
      </w:r>
      <w:r>
        <w:rPr>
          <w:szCs w:val="28"/>
        </w:rPr>
        <w:t xml:space="preserve"> </w:t>
      </w:r>
      <w:r w:rsidRPr="008E5FA3">
        <w:rPr>
          <w:szCs w:val="28"/>
        </w:rPr>
        <w:t>следующ</w:t>
      </w:r>
      <w:r>
        <w:rPr>
          <w:szCs w:val="28"/>
        </w:rPr>
        <w:t>и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>
        <w:rPr>
          <w:szCs w:val="28"/>
        </w:rPr>
        <w:t>я</w:t>
      </w:r>
      <w:r w:rsidRPr="00D108DB">
        <w:rPr>
          <w:szCs w:val="28"/>
        </w:rPr>
        <w:t>:</w:t>
      </w:r>
    </w:p>
    <w:p w:rsidR="001F7FA8" w:rsidRDefault="001F7FA8" w:rsidP="001F7FA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по тексту Закона слово "водным" заменить словом "морским".</w:t>
      </w:r>
    </w:p>
    <w:p w:rsidR="001F7FA8" w:rsidRPr="00905BC9" w:rsidRDefault="001F7FA8" w:rsidP="001F7FA8">
      <w:pPr>
        <w:widowControl w:val="0"/>
        <w:ind w:firstLine="709"/>
        <w:jc w:val="both"/>
        <w:rPr>
          <w:szCs w:val="28"/>
        </w:rPr>
      </w:pPr>
    </w:p>
    <w:p w:rsidR="001F7FA8" w:rsidRDefault="001F7FA8" w:rsidP="001F7FA8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szCs w:val="28"/>
        </w:rPr>
      </w:pPr>
      <w:r>
        <w:rPr>
          <w:rFonts w:ascii="Liberation Serif" w:hAnsi="Liberation Serif" w:cs="Liberation Serif"/>
          <w:bCs/>
          <w:szCs w:val="28"/>
        </w:rPr>
        <w:t>СТАТЬЯ 2.</w:t>
      </w:r>
    </w:p>
    <w:p w:rsidR="001F7FA8" w:rsidRDefault="001F7FA8" w:rsidP="001F7FA8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szCs w:val="28"/>
        </w:rPr>
      </w:pPr>
      <w:r>
        <w:rPr>
          <w:rFonts w:ascii="Liberation Serif" w:hAnsi="Liberation Serif" w:cs="Liberation Serif"/>
          <w:bCs/>
          <w:szCs w:val="28"/>
        </w:rPr>
        <w:t xml:space="preserve">Настоящий Закон вступает в силу со дня его официального опубликования. </w:t>
      </w:r>
    </w:p>
    <w:p w:rsidR="001F7FA8" w:rsidRDefault="001F7FA8" w:rsidP="001F7FA8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1F7FA8" w:rsidRDefault="001F7FA8" w:rsidP="001F7FA8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1F7FA8" w:rsidRPr="008C035A" w:rsidRDefault="001F7FA8" w:rsidP="001F7FA8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90306B" w:rsidRDefault="0090306B" w:rsidP="0090306B">
      <w:pPr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C00F3C" w:rsidRDefault="00C00F3C" w:rsidP="0090306B">
      <w:pPr>
        <w:rPr>
          <w:szCs w:val="28"/>
        </w:rPr>
      </w:pPr>
    </w:p>
    <w:p w:rsidR="00C00F3C" w:rsidRPr="00826213" w:rsidRDefault="00C00F3C" w:rsidP="00C00F3C">
      <w:pPr>
        <w:rPr>
          <w:szCs w:val="28"/>
        </w:rPr>
      </w:pPr>
      <w:r w:rsidRPr="00826213">
        <w:rPr>
          <w:szCs w:val="28"/>
        </w:rPr>
        <w:t>г. Вла</w:t>
      </w:r>
      <w:bookmarkStart w:id="0" w:name="_GoBack"/>
      <w:bookmarkEnd w:id="0"/>
      <w:r w:rsidRPr="00826213">
        <w:rPr>
          <w:szCs w:val="28"/>
        </w:rPr>
        <w:t>дивосток</w:t>
      </w:r>
    </w:p>
    <w:p w:rsidR="00C00F3C" w:rsidRPr="00826213" w:rsidRDefault="00C00F3C" w:rsidP="00C00F3C">
      <w:pPr>
        <w:rPr>
          <w:szCs w:val="28"/>
        </w:rPr>
      </w:pPr>
      <w:r w:rsidRPr="00826213">
        <w:rPr>
          <w:szCs w:val="28"/>
        </w:rPr>
        <w:t>30 января 2023 года</w:t>
      </w:r>
    </w:p>
    <w:p w:rsidR="00C00F3C" w:rsidRDefault="00C00F3C" w:rsidP="00C00F3C">
      <w:r w:rsidRPr="00826213">
        <w:rPr>
          <w:szCs w:val="28"/>
        </w:rPr>
        <w:t>№ 2</w:t>
      </w:r>
      <w:r>
        <w:rPr>
          <w:szCs w:val="28"/>
        </w:rPr>
        <w:t>99</w:t>
      </w:r>
      <w:r w:rsidRPr="00826213">
        <w:rPr>
          <w:szCs w:val="28"/>
        </w:rPr>
        <w:t>-КЗ</w:t>
      </w:r>
    </w:p>
    <w:p w:rsidR="00C00F3C" w:rsidRDefault="00C00F3C" w:rsidP="0090306B">
      <w:pPr>
        <w:rPr>
          <w:szCs w:val="28"/>
        </w:rPr>
      </w:pPr>
    </w:p>
    <w:p w:rsidR="001F7FA8" w:rsidRPr="008C035A" w:rsidRDefault="001F7FA8" w:rsidP="001F7FA8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2FB7" w:rsidRDefault="006C2FB7">
      <w:r>
        <w:separator/>
      </w:r>
    </w:p>
  </w:endnote>
  <w:endnote w:type="continuationSeparator" w:id="0">
    <w:p w:rsidR="006C2FB7" w:rsidRDefault="006C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auto"/>
    <w:pitch w:val="default"/>
    <w:sig w:usb0="00000001" w:usb1="500078FB" w:usb2="00000000" w:usb3="00000000" w:csb0="6000009F" w:csb1="DFD7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2FB7" w:rsidRDefault="006C2FB7">
      <w:r>
        <w:separator/>
      </w:r>
    </w:p>
  </w:footnote>
  <w:footnote w:type="continuationSeparator" w:id="0">
    <w:p w:rsidR="006C2FB7" w:rsidRDefault="006C2F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7FA8"/>
    <w:rsid w:val="0003291F"/>
    <w:rsid w:val="00070CED"/>
    <w:rsid w:val="001F7FA8"/>
    <w:rsid w:val="00347DEE"/>
    <w:rsid w:val="00357555"/>
    <w:rsid w:val="00380EE1"/>
    <w:rsid w:val="003A180C"/>
    <w:rsid w:val="003B26E7"/>
    <w:rsid w:val="00413497"/>
    <w:rsid w:val="0047435B"/>
    <w:rsid w:val="005A2827"/>
    <w:rsid w:val="006C2FB7"/>
    <w:rsid w:val="006E2ABA"/>
    <w:rsid w:val="006F77C0"/>
    <w:rsid w:val="00701205"/>
    <w:rsid w:val="00832425"/>
    <w:rsid w:val="0090306B"/>
    <w:rsid w:val="009550A6"/>
    <w:rsid w:val="00AB70F9"/>
    <w:rsid w:val="00AC31EC"/>
    <w:rsid w:val="00AF3517"/>
    <w:rsid w:val="00B14397"/>
    <w:rsid w:val="00B74011"/>
    <w:rsid w:val="00BC0675"/>
    <w:rsid w:val="00BE0544"/>
    <w:rsid w:val="00C00F3C"/>
    <w:rsid w:val="00D102A9"/>
    <w:rsid w:val="00D34604"/>
    <w:rsid w:val="00DB61CE"/>
    <w:rsid w:val="00DE42EC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70A0DE"/>
  <w15:docId w15:val="{A864E9D3-E7DC-4EDE-A0A7-B9942DF9F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qFormat/>
    <w:rsid w:val="001F7FA8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5">
    <w:name w:val="Balloon Text"/>
    <w:basedOn w:val="a"/>
    <w:link w:val="a6"/>
    <w:semiHidden/>
    <w:unhideWhenUsed/>
    <w:rsid w:val="001F7FA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1F7F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4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2023-01-27T03:29:00Z</cp:lastPrinted>
  <dcterms:created xsi:type="dcterms:W3CDTF">2023-01-31T00:04:00Z</dcterms:created>
  <dcterms:modified xsi:type="dcterms:W3CDTF">2023-01-31T00:04:00Z</dcterms:modified>
</cp:coreProperties>
</file>