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666422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93710" w:rsidRPr="00834BFD" w:rsidRDefault="00193710" w:rsidP="00193710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</w:rPr>
        <w:t xml:space="preserve">О ВНЕСЕНИИ ИЗМЕНЕНИЙ В ОТДЕЛЬНЫЕ </w:t>
      </w:r>
      <w:r>
        <w:rPr>
          <w:b/>
        </w:rPr>
        <w:br/>
        <w:t xml:space="preserve">ЗАКОНОДАТЕЛЬНЫЕ АКТЫ ПРИМОРСКОГО КРАЯ </w:t>
      </w:r>
    </w:p>
    <w:p w:rsidR="00193710" w:rsidRDefault="00193710" w:rsidP="00193710">
      <w:pPr>
        <w:ind w:firstLine="720"/>
        <w:jc w:val="both"/>
        <w:rPr>
          <w:szCs w:val="28"/>
        </w:rPr>
      </w:pPr>
    </w:p>
    <w:p w:rsidR="00193710" w:rsidRDefault="00193710" w:rsidP="00193710">
      <w:pPr>
        <w:ind w:firstLine="720"/>
        <w:jc w:val="both"/>
        <w:rPr>
          <w:szCs w:val="28"/>
        </w:rPr>
      </w:pPr>
      <w:r w:rsidRPr="00DA325C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января</w:t>
      </w:r>
      <w:r>
        <w:rPr>
          <w:szCs w:val="28"/>
        </w:rPr>
        <w:br/>
        <w:t>2023 года</w:t>
      </w:r>
    </w:p>
    <w:p w:rsidR="00193710" w:rsidRPr="00DA325C" w:rsidRDefault="00193710" w:rsidP="00193710">
      <w:pPr>
        <w:ind w:firstLine="720"/>
        <w:jc w:val="both"/>
        <w:rPr>
          <w:szCs w:val="28"/>
        </w:rPr>
      </w:pPr>
    </w:p>
    <w:p w:rsidR="00193710" w:rsidRDefault="00193710" w:rsidP="00193710">
      <w:pPr>
        <w:ind w:firstLine="720"/>
      </w:pPr>
      <w:r w:rsidRPr="00DA325C">
        <w:t>СТАТЬЯ 1.</w:t>
      </w:r>
    </w:p>
    <w:p w:rsidR="00193710" w:rsidRDefault="00193710" w:rsidP="001937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статью 18 </w:t>
      </w:r>
      <w:hyperlink r:id="rId8" w:history="1">
        <w:r w:rsidRPr="00830037">
          <w:rPr>
            <w:szCs w:val="28"/>
          </w:rPr>
          <w:t>Закон</w:t>
        </w:r>
      </w:hyperlink>
      <w:r>
        <w:rPr>
          <w:szCs w:val="28"/>
        </w:rPr>
        <w:t xml:space="preserve">а Приморского края от 29 декабря 2003 года </w:t>
      </w:r>
      <w:r>
        <w:rPr>
          <w:szCs w:val="28"/>
        </w:rPr>
        <w:br/>
        <w:t xml:space="preserve">№ 90-КЗ "О регулировании земельных отношений в Приморском крае" </w:t>
      </w:r>
      <w:r>
        <w:rPr>
          <w:szCs w:val="28"/>
        </w:rPr>
        <w:br/>
        <w:t>(в редакции Закона Приморского края от 9 августа 2017 года № 158-КЗ) следующие изменения:</w:t>
      </w:r>
    </w:p>
    <w:p w:rsidR="00193710" w:rsidRDefault="00BD5F49" w:rsidP="00193710">
      <w:pPr>
        <w:autoSpaceDE w:val="0"/>
        <w:autoSpaceDN w:val="0"/>
        <w:adjustRightInd w:val="0"/>
        <w:ind w:firstLine="720"/>
        <w:jc w:val="both"/>
        <w:rPr>
          <w:szCs w:val="28"/>
        </w:rPr>
      </w:pPr>
      <w:hyperlink r:id="rId9" w:history="1">
        <w:r w:rsidR="00193710" w:rsidRPr="00830037">
          <w:rPr>
            <w:szCs w:val="28"/>
          </w:rPr>
          <w:t xml:space="preserve">абзац первый части 1 </w:t>
        </w:r>
      </w:hyperlink>
      <w:r w:rsidR="00193710" w:rsidRPr="00830037">
        <w:rPr>
          <w:szCs w:val="28"/>
        </w:rPr>
        <w:t>и</w:t>
      </w:r>
      <w:r w:rsidR="00193710">
        <w:rPr>
          <w:szCs w:val="28"/>
        </w:rPr>
        <w:t>зложить в следующей редакции:</w:t>
      </w:r>
    </w:p>
    <w:p w:rsidR="00193710" w:rsidRDefault="00193710" w:rsidP="001937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"1.Земельные участки, находящиеся в государственной или муниципальной собственности, предоставляются гражданам для индивидуального жилищного строительства или ведения личного подсобного хозяйства в безвозмездное пользование на срок не более чем шесть лет на территориях Анучинского, </w:t>
      </w:r>
      <w:r w:rsidRPr="001778AF">
        <w:rPr>
          <w:szCs w:val="28"/>
        </w:rPr>
        <w:t>Кавалеровского,</w:t>
      </w:r>
      <w:r>
        <w:rPr>
          <w:szCs w:val="28"/>
        </w:rPr>
        <w:t xml:space="preserve"> Лазовского, Октябрьского, Ольгинского, Пограничного, Пожарского, Тернейского, Ханкайского, Чугуевского, Яковлевского муниципальных округов, Дальнереченского, Кировского, Красноармейского, Партизанского, Спасского, Черниговского муниципальных районов.".</w:t>
      </w:r>
    </w:p>
    <w:p w:rsidR="00193710" w:rsidRDefault="00193710" w:rsidP="00193710">
      <w:pPr>
        <w:ind w:firstLine="720"/>
      </w:pPr>
    </w:p>
    <w:p w:rsidR="00193710" w:rsidRDefault="00193710" w:rsidP="00193710">
      <w:pPr>
        <w:ind w:firstLine="720"/>
      </w:pPr>
      <w:r>
        <w:t>СТАТЬЯ 2</w:t>
      </w:r>
      <w:r w:rsidRPr="00DA325C">
        <w:t>.</w:t>
      </w:r>
    </w:p>
    <w:p w:rsidR="00193710" w:rsidRDefault="00193710" w:rsidP="0019371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Приморского края от 23 октября 2007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141-КЗ </w:t>
      </w:r>
      <w:r>
        <w:rPr>
          <w:bCs/>
          <w:szCs w:val="28"/>
        </w:rPr>
        <w:br/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</w:t>
      </w:r>
      <w:r>
        <w:rPr>
          <w:bCs/>
          <w:szCs w:val="28"/>
        </w:rPr>
        <w:t xml:space="preserve">следующие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я:</w:t>
      </w:r>
    </w:p>
    <w:p w:rsidR="00193710" w:rsidRDefault="00193710" w:rsidP="001937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1)пункт 2 части 1 статьи 4 изложить в следующей редакции: </w:t>
      </w:r>
    </w:p>
    <w:p w:rsidR="00193710" w:rsidRDefault="00193710" w:rsidP="001937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2B6">
        <w:rPr>
          <w:szCs w:val="28"/>
        </w:rPr>
        <w:t>"</w:t>
      </w:r>
      <w:r>
        <w:rPr>
          <w:szCs w:val="28"/>
        </w:rPr>
        <w:t>2)</w:t>
      </w:r>
      <w:r w:rsidRPr="00E56EA5">
        <w:rPr>
          <w:szCs w:val="28"/>
        </w:rPr>
        <w:t>орехов. Заготовка орехов осуществляется в период наступления массового созревания урожая. Срок заготовки кедрового ореха в Дальнереченском, Красноармейском</w:t>
      </w:r>
      <w:r>
        <w:rPr>
          <w:szCs w:val="28"/>
        </w:rPr>
        <w:t xml:space="preserve"> </w:t>
      </w:r>
      <w:r w:rsidRPr="00E56EA5">
        <w:rPr>
          <w:szCs w:val="28"/>
        </w:rPr>
        <w:t xml:space="preserve">муниципальных районах, </w:t>
      </w:r>
      <w:r w:rsidRPr="001778AF">
        <w:rPr>
          <w:szCs w:val="28"/>
        </w:rPr>
        <w:t>Кавалеровском,</w:t>
      </w:r>
      <w:r w:rsidRPr="00E56EA5">
        <w:rPr>
          <w:szCs w:val="28"/>
        </w:rPr>
        <w:t xml:space="preserve"> Пожарском,</w:t>
      </w:r>
      <w:r>
        <w:rPr>
          <w:szCs w:val="28"/>
        </w:rPr>
        <w:t xml:space="preserve"> </w:t>
      </w:r>
      <w:r w:rsidRPr="00E56EA5">
        <w:rPr>
          <w:szCs w:val="28"/>
        </w:rPr>
        <w:t>Тернейском</w:t>
      </w:r>
      <w:r>
        <w:rPr>
          <w:szCs w:val="28"/>
        </w:rPr>
        <w:t xml:space="preserve">, </w:t>
      </w:r>
      <w:r w:rsidRPr="00E56EA5">
        <w:rPr>
          <w:szCs w:val="28"/>
        </w:rPr>
        <w:t>Чугуевском</w:t>
      </w:r>
      <w:r>
        <w:rPr>
          <w:szCs w:val="28"/>
        </w:rPr>
        <w:t xml:space="preserve">, </w:t>
      </w:r>
      <w:r w:rsidRPr="00E56EA5">
        <w:rPr>
          <w:szCs w:val="28"/>
        </w:rPr>
        <w:t xml:space="preserve">Яковлевском муниципальных округах и Дальнегорском городском округе устанавливается с </w:t>
      </w:r>
      <w:r>
        <w:rPr>
          <w:szCs w:val="28"/>
        </w:rPr>
        <w:t>15</w:t>
      </w:r>
      <w:r w:rsidRPr="00E56EA5">
        <w:rPr>
          <w:szCs w:val="28"/>
        </w:rPr>
        <w:t xml:space="preserve"> </w:t>
      </w:r>
      <w:r>
        <w:rPr>
          <w:szCs w:val="28"/>
        </w:rPr>
        <w:t>сентября</w:t>
      </w:r>
      <w:r w:rsidRPr="00E56EA5">
        <w:rPr>
          <w:szCs w:val="28"/>
        </w:rPr>
        <w:t xml:space="preserve"> по 15 ноября</w:t>
      </w:r>
      <w:r>
        <w:rPr>
          <w:szCs w:val="28"/>
        </w:rPr>
        <w:t>, а на остальной части территории Приморского края – с 1 октября по 15 ноября</w:t>
      </w:r>
      <w:r w:rsidRPr="00E56EA5">
        <w:rPr>
          <w:szCs w:val="28"/>
        </w:rPr>
        <w:t>. При заготовке орехов запрещаются рубка деревьев и их ветвей, кустарников, а также применение способов, инструментов, механизмов и устройств, приводящих к повреждению деревьев и кустарников;</w:t>
      </w:r>
      <w:r w:rsidRPr="00F862B6">
        <w:rPr>
          <w:szCs w:val="28"/>
        </w:rPr>
        <w:t>"</w:t>
      </w:r>
      <w:r>
        <w:rPr>
          <w:szCs w:val="28"/>
        </w:rPr>
        <w:t>;</w:t>
      </w:r>
    </w:p>
    <w:p w:rsidR="00193710" w:rsidRDefault="00193710" w:rsidP="001937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A14103">
        <w:rPr>
          <w:szCs w:val="28"/>
        </w:rPr>
        <w:t>ч</w:t>
      </w:r>
      <w:hyperlink r:id="rId10" w:history="1">
        <w:r w:rsidRPr="00A14103">
          <w:rPr>
            <w:szCs w:val="28"/>
          </w:rPr>
          <w:t>асть 3</w:t>
        </w:r>
      </w:hyperlink>
      <w:r w:rsidRPr="00A14103">
        <w:rPr>
          <w:szCs w:val="28"/>
        </w:rPr>
        <w:t xml:space="preserve"> статьи </w:t>
      </w:r>
      <w:r>
        <w:rPr>
          <w:szCs w:val="28"/>
        </w:rPr>
        <w:t>8 изложить в следующей редакции:</w:t>
      </w:r>
    </w:p>
    <w:p w:rsidR="00193710" w:rsidRDefault="00193710" w:rsidP="0019371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"3.Нормативы заготовки гражданами древесины для нужд отопления жилых домов и иных жилых помещений с печным отоплением в Дальнереченском, Красноармейском муниципальных районах, </w:t>
      </w:r>
      <w:r w:rsidRPr="001778AF">
        <w:rPr>
          <w:szCs w:val="28"/>
        </w:rPr>
        <w:t>Кавалеровском,</w:t>
      </w:r>
      <w:r>
        <w:rPr>
          <w:szCs w:val="28"/>
        </w:rPr>
        <w:t xml:space="preserve"> Пожарском, Тернейском, Чугуевском, Яковлевском </w:t>
      </w:r>
      <w:r>
        <w:rPr>
          <w:szCs w:val="28"/>
        </w:rPr>
        <w:lastRenderedPageBreak/>
        <w:t>муниципальных округах и Дальнегорском городском округе увеличиваются на 10 куб. м.".</w:t>
      </w:r>
    </w:p>
    <w:p w:rsidR="00193710" w:rsidRDefault="00193710" w:rsidP="0019371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93710" w:rsidRPr="008C0515" w:rsidRDefault="00193710" w:rsidP="00193710">
      <w:pPr>
        <w:ind w:firstLine="720"/>
        <w:jc w:val="both"/>
      </w:pPr>
      <w:r w:rsidRPr="008C0515">
        <w:t xml:space="preserve">СТАТЬЯ </w:t>
      </w:r>
      <w:r>
        <w:t>3</w:t>
      </w:r>
      <w:r w:rsidRPr="008C0515">
        <w:t>.</w:t>
      </w:r>
    </w:p>
    <w:p w:rsidR="00193710" w:rsidRDefault="00193710" w:rsidP="001937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26 декабря 2019 года № 692-КЗ </w:t>
      </w:r>
      <w:r>
        <w:rPr>
          <w:szCs w:val="28"/>
        </w:rPr>
        <w:br/>
        <w:t>"Об отдельных вопросах в области обращения с животными в Приморском крае" следующие изменения:</w:t>
      </w:r>
    </w:p>
    <w:p w:rsidR="00193710" w:rsidRDefault="00193710" w:rsidP="001937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</w:t>
      </w:r>
      <w:hyperlink r:id="rId11" w:history="1">
        <w:r w:rsidRPr="00783827">
          <w:rPr>
            <w:szCs w:val="28"/>
          </w:rPr>
          <w:t xml:space="preserve">пункт </w:t>
        </w:r>
      </w:hyperlink>
      <w:r>
        <w:rPr>
          <w:szCs w:val="28"/>
        </w:rPr>
        <w:t>34</w:t>
      </w:r>
      <w:r w:rsidRPr="00783827">
        <w:rPr>
          <w:szCs w:val="28"/>
        </w:rPr>
        <w:t xml:space="preserve"> </w:t>
      </w:r>
      <w:hyperlink r:id="rId12" w:history="1">
        <w:r w:rsidRPr="00783827">
          <w:rPr>
            <w:szCs w:val="28"/>
          </w:rPr>
          <w:t>приложени</w:t>
        </w:r>
        <w:r>
          <w:rPr>
            <w:szCs w:val="28"/>
          </w:rPr>
          <w:t>я</w:t>
        </w:r>
        <w:r w:rsidRPr="00783827">
          <w:rPr>
            <w:szCs w:val="28"/>
          </w:rPr>
          <w:t xml:space="preserve"> 1</w:t>
        </w:r>
      </w:hyperlink>
      <w:r>
        <w:rPr>
          <w:szCs w:val="28"/>
        </w:rPr>
        <w:t xml:space="preserve"> изложить в следующей редакции:</w:t>
      </w:r>
    </w:p>
    <w:p w:rsidR="00193710" w:rsidRDefault="00193710" w:rsidP="001937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"34)Яковлевский муниципальный округ.";</w:t>
      </w:r>
    </w:p>
    <w:p w:rsidR="00193710" w:rsidRDefault="00193710" w:rsidP="001937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2)абзац пятьдесят третий пункта 2 </w:t>
      </w:r>
      <w:hyperlink r:id="rId13" w:history="1">
        <w:r w:rsidRPr="00783827">
          <w:rPr>
            <w:szCs w:val="28"/>
          </w:rPr>
          <w:t>приложени</w:t>
        </w:r>
        <w:r>
          <w:rPr>
            <w:szCs w:val="28"/>
          </w:rPr>
          <w:t>я</w:t>
        </w:r>
        <w:r w:rsidRPr="00783827">
          <w:rPr>
            <w:szCs w:val="28"/>
          </w:rPr>
          <w:t xml:space="preserve"> </w:t>
        </w:r>
      </w:hyperlink>
      <w:r>
        <w:rPr>
          <w:szCs w:val="28"/>
        </w:rPr>
        <w:t>2 изложить в следующей редакции:</w:t>
      </w:r>
    </w:p>
    <w:p w:rsidR="00193710" w:rsidRDefault="00193710" w:rsidP="0019371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"Яковлевский муниципальный округ – 5 голов.".</w:t>
      </w:r>
    </w:p>
    <w:p w:rsidR="00193710" w:rsidRDefault="00193710" w:rsidP="00193710">
      <w:pPr>
        <w:ind w:firstLine="720"/>
      </w:pPr>
    </w:p>
    <w:p w:rsidR="00193710" w:rsidRPr="008C0515" w:rsidRDefault="00193710" w:rsidP="00193710">
      <w:pPr>
        <w:ind w:firstLine="720"/>
        <w:jc w:val="both"/>
      </w:pPr>
      <w:r w:rsidRPr="008C0515">
        <w:t xml:space="preserve">СТАТЬЯ </w:t>
      </w:r>
      <w:r>
        <w:t>4</w:t>
      </w:r>
      <w:r w:rsidRPr="008C0515">
        <w:t>.</w:t>
      </w:r>
    </w:p>
    <w:p w:rsidR="00193710" w:rsidRPr="00DA325C" w:rsidRDefault="00193710" w:rsidP="00193710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</w:t>
      </w:r>
      <w:r>
        <w:rPr>
          <w:szCs w:val="28"/>
        </w:rPr>
        <w:t>о дня его официального опубликования.</w:t>
      </w:r>
    </w:p>
    <w:p w:rsidR="00193710" w:rsidRPr="00DA325C" w:rsidRDefault="00193710" w:rsidP="00193710">
      <w:pPr>
        <w:shd w:val="clear" w:color="auto" w:fill="FFFFFF"/>
        <w:ind w:firstLine="720"/>
        <w:jc w:val="both"/>
        <w:rPr>
          <w:szCs w:val="28"/>
        </w:rPr>
      </w:pPr>
    </w:p>
    <w:p w:rsidR="00193710" w:rsidRPr="00DA325C" w:rsidRDefault="00193710" w:rsidP="00193710">
      <w:pPr>
        <w:shd w:val="clear" w:color="auto" w:fill="FFFFFF"/>
        <w:ind w:firstLine="720"/>
        <w:jc w:val="both"/>
        <w:rPr>
          <w:szCs w:val="28"/>
        </w:rPr>
      </w:pPr>
    </w:p>
    <w:p w:rsidR="00193710" w:rsidRPr="00DA325C" w:rsidRDefault="00193710" w:rsidP="00193710">
      <w:pPr>
        <w:shd w:val="clear" w:color="auto" w:fill="FFFFFF"/>
        <w:ind w:firstLine="720"/>
        <w:jc w:val="both"/>
        <w:rPr>
          <w:szCs w:val="28"/>
        </w:rPr>
      </w:pPr>
    </w:p>
    <w:p w:rsidR="00B57DB3" w:rsidRDefault="00764B23" w:rsidP="00B57DB3">
      <w:pPr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17315E" w:rsidRDefault="0017315E" w:rsidP="00B57DB3">
      <w:pPr>
        <w:rPr>
          <w:szCs w:val="28"/>
        </w:rPr>
      </w:pPr>
    </w:p>
    <w:p w:rsidR="0017315E" w:rsidRPr="00BF7153" w:rsidRDefault="0017315E" w:rsidP="0017315E">
      <w:pPr>
        <w:rPr>
          <w:szCs w:val="28"/>
        </w:rPr>
      </w:pPr>
      <w:r w:rsidRPr="00BF7153">
        <w:rPr>
          <w:szCs w:val="28"/>
        </w:rPr>
        <w:t>г. Вл</w:t>
      </w:r>
      <w:bookmarkStart w:id="0" w:name="_GoBack"/>
      <w:bookmarkEnd w:id="0"/>
      <w:r w:rsidRPr="00BF7153">
        <w:rPr>
          <w:szCs w:val="28"/>
        </w:rPr>
        <w:t>адивосток</w:t>
      </w:r>
    </w:p>
    <w:p w:rsidR="0017315E" w:rsidRPr="00BF7153" w:rsidRDefault="0017315E" w:rsidP="0017315E">
      <w:pPr>
        <w:rPr>
          <w:szCs w:val="28"/>
        </w:rPr>
      </w:pPr>
      <w:r w:rsidRPr="00BF7153">
        <w:rPr>
          <w:szCs w:val="28"/>
        </w:rPr>
        <w:t>30 января 2023 года</w:t>
      </w:r>
    </w:p>
    <w:p w:rsidR="0017315E" w:rsidRDefault="0017315E" w:rsidP="0017315E">
      <w:pPr>
        <w:rPr>
          <w:szCs w:val="28"/>
        </w:rPr>
      </w:pPr>
      <w:r w:rsidRPr="00BF7153">
        <w:rPr>
          <w:szCs w:val="28"/>
        </w:rPr>
        <w:t>№ 29</w:t>
      </w:r>
      <w:r>
        <w:rPr>
          <w:szCs w:val="28"/>
        </w:rPr>
        <w:t>7</w:t>
      </w:r>
      <w:r w:rsidRPr="00BF7153">
        <w:rPr>
          <w:szCs w:val="28"/>
        </w:rPr>
        <w:t>-КЗ</w:t>
      </w:r>
    </w:p>
    <w:p w:rsidR="0017315E" w:rsidRDefault="0017315E" w:rsidP="00B57DB3">
      <w:pPr>
        <w:rPr>
          <w:szCs w:val="28"/>
        </w:rPr>
      </w:pPr>
    </w:p>
    <w:p w:rsidR="00BE0544" w:rsidRDefault="00BE0544" w:rsidP="00347DEE"/>
    <w:sectPr w:rsidR="00BE0544" w:rsidSect="00193710">
      <w:headerReference w:type="defaul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F49" w:rsidRDefault="00BD5F49">
      <w:r>
        <w:separator/>
      </w:r>
    </w:p>
  </w:endnote>
  <w:endnote w:type="continuationSeparator" w:id="0">
    <w:p w:rsidR="00BD5F49" w:rsidRDefault="00BD5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F49" w:rsidRDefault="00BD5F49">
      <w:r>
        <w:separator/>
      </w:r>
    </w:p>
  </w:footnote>
  <w:footnote w:type="continuationSeparator" w:id="0">
    <w:p w:rsidR="00BD5F49" w:rsidRDefault="00BD5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193710" w:rsidP="0019371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7315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3710"/>
    <w:rsid w:val="0003291F"/>
    <w:rsid w:val="00070CED"/>
    <w:rsid w:val="0017315E"/>
    <w:rsid w:val="00193710"/>
    <w:rsid w:val="00347DEE"/>
    <w:rsid w:val="00357555"/>
    <w:rsid w:val="00371C98"/>
    <w:rsid w:val="00380EE1"/>
    <w:rsid w:val="003A180C"/>
    <w:rsid w:val="003B26E7"/>
    <w:rsid w:val="00413497"/>
    <w:rsid w:val="0047435B"/>
    <w:rsid w:val="005A2827"/>
    <w:rsid w:val="006E2ABA"/>
    <w:rsid w:val="006F77C0"/>
    <w:rsid w:val="00764B23"/>
    <w:rsid w:val="00832425"/>
    <w:rsid w:val="00982FD7"/>
    <w:rsid w:val="00AB70F9"/>
    <w:rsid w:val="00AC31EC"/>
    <w:rsid w:val="00AF3517"/>
    <w:rsid w:val="00B14397"/>
    <w:rsid w:val="00B57DB3"/>
    <w:rsid w:val="00BC0675"/>
    <w:rsid w:val="00BD5F49"/>
    <w:rsid w:val="00BE0544"/>
    <w:rsid w:val="00D102A9"/>
    <w:rsid w:val="00D34604"/>
    <w:rsid w:val="00DB61CE"/>
    <w:rsid w:val="00E34273"/>
    <w:rsid w:val="00E60B2A"/>
    <w:rsid w:val="00EE6C13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95DCE0"/>
  <w15:docId w15:val="{4B92E70C-9A04-419E-A834-33DC4E688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9371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1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5A75DF9B3099719652B8C12C3A4364A77A23A3DD26084C69525F050ED03D7FC869686B92783BD8446D7754CF8D18358AFwBB" TargetMode="External"/><Relationship Id="rId13" Type="http://schemas.openxmlformats.org/officeDocument/2006/relationships/hyperlink" Target="consultantplus://offline/ref=C00C2E42D9F554F26769A18EF09F5CC0DAA8DA0CB501419D144A6A2CA7EFA779EFAFA8219E74ACA3DD79FD8D7FDD3307419E3FCFCBB29E2B2E5C159Bo8S6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C00C2E42D9F554F26769A18EF09F5CC0DAA8DA0CB501419D144A6A2CA7EFA779EFAFA8219E74ACA3DD79FD8D7FDD3307419E3FCFCBB29E2B2E5C159Bo8S6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2F4BA077C1ED67DD727A3986B624DBCB14374D7BD83D4D274CAD5E69714BFDB5400ED4D0A7953C3871806EE35C381FC3FC60C7972197571A67EE32C1i5TCG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174B7C526D06D24CF4D2589DB11EF344EE9DCDE7165DF58F9FF29DD970C69D196C7906121296BF7E96D7DA7AEA3D6024CE151603259B8419DA2AD4BCFm0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82383AB32048F180E535515DB251DF0AB56D05F93CC7C6C0EAC23F81E5D310C0A35B18257A8C4793C7A26F0C696E29FF9F654F95EAC0DE37cEtEG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2007-12-10T08:46:00Z</cp:lastPrinted>
  <dcterms:created xsi:type="dcterms:W3CDTF">2023-01-30T23:56:00Z</dcterms:created>
  <dcterms:modified xsi:type="dcterms:W3CDTF">2023-01-30T23:56:00Z</dcterms:modified>
</cp:coreProperties>
</file>