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657538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52416" w:rsidRPr="0095685E" w:rsidRDefault="00C52416" w:rsidP="00C52416">
      <w:pPr>
        <w:widowControl w:val="0"/>
        <w:jc w:val="center"/>
        <w:rPr>
          <w:szCs w:val="28"/>
        </w:rPr>
      </w:pPr>
      <w:r w:rsidRPr="0095685E">
        <w:rPr>
          <w:b/>
          <w:szCs w:val="28"/>
        </w:rPr>
        <w:t xml:space="preserve">О </w:t>
      </w:r>
      <w:r>
        <w:rPr>
          <w:b/>
          <w:szCs w:val="28"/>
        </w:rPr>
        <w:t>ЧЕРНИГОВСКОМ</w:t>
      </w:r>
      <w:r w:rsidRPr="0095685E">
        <w:rPr>
          <w:b/>
          <w:szCs w:val="28"/>
        </w:rPr>
        <w:t xml:space="preserve"> МУНИЦИПАЛЬНОМ ОКРУГЕ </w:t>
      </w:r>
      <w:r w:rsidRPr="0095685E">
        <w:rPr>
          <w:b/>
          <w:szCs w:val="28"/>
        </w:rPr>
        <w:br/>
        <w:t>ПРИМОРСКОГО КРАЯ</w:t>
      </w:r>
    </w:p>
    <w:p w:rsidR="00C52416" w:rsidRPr="0095685E" w:rsidRDefault="00C52416" w:rsidP="00C52416">
      <w:pPr>
        <w:widowControl w:val="0"/>
        <w:ind w:firstLine="709"/>
        <w:jc w:val="center"/>
        <w:rPr>
          <w:b/>
          <w:szCs w:val="28"/>
        </w:rPr>
      </w:pPr>
    </w:p>
    <w:p w:rsidR="00C52416" w:rsidRDefault="00C52416" w:rsidP="00C52416">
      <w:pPr>
        <w:suppressAutoHyphens/>
        <w:ind w:firstLine="709"/>
        <w:jc w:val="both"/>
        <w:rPr>
          <w:szCs w:val="28"/>
        </w:rPr>
      </w:pPr>
      <w:r w:rsidRPr="0095685E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25 января </w:t>
      </w:r>
      <w:r>
        <w:rPr>
          <w:szCs w:val="28"/>
        </w:rPr>
        <w:br/>
        <w:t>2023 года</w:t>
      </w:r>
    </w:p>
    <w:p w:rsidR="00C52416" w:rsidRDefault="00C52416" w:rsidP="00C52416">
      <w:pPr>
        <w:suppressAutoHyphens/>
        <w:ind w:firstLine="709"/>
        <w:jc w:val="both"/>
        <w:rPr>
          <w:bCs/>
          <w:iCs/>
          <w:szCs w:val="28"/>
        </w:rPr>
      </w:pP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Настоящим Законом в целях ускорения социально-экономического развития территории и повышения уровня жизни населения устанавливаются правовые, территориальные, организационные и финансовые особенности образования Черниговского муниципального округа Приморского края.</w:t>
      </w:r>
    </w:p>
    <w:p w:rsidR="00C52416" w:rsidRDefault="00C52416" w:rsidP="00C52416">
      <w:pPr>
        <w:pStyle w:val="ConsPlusNormal"/>
        <w:jc w:val="both"/>
        <w:rPr>
          <w:szCs w:val="28"/>
        </w:rPr>
      </w:pPr>
    </w:p>
    <w:p w:rsidR="00C52416" w:rsidRDefault="00C52416" w:rsidP="00C52416">
      <w:pPr>
        <w:pStyle w:val="ConsPlusTitle"/>
        <w:ind w:firstLine="540"/>
        <w:outlineLvl w:val="1"/>
        <w:rPr>
          <w:rFonts w:ascii="Times New Roman" w:hAnsi="Times New Roman" w:cs="Times New Roman"/>
          <w:b w:val="0"/>
          <w:szCs w:val="28"/>
        </w:rPr>
      </w:pPr>
      <w:r w:rsidRPr="00D24656">
        <w:rPr>
          <w:rFonts w:ascii="Times New Roman" w:hAnsi="Times New Roman" w:cs="Times New Roman"/>
          <w:b w:val="0"/>
          <w:szCs w:val="28"/>
        </w:rPr>
        <w:t>СТАТЬЯ 1. ОБР</w:t>
      </w:r>
      <w:r>
        <w:rPr>
          <w:rFonts w:ascii="Times New Roman" w:hAnsi="Times New Roman" w:cs="Times New Roman"/>
          <w:b w:val="0"/>
          <w:szCs w:val="28"/>
        </w:rPr>
        <w:t>АЗОВАНИЕ ЧЕРНИГОВСКОГО МУНИЦИПАЛЬНОГО</w:t>
      </w:r>
    </w:p>
    <w:p w:rsidR="00C52416" w:rsidRDefault="00C52416" w:rsidP="00C52416">
      <w:pPr>
        <w:pStyle w:val="ConsPlusTitle"/>
        <w:ind w:left="1416"/>
        <w:outlineLvl w:val="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 w:val="0"/>
          <w:szCs w:val="28"/>
        </w:rPr>
        <w:t xml:space="preserve">        ОКРУГА ПРИМОРСКОГО КРАЯ</w:t>
      </w:r>
      <w:r>
        <w:rPr>
          <w:rFonts w:ascii="Times New Roman" w:hAnsi="Times New Roman" w:cs="Times New Roman"/>
          <w:szCs w:val="28"/>
        </w:rPr>
        <w:t xml:space="preserve"> </w:t>
      </w:r>
    </w:p>
    <w:p w:rsidR="00C52416" w:rsidRDefault="00C52416" w:rsidP="00C52416">
      <w:pPr>
        <w:pStyle w:val="ConsPlusNormal"/>
        <w:jc w:val="both"/>
        <w:rPr>
          <w:szCs w:val="28"/>
        </w:rPr>
      </w:pP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 xml:space="preserve">1.В соответствии со </w:t>
      </w:r>
      <w:hyperlink r:id="rId8" w:tgtFrame="Федеральный закон от 06.10.2003 N 131-ФЗ (ред. от 14.07.2022) Об общих принципах организации местного самоуправления в Российской Федерации">
        <w:r>
          <w:rPr>
            <w:szCs w:val="28"/>
          </w:rPr>
          <w:t>статьей 13</w:t>
        </w:r>
      </w:hyperlink>
      <w:r>
        <w:rPr>
          <w:szCs w:val="28"/>
        </w:rPr>
        <w:t xml:space="preserve"> Федерального закона от 6 октября </w:t>
      </w:r>
      <w:r>
        <w:rPr>
          <w:szCs w:val="28"/>
        </w:rPr>
        <w:br/>
        <w:t>2003 года № 131-ФЗ "Об общих принципах организации местного самоуправления в Российской Федерации" преобразовать Сибирцевское городское поселение Черниговского муниципального района Приморского края (далее - Сибирцевское городское поселение), Дмитриевское сельское поселение Черниговского муниципального района Приморского края (далее - Дмитриевское сельское поселение),</w:t>
      </w:r>
      <w:r w:rsidRPr="00B02579">
        <w:rPr>
          <w:szCs w:val="28"/>
        </w:rPr>
        <w:t xml:space="preserve"> </w:t>
      </w:r>
      <w:r>
        <w:rPr>
          <w:szCs w:val="28"/>
        </w:rPr>
        <w:t>Реттиховское сельское поселение Черниговского муниципального района Приморского края (далее - Реттиховское сельское поселение),</w:t>
      </w:r>
      <w:r w:rsidRPr="00B02579">
        <w:rPr>
          <w:szCs w:val="28"/>
        </w:rPr>
        <w:t xml:space="preserve"> </w:t>
      </w:r>
      <w:r>
        <w:rPr>
          <w:szCs w:val="28"/>
        </w:rPr>
        <w:t xml:space="preserve">Снегуровское сельское поселение Черниговского муниципального района Приморского края (далее - Снегуровское сельское поселение) и Черниговское сельское поселение Черниговского муниципального района Приморского края (далее - Черниговское сельское поселение), входящие в состав Черниговского муниципального района Приморского края (далее - Черниговский муниципальный район), путем их объединения в новое муниципальное образование - Черниговский муниципальный округ Приморского края </w:t>
      </w:r>
      <w:r>
        <w:rPr>
          <w:szCs w:val="28"/>
        </w:rPr>
        <w:br/>
        <w:t>(далее - Черниговский муниципальный округ).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2.Днем создания Черниговского муниципального округа является день вступления в силу настоящего Закона.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Сибирцевское городское поселение,</w:t>
      </w:r>
      <w:r w:rsidRPr="00B02579">
        <w:rPr>
          <w:szCs w:val="28"/>
        </w:rPr>
        <w:t xml:space="preserve"> </w:t>
      </w:r>
      <w:r>
        <w:rPr>
          <w:szCs w:val="28"/>
        </w:rPr>
        <w:t>Дмитриевское сельское поселение,</w:t>
      </w:r>
      <w:r w:rsidRPr="00B02579">
        <w:rPr>
          <w:szCs w:val="28"/>
        </w:rPr>
        <w:t xml:space="preserve"> </w:t>
      </w:r>
      <w:r>
        <w:rPr>
          <w:szCs w:val="28"/>
        </w:rPr>
        <w:t>Реттиховское сельское поселение, Снегуровское сельское поселение,  Черниговское сельское поселение и Черниговский муниципальный район утрачивают статус муниципальных образований со дня вступления в силу настоящего Закона.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 xml:space="preserve">3.Создание Черниговского муниципального округа не влечет за собой изменения статуса населенных пунктов, входящих в состав территорий поселений Черниговского муниципального района, а также изменения или </w:t>
      </w:r>
      <w:r>
        <w:rPr>
          <w:szCs w:val="28"/>
        </w:rPr>
        <w:lastRenderedPageBreak/>
        <w:t>прекращения предоставления мер социальной поддержки, установленных действующим законодательством для отдельных категорий граждан.</w:t>
      </w:r>
    </w:p>
    <w:p w:rsidR="00C52416" w:rsidRDefault="00C52416" w:rsidP="00C52416">
      <w:pPr>
        <w:pStyle w:val="ConsPlusNormal"/>
        <w:jc w:val="both"/>
        <w:rPr>
          <w:szCs w:val="28"/>
        </w:rPr>
      </w:pPr>
    </w:p>
    <w:p w:rsidR="00C52416" w:rsidRDefault="00C52416" w:rsidP="00C52416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B02579">
        <w:rPr>
          <w:rFonts w:ascii="Times New Roman" w:hAnsi="Times New Roman" w:cs="Times New Roman"/>
          <w:b w:val="0"/>
          <w:szCs w:val="28"/>
        </w:rPr>
        <w:t>СТАТЬЯ 2.</w:t>
      </w:r>
      <w:r>
        <w:rPr>
          <w:rFonts w:ascii="Times New Roman" w:hAnsi="Times New Roman" w:cs="Times New Roman"/>
          <w:b w:val="0"/>
          <w:szCs w:val="28"/>
        </w:rPr>
        <w:t xml:space="preserve"> ГРАНИЦЫ И СОСТ</w:t>
      </w:r>
      <w:r w:rsidR="00843C73">
        <w:rPr>
          <w:rFonts w:ascii="Times New Roman" w:hAnsi="Times New Roman" w:cs="Times New Roman"/>
          <w:b w:val="0"/>
          <w:szCs w:val="28"/>
        </w:rPr>
        <w:t>А</w:t>
      </w:r>
      <w:r>
        <w:rPr>
          <w:rFonts w:ascii="Times New Roman" w:hAnsi="Times New Roman" w:cs="Times New Roman"/>
          <w:b w:val="0"/>
          <w:szCs w:val="28"/>
        </w:rPr>
        <w:t>В ТЕРРИТОРИИ ЧЕРНИГОВСКОГО</w:t>
      </w:r>
    </w:p>
    <w:p w:rsidR="00C52416" w:rsidRDefault="00C52416" w:rsidP="00C52416">
      <w:pPr>
        <w:pStyle w:val="ConsPlusTitle"/>
        <w:ind w:left="708" w:firstLine="708"/>
        <w:outlineLvl w:val="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 w:val="0"/>
          <w:szCs w:val="28"/>
        </w:rPr>
        <w:t xml:space="preserve">          МУНИЦИПАЛЬНОГО ОКРУГА</w:t>
      </w:r>
      <w:r>
        <w:rPr>
          <w:rFonts w:ascii="Times New Roman" w:hAnsi="Times New Roman" w:cs="Times New Roman"/>
          <w:szCs w:val="28"/>
        </w:rPr>
        <w:t xml:space="preserve"> </w:t>
      </w:r>
    </w:p>
    <w:p w:rsidR="00C52416" w:rsidRDefault="00C52416" w:rsidP="00C52416">
      <w:pPr>
        <w:pStyle w:val="ConsPlusNormal"/>
        <w:jc w:val="both"/>
        <w:rPr>
          <w:szCs w:val="28"/>
        </w:rPr>
      </w:pP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 xml:space="preserve">1.Установить, что границы Черниговского муниципального округа соответствуют границам Черниговского муниципального района согласно </w:t>
      </w:r>
      <w:hyperlink w:anchor="P114" w:tgtFrame="ОПИСАНИЕ МЕСТОПОЛОЖЕНИЯ ГРАНИЦ">
        <w:r>
          <w:rPr>
            <w:szCs w:val="28"/>
          </w:rPr>
          <w:t>описанию</w:t>
        </w:r>
      </w:hyperlink>
      <w:r>
        <w:rPr>
          <w:szCs w:val="28"/>
        </w:rPr>
        <w:t xml:space="preserve"> местоположения границ Черниговского муниципального округа согласно приложению 1 к настоящему Закону и </w:t>
      </w:r>
      <w:hyperlink w:anchor="P414" w:tgtFrame="ОБЩАЯ СХЕМА ГРАНИЦ ХОРОЛЬСКОГО МУНИЦИПАЛЬНОГО ОКРУГА">
        <w:r>
          <w:rPr>
            <w:szCs w:val="28"/>
          </w:rPr>
          <w:t>схеме</w:t>
        </w:r>
      </w:hyperlink>
      <w:r>
        <w:rPr>
          <w:szCs w:val="28"/>
        </w:rPr>
        <w:t xml:space="preserve"> границ Черниговского муниципального округа согласно приложению 2 к настоящему Закону.</w:t>
      </w:r>
    </w:p>
    <w:p w:rsidR="00C52416" w:rsidRDefault="00C52416" w:rsidP="00C52416">
      <w:pPr>
        <w:pStyle w:val="ConsPlusNormal"/>
        <w:ind w:firstLine="708"/>
        <w:jc w:val="both"/>
        <w:rPr>
          <w:bCs/>
          <w:szCs w:val="28"/>
        </w:rPr>
      </w:pPr>
      <w:r>
        <w:rPr>
          <w:szCs w:val="28"/>
        </w:rPr>
        <w:t xml:space="preserve">2.В состав территории Черниговского муниципального округа входят: </w:t>
      </w:r>
      <w:r>
        <w:rPr>
          <w:bCs/>
          <w:szCs w:val="28"/>
        </w:rPr>
        <w:t>поселок городского типа Сибирцево, поселки Реттиховка, Сибирцево-3, села</w:t>
      </w:r>
      <w:r w:rsidRPr="008369D5">
        <w:rPr>
          <w:bCs/>
          <w:szCs w:val="28"/>
        </w:rPr>
        <w:t xml:space="preserve"> </w:t>
      </w:r>
      <w:r>
        <w:rPr>
          <w:bCs/>
          <w:szCs w:val="28"/>
        </w:rPr>
        <w:t>Абражеевка, Алтыновка,</w:t>
      </w:r>
      <w:r w:rsidRPr="008369D5">
        <w:rPr>
          <w:bCs/>
          <w:szCs w:val="28"/>
        </w:rPr>
        <w:t xml:space="preserve"> </w:t>
      </w:r>
      <w:r>
        <w:rPr>
          <w:bCs/>
          <w:szCs w:val="28"/>
        </w:rPr>
        <w:t>Вадимовка, Вассиановка, Высокое, Горный Хутор,</w:t>
      </w:r>
      <w:r w:rsidRPr="008369D5">
        <w:rPr>
          <w:bCs/>
          <w:szCs w:val="28"/>
        </w:rPr>
        <w:t xml:space="preserve"> </w:t>
      </w:r>
      <w:r>
        <w:rPr>
          <w:bCs/>
          <w:szCs w:val="28"/>
        </w:rPr>
        <w:t>Грибное, Дмитриевка, Искра, Каленовка,</w:t>
      </w:r>
      <w:r w:rsidRPr="008369D5">
        <w:rPr>
          <w:bCs/>
          <w:szCs w:val="28"/>
        </w:rPr>
        <w:t xml:space="preserve"> </w:t>
      </w:r>
      <w:r>
        <w:rPr>
          <w:bCs/>
          <w:szCs w:val="28"/>
        </w:rPr>
        <w:t>Майское, Меркушевка,</w:t>
      </w:r>
      <w:r w:rsidRPr="008369D5">
        <w:rPr>
          <w:bCs/>
          <w:szCs w:val="28"/>
        </w:rPr>
        <w:t xml:space="preserve"> </w:t>
      </w:r>
      <w:r>
        <w:rPr>
          <w:bCs/>
          <w:szCs w:val="28"/>
        </w:rPr>
        <w:t>Монастырище, Орехово, Синий Гай, Снегуровка, Халкидон, Черниговка, железнодорожный разъезд Светлояровка, железнодорожные станции Орехово-Приморское, Тиховодное и Халкидон</w:t>
      </w:r>
      <w:r>
        <w:rPr>
          <w:szCs w:val="28"/>
        </w:rPr>
        <w:t>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3.Установить административный центр Черниговского муниципального округа - село Черниговка.</w:t>
      </w:r>
    </w:p>
    <w:p w:rsidR="00C52416" w:rsidRDefault="00C52416" w:rsidP="00C52416">
      <w:pPr>
        <w:pStyle w:val="ConsPlusNormal"/>
        <w:jc w:val="both"/>
        <w:rPr>
          <w:szCs w:val="28"/>
        </w:rPr>
      </w:pPr>
    </w:p>
    <w:p w:rsidR="00C52416" w:rsidRPr="00721B3E" w:rsidRDefault="00C52416" w:rsidP="00C52416">
      <w:pPr>
        <w:pStyle w:val="ConsPlusTitle"/>
        <w:ind w:firstLine="708"/>
        <w:jc w:val="both"/>
        <w:outlineLvl w:val="1"/>
        <w:rPr>
          <w:rFonts w:ascii="Times New Roman" w:hAnsi="Times New Roman" w:cs="Times New Roman"/>
          <w:b w:val="0"/>
          <w:szCs w:val="28"/>
        </w:rPr>
      </w:pPr>
      <w:r w:rsidRPr="00721B3E">
        <w:rPr>
          <w:rFonts w:ascii="Times New Roman" w:hAnsi="Times New Roman" w:cs="Times New Roman"/>
          <w:b w:val="0"/>
          <w:szCs w:val="28"/>
        </w:rPr>
        <w:t>СТАТЬЯ 3. ПРАВОПРЕЕМСТВО</w:t>
      </w:r>
    </w:p>
    <w:p w:rsidR="00C52416" w:rsidRDefault="00C52416" w:rsidP="00C52416">
      <w:pPr>
        <w:pStyle w:val="ConsPlusNormal"/>
        <w:jc w:val="both"/>
        <w:rPr>
          <w:szCs w:val="28"/>
        </w:rPr>
      </w:pP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1.Органы местного самоуправления Черниговского муниципального округа являются правопреемниками органов местного самоуправления</w:t>
      </w:r>
      <w:r w:rsidRPr="00721B3E">
        <w:rPr>
          <w:szCs w:val="28"/>
        </w:rPr>
        <w:t xml:space="preserve"> </w:t>
      </w:r>
      <w:r>
        <w:rPr>
          <w:szCs w:val="28"/>
        </w:rPr>
        <w:t>Сибирцевского городского поселения,</w:t>
      </w:r>
      <w:r w:rsidRPr="00721B3E">
        <w:rPr>
          <w:szCs w:val="28"/>
        </w:rPr>
        <w:t xml:space="preserve"> </w:t>
      </w:r>
      <w:r>
        <w:rPr>
          <w:szCs w:val="28"/>
        </w:rPr>
        <w:t>Дмитриевского сельского поселения,</w:t>
      </w:r>
      <w:r w:rsidRPr="00721B3E">
        <w:rPr>
          <w:szCs w:val="28"/>
        </w:rPr>
        <w:t xml:space="preserve"> </w:t>
      </w:r>
      <w:r>
        <w:rPr>
          <w:szCs w:val="28"/>
        </w:rPr>
        <w:t>Реттиховского сельского поселения, Снегуровского сельск</w:t>
      </w:r>
      <w:r w:rsidRPr="00F77C03">
        <w:rPr>
          <w:szCs w:val="28"/>
        </w:rPr>
        <w:t>ого</w:t>
      </w:r>
      <w:r>
        <w:rPr>
          <w:szCs w:val="28"/>
        </w:rPr>
        <w:t xml:space="preserve"> поселени</w:t>
      </w:r>
      <w:r w:rsidRPr="00F77C03">
        <w:rPr>
          <w:szCs w:val="28"/>
        </w:rPr>
        <w:t>я</w:t>
      </w:r>
      <w:r>
        <w:rPr>
          <w:szCs w:val="28"/>
        </w:rPr>
        <w:t>, Черниговского сельского поселения и Черниговского муниципального района, которые на день создания Черниговского муниципального округа осуществляли полномочия по решению вопросов местного значения на соответствующей территории, в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физическими и юридическими лицами.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bookmarkStart w:id="0" w:name="P38"/>
      <w:bookmarkEnd w:id="0"/>
      <w:r>
        <w:rPr>
          <w:szCs w:val="28"/>
        </w:rPr>
        <w:t xml:space="preserve">2.Вопросы правопреемства подлежат урегулированию муниципальными правовыми актами Думы Черниговского муниципального округа Приморского края. </w:t>
      </w:r>
    </w:p>
    <w:p w:rsidR="00C52416" w:rsidRDefault="00C52416" w:rsidP="00C52416">
      <w:pPr>
        <w:pStyle w:val="ConsPlusNormal"/>
        <w:jc w:val="both"/>
        <w:rPr>
          <w:szCs w:val="28"/>
        </w:rPr>
      </w:pPr>
    </w:p>
    <w:p w:rsidR="00C52416" w:rsidRDefault="00C52416" w:rsidP="00C52416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721B3E">
        <w:rPr>
          <w:rFonts w:ascii="Times New Roman" w:hAnsi="Times New Roman" w:cs="Times New Roman"/>
          <w:b w:val="0"/>
          <w:szCs w:val="28"/>
        </w:rPr>
        <w:t>СТАТЬЯ 4. ПОРЯДОК ФОРМИРОВАНИЯ ОРГАНОВ МЕСТНОГО</w:t>
      </w:r>
    </w:p>
    <w:p w:rsidR="00C52416" w:rsidRDefault="00C52416" w:rsidP="00C52416">
      <w:pPr>
        <w:pStyle w:val="ConsPlusTitle"/>
        <w:ind w:left="708" w:firstLine="708"/>
        <w:outlineLvl w:val="1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 xml:space="preserve">          </w:t>
      </w:r>
      <w:r w:rsidRPr="00721B3E">
        <w:rPr>
          <w:rFonts w:ascii="Times New Roman" w:hAnsi="Times New Roman" w:cs="Times New Roman"/>
          <w:b w:val="0"/>
          <w:szCs w:val="28"/>
        </w:rPr>
        <w:t xml:space="preserve">САМОУПРАВЛЕНИЯ ЧЕРНИГОВСКОГО </w:t>
      </w:r>
    </w:p>
    <w:p w:rsidR="00C52416" w:rsidRPr="00721B3E" w:rsidRDefault="00C52416" w:rsidP="00C52416">
      <w:pPr>
        <w:pStyle w:val="ConsPlusTitle"/>
        <w:ind w:left="708" w:firstLine="708"/>
        <w:outlineLvl w:val="1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ab/>
      </w:r>
      <w:r>
        <w:rPr>
          <w:rFonts w:ascii="Times New Roman" w:hAnsi="Times New Roman" w:cs="Times New Roman"/>
          <w:b w:val="0"/>
          <w:szCs w:val="28"/>
        </w:rPr>
        <w:tab/>
      </w:r>
      <w:r w:rsidRPr="00721B3E">
        <w:rPr>
          <w:rFonts w:ascii="Times New Roman" w:hAnsi="Times New Roman" w:cs="Times New Roman"/>
          <w:b w:val="0"/>
          <w:szCs w:val="28"/>
        </w:rPr>
        <w:t xml:space="preserve">МУНИЦИПАЛЬНОГО ОКРУГА </w:t>
      </w:r>
    </w:p>
    <w:p w:rsidR="00C52416" w:rsidRDefault="00C52416" w:rsidP="00C52416">
      <w:pPr>
        <w:pStyle w:val="ConsPlusTitle"/>
        <w:ind w:firstLine="540"/>
        <w:outlineLvl w:val="1"/>
        <w:rPr>
          <w:rFonts w:ascii="Times New Roman" w:hAnsi="Times New Roman" w:cs="Times New Roman"/>
          <w:szCs w:val="28"/>
        </w:rPr>
      </w:pP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bookmarkStart w:id="1" w:name="P37"/>
      <w:bookmarkEnd w:id="1"/>
      <w:r>
        <w:rPr>
          <w:szCs w:val="28"/>
        </w:rPr>
        <w:t>1.Структура органов местного самоуправления Черниговского муниципального округа определяется Думой Черниговского муниципального округа Приморского края (далее - Дума Черниговского муниципального округа) после ее избрания.</w:t>
      </w:r>
    </w:p>
    <w:p w:rsidR="00425531" w:rsidRDefault="00425531" w:rsidP="00C52416">
      <w:pPr>
        <w:pStyle w:val="ConsPlusNormal"/>
        <w:ind w:firstLine="708"/>
        <w:jc w:val="both"/>
        <w:rPr>
          <w:szCs w:val="28"/>
        </w:rPr>
      </w:pP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lastRenderedPageBreak/>
        <w:t>2.Глава Черниговского муниципального района Приморского края до вступления в должность главы Черниговского муниципального округа Приморского края (далее - глава Черниговского муниципального округа):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1)представляет Черниговский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Черниговского муниципального округа;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2)подписывает и обнародует нормативные правовые акты, принятые Думой Черниговского муниципального округа;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3)издает в пределах своих полномочий правовые акты;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4)вправе требовать созыва внеочередного заседания Думы Черниговского муниципального округа;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5)обеспечивает осуществление органами местного самоуправления Черниговского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Приморского края;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6)осуществляет иные полномочия, определенные действующим законодательством.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 xml:space="preserve">3.После принятия Устава Черниговского муниципального округа глава Черниговского муниципального округа избирается Думой Черниговского муниципального округа в порядке и на срок, которые предусмотрены </w:t>
      </w:r>
      <w:hyperlink r:id="rId9" w:tgtFrame="Закон Приморского края от 18.11.2014 N 495-КЗ (ред. от 30.07.2019) 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">
        <w:r>
          <w:rPr>
            <w:szCs w:val="28"/>
          </w:rPr>
          <w:t>Законом</w:t>
        </w:r>
      </w:hyperlink>
      <w:r>
        <w:rPr>
          <w:szCs w:val="28"/>
        </w:rPr>
        <w:t xml:space="preserve"> Приморского края от 18 ноября 2014 года № 495-КЗ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края", и возглавляет администрацию Черниговского муниципального округа Приморского края (далее - администрация Черниговского муниципального округа).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bookmarkStart w:id="2" w:name="P49"/>
      <w:bookmarkEnd w:id="2"/>
      <w:r>
        <w:rPr>
          <w:szCs w:val="28"/>
        </w:rPr>
        <w:t xml:space="preserve">4.Дума Черниговского муниципального округа первого созыва избирается на срок полномочий, установленный </w:t>
      </w:r>
      <w:hyperlink r:id="rId10" w:tgtFrame="Закон Приморского края от 18.11.2014 N 495-КЗ (ред. от 30.07.2019) 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">
        <w:r>
          <w:rPr>
            <w:szCs w:val="28"/>
          </w:rPr>
          <w:t>Законом</w:t>
        </w:r>
      </w:hyperlink>
      <w:r>
        <w:rPr>
          <w:szCs w:val="28"/>
        </w:rPr>
        <w:t xml:space="preserve">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края", состоит из 15 депутатов, избираемых по мажоритарной избирательной системе относительного большинства по одномандатным избирательным округам.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При проведении выборов в Думу Черниговского муниципального округа первого созыва схема избирательных округов утверждается организующей указанные выборы избирательной комиссией.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Организацию проведения первого заседания Думы Черниговского муниципального округа осуществляет глава Черниговского муниципального района Приморского края.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 xml:space="preserve">5.До формирования органов местного самоуправления Черниговского муниципального округа полномочия по решению вопросов местного значения Черниговского муниципального округа на соответствующих территориях в соответствии со </w:t>
      </w:r>
      <w:hyperlink r:id="rId11" w:tgtFrame="Федеральный закон от 06.10.2003 N 131-ФЗ (ред. от 14.07.2022) Об общих принципах организации местного самоуправления в Российской Федерации">
        <w:r>
          <w:rPr>
            <w:szCs w:val="28"/>
          </w:rPr>
          <w:t>статьями 14</w:t>
        </w:r>
      </w:hyperlink>
      <w:r>
        <w:rPr>
          <w:szCs w:val="28"/>
        </w:rPr>
        <w:t xml:space="preserve">, </w:t>
      </w:r>
      <w:hyperlink r:id="rId12" w:tgtFrame="Федеральный закон от 06.10.2003 N 131-ФЗ (ред. от 14.07.2022) Об общих принципах организации местного самоуправления в Российской Федерации">
        <w:r>
          <w:rPr>
            <w:szCs w:val="28"/>
          </w:rPr>
          <w:t>15</w:t>
        </w:r>
      </w:hyperlink>
      <w:r>
        <w:rPr>
          <w:szCs w:val="28"/>
        </w:rPr>
        <w:t xml:space="preserve"> и </w:t>
      </w:r>
      <w:hyperlink r:id="rId13" w:tgtFrame="Федеральный закон от 06.10.2003 N 131-ФЗ (ред. от 14.07.2022) Об общих принципах организации местного самоуправления в Российской Федерации">
        <w:r>
          <w:rPr>
            <w:szCs w:val="28"/>
          </w:rPr>
          <w:t>16</w:t>
        </w:r>
      </w:hyperlink>
      <w:r>
        <w:rPr>
          <w:szCs w:val="28"/>
        </w:rPr>
        <w:t xml:space="preserve"> Федерального закона "Об </w:t>
      </w:r>
      <w:r>
        <w:rPr>
          <w:szCs w:val="28"/>
        </w:rPr>
        <w:lastRenderedPageBreak/>
        <w:t>общих принципах организации местного самоуправления в Российской Федерации" осуществляют органы местного самоуправления, которые на день создания Черниговского муниципального округа осуществляли полномочия по решению вопросов местного значения на этих территориях.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6.Полномочия представительных органов Черниговского муниципального района, Сибирцевского городского поселения, Дмитриевского сельского поселения, Реттиховского сельского поселения, Снегуровского сельского поселения, Черниговского сельского поселения прекращаются со дня первого заседания Думы Черниговского муниципального округа.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7.Полномочия глав Сибирцевского городского поселения, Дмитриевского сельского поселения, Реттиховского сельского поселения, Снегуровского сельского поселения, Черниговского сельского поселения и администраций Черниговского муниципального района, Сибирцевского городского поселения, Дмитриевского сельского поселения, Реттиховского сельского поселения, Снегуровского сельского поселения, Черниговского сельского поселения прекращаются со дня формирования администрации Черниговского муниципального округа.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8.Полномочия главы Черниговского муниципального района прекращаются со дня вступления в должность главы Черниговского муниципального округа.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9.Со дня формирования контрольно-счетного органа Черниговского муниципального округа Приморского края прекращаются полномочия контрольно-счетного органа Черниговского муниципального района Приморского края.</w:t>
      </w:r>
    </w:p>
    <w:p w:rsidR="00C52416" w:rsidRDefault="00C52416" w:rsidP="00C52416">
      <w:pPr>
        <w:pStyle w:val="ConsPlusNormal"/>
        <w:jc w:val="both"/>
        <w:rPr>
          <w:szCs w:val="28"/>
        </w:rPr>
      </w:pPr>
    </w:p>
    <w:p w:rsidR="00C52416" w:rsidRDefault="00C52416" w:rsidP="00C52416">
      <w:pPr>
        <w:pStyle w:val="ConsPlusTitle"/>
        <w:ind w:firstLine="708"/>
        <w:outlineLvl w:val="1"/>
        <w:rPr>
          <w:rFonts w:ascii="Times New Roman" w:hAnsi="Times New Roman" w:cs="Times New Roman"/>
          <w:b w:val="0"/>
          <w:szCs w:val="28"/>
        </w:rPr>
      </w:pPr>
      <w:r w:rsidRPr="0029647E">
        <w:rPr>
          <w:rFonts w:ascii="Times New Roman" w:hAnsi="Times New Roman" w:cs="Times New Roman"/>
          <w:b w:val="0"/>
          <w:szCs w:val="28"/>
        </w:rPr>
        <w:t>СТАТЬЯ 5.</w:t>
      </w:r>
      <w:r>
        <w:rPr>
          <w:rFonts w:ascii="Times New Roman" w:hAnsi="Times New Roman" w:cs="Times New Roman"/>
          <w:szCs w:val="28"/>
        </w:rPr>
        <w:t xml:space="preserve"> </w:t>
      </w:r>
      <w:r w:rsidRPr="0029647E">
        <w:rPr>
          <w:rFonts w:ascii="Times New Roman" w:hAnsi="Times New Roman" w:cs="Times New Roman"/>
          <w:b w:val="0"/>
          <w:szCs w:val="28"/>
        </w:rPr>
        <w:t>ПОРЯДОК ИСПОЛНЕНИЯ БЮДЖЕТ</w:t>
      </w:r>
      <w:r>
        <w:rPr>
          <w:rFonts w:ascii="Times New Roman" w:hAnsi="Times New Roman" w:cs="Times New Roman"/>
          <w:b w:val="0"/>
          <w:szCs w:val="28"/>
        </w:rPr>
        <w:t>ОВ ПОСЕЛЕНИЙ</w:t>
      </w:r>
    </w:p>
    <w:p w:rsidR="00C52416" w:rsidRDefault="00C52416" w:rsidP="00C52416">
      <w:pPr>
        <w:pStyle w:val="ConsPlusTitle"/>
        <w:ind w:left="1416" w:firstLine="708"/>
        <w:outlineLvl w:val="1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 xml:space="preserve">И ЧЕРНИГОВСКОГО МУНИЦИПАЛЬНОГО РАЙОНА </w:t>
      </w:r>
    </w:p>
    <w:p w:rsidR="00C52416" w:rsidRDefault="00C52416" w:rsidP="00C52416">
      <w:pPr>
        <w:pStyle w:val="ConsPlusTitle"/>
        <w:ind w:left="1416" w:firstLine="708"/>
        <w:outlineLvl w:val="1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>В 2023 ГОДУ, СОСТАВЛЕНИЯ ПРОЕКТА БЮДЖЕТА,</w:t>
      </w:r>
    </w:p>
    <w:p w:rsidR="00C52416" w:rsidRDefault="00C52416" w:rsidP="00C52416">
      <w:pPr>
        <w:pStyle w:val="ConsPlusTitle"/>
        <w:ind w:left="1416" w:firstLine="708"/>
        <w:outlineLvl w:val="1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 xml:space="preserve">УТВЕРЖДЕНИЯ БЮДЖЕТА ЧЕРНИГОВСКОГО </w:t>
      </w:r>
    </w:p>
    <w:p w:rsidR="00C52416" w:rsidRDefault="00C52416" w:rsidP="00C52416">
      <w:pPr>
        <w:pStyle w:val="ConsPlusTitle"/>
        <w:ind w:left="1416" w:firstLine="708"/>
        <w:outlineLvl w:val="1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 xml:space="preserve">МУНИЦИПАЛЬНОГО ОКРУГА НА 2024 ГОД И </w:t>
      </w:r>
    </w:p>
    <w:p w:rsidR="00C52416" w:rsidRDefault="00C52416" w:rsidP="00C52416">
      <w:pPr>
        <w:pStyle w:val="ConsPlusTitle"/>
        <w:ind w:left="1416" w:firstLine="708"/>
        <w:outlineLvl w:val="1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 xml:space="preserve">НА ПЛАНОВЫЙ ПЕРИОД 2025 И 2026 ГОДОВ И </w:t>
      </w:r>
    </w:p>
    <w:p w:rsidR="00C52416" w:rsidRDefault="00C52416" w:rsidP="00C52416">
      <w:pPr>
        <w:pStyle w:val="ConsPlusTitle"/>
        <w:ind w:left="1416" w:firstLine="708"/>
        <w:outlineLvl w:val="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 w:val="0"/>
          <w:szCs w:val="28"/>
        </w:rPr>
        <w:t>ЕГО ИСПОЛНЕНИЯ В 2024 ГОДУ</w:t>
      </w:r>
      <w:r>
        <w:rPr>
          <w:rFonts w:ascii="Times New Roman" w:hAnsi="Times New Roman" w:cs="Times New Roman"/>
          <w:szCs w:val="28"/>
        </w:rPr>
        <w:t xml:space="preserve"> </w:t>
      </w:r>
      <w:r w:rsidRPr="00975B6E">
        <w:rPr>
          <w:rFonts w:ascii="Times New Roman" w:hAnsi="Times New Roman" w:cs="Times New Roman"/>
          <w:szCs w:val="28"/>
        </w:rPr>
        <w:t xml:space="preserve"> </w:t>
      </w:r>
    </w:p>
    <w:p w:rsidR="00C52416" w:rsidRDefault="00C52416" w:rsidP="00C52416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Cs w:val="28"/>
          <w:highlight w:val="red"/>
        </w:rPr>
      </w:pP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1.Полномочия, связанные с исполнением бюджетов Сибирцевского городского поселения, Дмитриевского сельского поселения, Реттиховского сельского поселения, Снегуровского сельского поселения, Черниговского сельского поселения на 2023 год и на плановый период 2024 и 2025 годов, осуществляются: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до формирования администрации Черниговского муниципального округа - администрациями Сибирцевского городского поселения, Дмитриевского сельского поселения, Реттиховского сельского поселения, Снегуровского сельского поселения,</w:t>
      </w:r>
      <w:r w:rsidRPr="007A6D9F">
        <w:rPr>
          <w:szCs w:val="28"/>
        </w:rPr>
        <w:t xml:space="preserve"> </w:t>
      </w:r>
      <w:r>
        <w:rPr>
          <w:szCs w:val="28"/>
        </w:rPr>
        <w:t>Черниговского сельского поселения;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со дня формирования администрации Черниговского муниципального округа - администрацией Черниговского муниципального округа.</w:t>
      </w:r>
    </w:p>
    <w:p w:rsidR="00425531" w:rsidRDefault="00425531" w:rsidP="00C52416">
      <w:pPr>
        <w:pStyle w:val="ConsPlusNormal"/>
        <w:ind w:firstLine="708"/>
        <w:jc w:val="both"/>
        <w:rPr>
          <w:szCs w:val="28"/>
        </w:rPr>
      </w:pPr>
    </w:p>
    <w:p w:rsidR="00425531" w:rsidRDefault="00425531" w:rsidP="00C52416">
      <w:pPr>
        <w:pStyle w:val="ConsPlusNormal"/>
        <w:ind w:firstLine="708"/>
        <w:jc w:val="both"/>
        <w:rPr>
          <w:szCs w:val="28"/>
        </w:rPr>
      </w:pP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lastRenderedPageBreak/>
        <w:t xml:space="preserve">2.Полномочия, связанные с исполнением бюджета Черниговского муниципального района на 2023 год и на плановый период </w:t>
      </w:r>
      <w:r>
        <w:rPr>
          <w:szCs w:val="28"/>
        </w:rPr>
        <w:br/>
        <w:t>2024 и 2025 годов, осуществляются: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до формирования администрации Черниговского муниципального округа - администрацией Черниговского муниципального района Приморского края;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со дня формирования администрации Черниговского муниципального округа - администрацией Черниговского муниципального округа.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3.Полномочия, связанные с внесением изменений в решения о бюджетах</w:t>
      </w:r>
      <w:r w:rsidRPr="0029647E">
        <w:rPr>
          <w:szCs w:val="28"/>
        </w:rPr>
        <w:t xml:space="preserve"> </w:t>
      </w:r>
      <w:r>
        <w:rPr>
          <w:szCs w:val="28"/>
        </w:rPr>
        <w:t>Сибирцевского городского поселения,</w:t>
      </w:r>
      <w:r w:rsidRPr="0029647E">
        <w:rPr>
          <w:szCs w:val="28"/>
        </w:rPr>
        <w:t xml:space="preserve"> </w:t>
      </w:r>
      <w:r>
        <w:rPr>
          <w:szCs w:val="28"/>
        </w:rPr>
        <w:t>Дмитриевского сельского поселения,</w:t>
      </w:r>
      <w:r w:rsidRPr="0029647E">
        <w:rPr>
          <w:szCs w:val="28"/>
        </w:rPr>
        <w:t xml:space="preserve"> </w:t>
      </w:r>
      <w:r>
        <w:rPr>
          <w:szCs w:val="28"/>
        </w:rPr>
        <w:t>Реттиховского сельского поселения, Снегуровского сельского поселения, Черниговского сельского поселения на 2023 год на плановый период 2024 и 2025 годов, осуществляются: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до первого заседания Думы Черниговского муниципального округа - представительными органами Сибирцевского городского поселения, Дмитриевского сельского поселения, Реттиховского сельского поселения, Снегуровского сельского поселения, Черниговского сельского поселения;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 xml:space="preserve">со дня первого заседания Думы Черниговского муниципального </w:t>
      </w:r>
      <w:r>
        <w:rPr>
          <w:szCs w:val="28"/>
        </w:rPr>
        <w:br/>
        <w:t>округа - Думой Черниговского муниципального округа.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4.Полномочия, связанные с внесением изменений в решения о бюджете Черниговского муниципального района на 2023 год и на плановый период 2024 и 2025 годов, осуществляются: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до первого заседания Думы Черниговского муниципального округа - Думой Черниговского муниципального района Приморского края;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со дня первого заседания Думы Черни</w:t>
      </w:r>
      <w:r w:rsidRPr="00F77C03">
        <w:rPr>
          <w:szCs w:val="28"/>
        </w:rPr>
        <w:t>говского</w:t>
      </w:r>
      <w:r>
        <w:rPr>
          <w:szCs w:val="28"/>
        </w:rPr>
        <w:t xml:space="preserve"> муниципального </w:t>
      </w:r>
      <w:r>
        <w:rPr>
          <w:szCs w:val="28"/>
        </w:rPr>
        <w:br/>
        <w:t>округа - Думой Черниговского муниципального округа.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 w:rsidRPr="00F77C03">
        <w:rPr>
          <w:szCs w:val="28"/>
        </w:rPr>
        <w:t>5.</w:t>
      </w:r>
      <w:r>
        <w:rPr>
          <w:szCs w:val="28"/>
        </w:rPr>
        <w:t>Составление отчетов об исполнении бюджетов Сибирцевского городского поселения,</w:t>
      </w:r>
      <w:r w:rsidRPr="0029647E">
        <w:rPr>
          <w:szCs w:val="28"/>
        </w:rPr>
        <w:t xml:space="preserve"> </w:t>
      </w:r>
      <w:r>
        <w:rPr>
          <w:szCs w:val="28"/>
        </w:rPr>
        <w:t>Дмитриевского сельского поселения, Реттиховского сельского поселения, Снегуровского сельского поселения, Черниговского сельского поселения и Черниговского муниципального района за 2023 год осуществляется раздельно по каждому поселению и Черниговскому муниципальному району администрацией Черниговского муниципального округа.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6.Рассмотрение и утверждение отчетов об исполнении бюджетов</w:t>
      </w:r>
      <w:r w:rsidRPr="0029647E">
        <w:rPr>
          <w:szCs w:val="28"/>
        </w:rPr>
        <w:t xml:space="preserve"> </w:t>
      </w:r>
      <w:r>
        <w:rPr>
          <w:szCs w:val="28"/>
        </w:rPr>
        <w:t>Сибирцевского городского поселения,</w:t>
      </w:r>
      <w:r w:rsidRPr="00CB673D">
        <w:rPr>
          <w:szCs w:val="28"/>
        </w:rPr>
        <w:t xml:space="preserve"> </w:t>
      </w:r>
      <w:r>
        <w:rPr>
          <w:szCs w:val="28"/>
        </w:rPr>
        <w:t>Дмитриевского сельского поселения, Реттиховского сельского поселения, Снегуровского сельского поселения, Черниговского сельского поселения, Черниговского муниципального района за 2023 год осуществляется раздельно по каждому поселению и Черниговскому муниципальному району</w:t>
      </w:r>
      <w:r w:rsidRPr="00F11D9B">
        <w:rPr>
          <w:szCs w:val="28"/>
        </w:rPr>
        <w:t xml:space="preserve"> </w:t>
      </w:r>
      <w:r>
        <w:rPr>
          <w:szCs w:val="28"/>
        </w:rPr>
        <w:t>Думой Черниговского муниципального округа.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7.Начиная с 2024 года в межбюджетных отношениях с бюджетами бюджетной системы Российской Федерации бюджет Черниговского муниципального округа учитывается как единый бюджет Черниговского муниципального округа.</w:t>
      </w:r>
    </w:p>
    <w:p w:rsidR="00C52416" w:rsidRPr="00975B6E" w:rsidRDefault="00C52416" w:rsidP="00C52416">
      <w:pPr>
        <w:pStyle w:val="ConsPlusNormal"/>
        <w:ind w:firstLine="708"/>
        <w:jc w:val="both"/>
      </w:pPr>
      <w:r>
        <w:rPr>
          <w:szCs w:val="28"/>
        </w:rPr>
        <w:t>8.</w:t>
      </w:r>
      <w:r w:rsidRPr="00975B6E">
        <w:rPr>
          <w:szCs w:val="28"/>
        </w:rPr>
        <w:t xml:space="preserve">Составление проекта бюджета Черниговского муниципального округа на 2024 год и на плановый период 2025 и 2026 годов до формирования администрации Черниговского муниципального округа </w:t>
      </w:r>
      <w:r w:rsidRPr="00975B6E">
        <w:rPr>
          <w:szCs w:val="28"/>
        </w:rPr>
        <w:lastRenderedPageBreak/>
        <w:t>осуществляется администрацией Черниговского муниципального района Приморского края, а со дня формирования администрации Черниговского муниципального округа - администрацией Черниговского муниципального округа.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9.</w:t>
      </w:r>
      <w:r w:rsidRPr="00975B6E">
        <w:rPr>
          <w:szCs w:val="28"/>
        </w:rPr>
        <w:t>Бюджет Черниговского муниципального округа на 2024 год и на плановый период 2025 и 2026 годов утверждается Думой Черниговского муниципального округа.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</w:p>
    <w:p w:rsidR="00C52416" w:rsidRDefault="00C52416" w:rsidP="00C52416">
      <w:pPr>
        <w:pStyle w:val="ConsPlusNormal"/>
        <w:ind w:firstLine="709"/>
        <w:rPr>
          <w:szCs w:val="28"/>
        </w:rPr>
      </w:pPr>
      <w:r w:rsidRPr="00CB673D">
        <w:rPr>
          <w:szCs w:val="28"/>
        </w:rPr>
        <w:t xml:space="preserve">СТАТЬЯ 6. ЗАКЛЮЧИТЕЛЬНЫЕ ПОЛОЖЕНИЯ </w:t>
      </w:r>
    </w:p>
    <w:p w:rsidR="00C52416" w:rsidRPr="00CB673D" w:rsidRDefault="00C52416" w:rsidP="00C52416">
      <w:pPr>
        <w:pStyle w:val="ConsPlusNormal"/>
        <w:ind w:firstLine="709"/>
        <w:rPr>
          <w:szCs w:val="28"/>
        </w:rPr>
      </w:pP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 xml:space="preserve">1.Настоящий Закон, за исключением </w:t>
      </w:r>
      <w:hyperlink w:anchor="P43" w:tgtFrame="1. Структура органов местного самоуправления Хорольского муниципального округа определяется Думой Хорольского муниципального округа после ее избрания.">
        <w:r>
          <w:rPr>
            <w:szCs w:val="28"/>
          </w:rPr>
          <w:t>частей 1</w:t>
        </w:r>
      </w:hyperlink>
      <w:r>
        <w:rPr>
          <w:szCs w:val="28"/>
        </w:rPr>
        <w:t>-</w:t>
      </w:r>
      <w:hyperlink w:anchor="P54" w:tgtFrame="4. Дума Хорольского муниципального округа первого созыва избирается на срок полномочий, установленный Законом Приморского края О сроке полномочий представительных органов и глав муниципальных образований Приморского края, порядке формирования представител">
        <w:r>
          <w:rPr>
            <w:szCs w:val="28"/>
          </w:rPr>
          <w:t>4 статьи 4</w:t>
        </w:r>
      </w:hyperlink>
      <w:r>
        <w:rPr>
          <w:szCs w:val="28"/>
        </w:rPr>
        <w:t xml:space="preserve"> настоящего Закона, вступает в силу со дня его официального опубликования.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2.</w:t>
      </w:r>
      <w:hyperlink w:anchor="P43" w:tgtFrame="1. Структура органов местного самоуправления Хорольского муниципального округа определяется Думой Хорольского муниципального округа после ее избрания.">
        <w:r>
          <w:rPr>
            <w:szCs w:val="28"/>
          </w:rPr>
          <w:t>Части 1</w:t>
        </w:r>
      </w:hyperlink>
      <w:r>
        <w:rPr>
          <w:szCs w:val="28"/>
        </w:rPr>
        <w:t>-</w:t>
      </w:r>
      <w:hyperlink w:anchor="P54" w:tgtFrame="4. Дума Хорольского муниципального округа первого созыва избирается на срок полномочий, установленный Законом Приморского края О сроке полномочий представительных органов и глав муниципальных образований Приморского края, порядке формирования представител">
        <w:r>
          <w:rPr>
            <w:szCs w:val="28"/>
          </w:rPr>
          <w:t>4 статьи 4</w:t>
        </w:r>
      </w:hyperlink>
      <w:r>
        <w:rPr>
          <w:szCs w:val="28"/>
        </w:rPr>
        <w:t xml:space="preserve"> настоящего Закона вступают в силу по истечении одного месяца после дня вступления в силу настоящего Закона при отсутствии предусмотренной </w:t>
      </w:r>
      <w:hyperlink r:id="rId14" w:tgtFrame="Федеральный закон от 06.10.2003 N 131-ФЗ (ред. от 14.07.2022) Об общих принципах организации местного самоуправления в Российской Федерации">
        <w:r>
          <w:rPr>
            <w:szCs w:val="28"/>
          </w:rPr>
          <w:t>частью 5 статьи 34</w:t>
        </w:r>
      </w:hyperlink>
      <w:r>
        <w:rPr>
          <w:szCs w:val="28"/>
        </w:rPr>
        <w:t xml:space="preserve"> Федерального закона "Об общих принципах организации местного самоуправления в Российской Федерации" инициативы граждан о проведении местного референдума по вопросу определения структуры органов местного самоуправления Черниговского муниципального округа.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3.Со дня вступления в силу настоящего Закона и до внесения изменений в законодательство Приморского края, связанных со вступлением в силу настоящего Закона, Черниговский муниципальный округ участвует в бюджетных, налоговых, гражданских и иных правоотношениях, органы местного самоуправления Черниговского муниципального округа решают вопросы местного значения, осуществляют установленные полномочия и права, соблюдают требования и исполняют предписания федеральных законов и принятых в соответствии с ними иных нормативных правовых актов Российской Федерации, законов и иных нормативных правовых актов Приморского края наравне с городскими округами и органами местного самоуправления городских округов.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4.Со дня вступления в силу настоящего Закона признать утратившими силу:</w:t>
      </w:r>
    </w:p>
    <w:p w:rsidR="00C52416" w:rsidRPr="00975B6E" w:rsidRDefault="00C52416" w:rsidP="00C52416">
      <w:pPr>
        <w:ind w:firstLine="708"/>
        <w:jc w:val="both"/>
        <w:rPr>
          <w:szCs w:val="28"/>
        </w:rPr>
      </w:pPr>
      <w:r w:rsidRPr="00975B6E">
        <w:rPr>
          <w:szCs w:val="28"/>
        </w:rPr>
        <w:t>1)</w:t>
      </w:r>
      <w:hyperlink r:id="rId15" w:tgtFrame="Закон Приморского края от 11.10.2004 N 146-КЗ (ред. от 26.12.2019) О Хорольском муниципальном районе">
        <w:r w:rsidRPr="00975B6E">
          <w:rPr>
            <w:szCs w:val="28"/>
          </w:rPr>
          <w:t>Закон</w:t>
        </w:r>
      </w:hyperlink>
      <w:r w:rsidRPr="00975B6E">
        <w:rPr>
          <w:szCs w:val="28"/>
        </w:rPr>
        <w:t xml:space="preserve"> Приморского края от 6 августа 2004 года № 132-КЗ </w:t>
      </w:r>
      <w:r w:rsidRPr="00975B6E">
        <w:rPr>
          <w:szCs w:val="28"/>
        </w:rPr>
        <w:br/>
        <w:t>"О Черниговском муниципальном районе";</w:t>
      </w:r>
    </w:p>
    <w:p w:rsidR="00C52416" w:rsidRPr="0011411C" w:rsidRDefault="00C52416" w:rsidP="00C52416">
      <w:pPr>
        <w:ind w:firstLine="708"/>
        <w:jc w:val="both"/>
        <w:rPr>
          <w:szCs w:val="28"/>
        </w:rPr>
      </w:pPr>
      <w:r w:rsidRPr="0011411C">
        <w:rPr>
          <w:szCs w:val="28"/>
        </w:rPr>
        <w:t xml:space="preserve">2)статью 3 Закона Приморского края от 5 марта 2007 года № 32-КЗ </w:t>
      </w:r>
      <w:r w:rsidRPr="0011411C">
        <w:rPr>
          <w:szCs w:val="28"/>
        </w:rPr>
        <w:br/>
        <w:t>"О преобразовании поселка городского типа Реттиховка, входящего в состав и территорию Черниговского муниципального района Приморского края, в сельский населенный пункт и внесении изменений в отдельные законодательные акты Приморского края";</w:t>
      </w:r>
    </w:p>
    <w:p w:rsidR="00C52416" w:rsidRPr="0011411C" w:rsidRDefault="00C52416" w:rsidP="00C52416">
      <w:pPr>
        <w:ind w:firstLine="708"/>
        <w:jc w:val="both"/>
        <w:rPr>
          <w:szCs w:val="28"/>
        </w:rPr>
      </w:pPr>
      <w:r w:rsidRPr="0011411C">
        <w:rPr>
          <w:szCs w:val="28"/>
        </w:rPr>
        <w:t xml:space="preserve">3)статью 3 Закона Приморского края от 13 ноября 2012 года № 123-КЗ </w:t>
      </w:r>
      <w:r w:rsidRPr="0011411C">
        <w:rPr>
          <w:szCs w:val="28"/>
        </w:rPr>
        <w:br/>
        <w:t>"О внесении изменений в отдельные законодательные акты Приморского края в связи с изменением наименований некоторых сельских населенных пунктов Приморского края";</w:t>
      </w:r>
    </w:p>
    <w:p w:rsidR="00C52416" w:rsidRPr="0011411C" w:rsidRDefault="00C52416" w:rsidP="00C52416">
      <w:pPr>
        <w:ind w:firstLine="708"/>
        <w:jc w:val="both"/>
      </w:pPr>
      <w:r w:rsidRPr="0011411C">
        <w:rPr>
          <w:szCs w:val="28"/>
        </w:rPr>
        <w:t>4)Закон Приморского края от 6 марта 2015 года № 559-КЗ "О внесении изменений в статью 4 Закона Приморского края "О Черниговском муниципальном районе";</w:t>
      </w:r>
    </w:p>
    <w:p w:rsidR="00C52416" w:rsidRPr="0011411C" w:rsidRDefault="00C52416" w:rsidP="00C52416">
      <w:pPr>
        <w:ind w:firstLine="708"/>
        <w:jc w:val="both"/>
        <w:rPr>
          <w:szCs w:val="28"/>
        </w:rPr>
      </w:pPr>
      <w:r w:rsidRPr="0011411C">
        <w:rPr>
          <w:szCs w:val="28"/>
        </w:rPr>
        <w:lastRenderedPageBreak/>
        <w:t>5)</w:t>
      </w:r>
      <w:hyperlink r:id="rId16">
        <w:r w:rsidRPr="0011411C">
          <w:rPr>
            <w:szCs w:val="28"/>
          </w:rPr>
          <w:t>Закон</w:t>
        </w:r>
      </w:hyperlink>
      <w:r w:rsidRPr="0011411C">
        <w:rPr>
          <w:szCs w:val="28"/>
        </w:rPr>
        <w:t xml:space="preserve"> Приморского края от 27 декабря 2019 года № 700-КЗ "О внесении изменений в Закон Приморского края "О Черниговском муниципальном районе";</w:t>
      </w:r>
    </w:p>
    <w:p w:rsidR="00C52416" w:rsidRPr="0011411C" w:rsidRDefault="00C52416" w:rsidP="00C52416">
      <w:pPr>
        <w:ind w:firstLine="708"/>
        <w:jc w:val="both"/>
        <w:rPr>
          <w:szCs w:val="28"/>
        </w:rPr>
      </w:pPr>
      <w:r w:rsidRPr="0011411C">
        <w:rPr>
          <w:szCs w:val="28"/>
        </w:rPr>
        <w:t>6)статью 3 Закона Приморского края от 2 июня 2022 года № 123-КЗ</w:t>
      </w:r>
      <w:r w:rsidRPr="0011411C">
        <w:rPr>
          <w:szCs w:val="28"/>
        </w:rPr>
        <w:br/>
        <w:t>"О внесении изменений в отдельные законодательные акты Приморского края";</w:t>
      </w:r>
    </w:p>
    <w:p w:rsidR="00C52416" w:rsidRPr="00975B6E" w:rsidRDefault="00C52416" w:rsidP="00C52416">
      <w:pPr>
        <w:ind w:firstLine="708"/>
        <w:jc w:val="both"/>
      </w:pPr>
      <w:r w:rsidRPr="00975B6E">
        <w:rPr>
          <w:szCs w:val="28"/>
        </w:rPr>
        <w:t xml:space="preserve">7)Закон Приморского края от 9 августа 2007 года № 114-КЗ </w:t>
      </w:r>
      <w:r w:rsidRPr="00975B6E">
        <w:rPr>
          <w:szCs w:val="28"/>
        </w:rPr>
        <w:br/>
        <w:t>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C52416" w:rsidRPr="00975B6E" w:rsidRDefault="00C52416" w:rsidP="00C52416">
      <w:pPr>
        <w:ind w:firstLine="708"/>
        <w:jc w:val="both"/>
        <w:rPr>
          <w:szCs w:val="28"/>
        </w:rPr>
      </w:pPr>
      <w:r w:rsidRPr="00975B6E">
        <w:rPr>
          <w:szCs w:val="28"/>
        </w:rPr>
        <w:t>8)Закон Приморского края от 13 ноября 2012 года № 125-КЗ "О внесении изменений в приложение 1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C52416" w:rsidRPr="00975B6E" w:rsidRDefault="00C52416" w:rsidP="00C52416">
      <w:pPr>
        <w:ind w:firstLine="708"/>
        <w:jc w:val="both"/>
        <w:rPr>
          <w:szCs w:val="28"/>
        </w:rPr>
      </w:pPr>
      <w:r>
        <w:rPr>
          <w:szCs w:val="28"/>
        </w:rPr>
        <w:t>9)</w:t>
      </w:r>
      <w:r w:rsidRPr="00975B6E">
        <w:rPr>
          <w:szCs w:val="28"/>
        </w:rPr>
        <w:t>Закон Приморского края от 29 апреля 2015 года № 596-КЗ "О внесении изменений в приложение 2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C52416" w:rsidRPr="00975B6E" w:rsidRDefault="00C52416" w:rsidP="00C52416">
      <w:pPr>
        <w:ind w:firstLine="708"/>
        <w:jc w:val="both"/>
        <w:rPr>
          <w:szCs w:val="28"/>
        </w:rPr>
      </w:pPr>
      <w:r w:rsidRPr="00975B6E">
        <w:rPr>
          <w:szCs w:val="28"/>
        </w:rPr>
        <w:t xml:space="preserve">10)статью 15 Закона Приморского края от 6 октября 2015 года </w:t>
      </w:r>
      <w:r>
        <w:rPr>
          <w:szCs w:val="28"/>
        </w:rPr>
        <w:br/>
      </w:r>
      <w:r w:rsidRPr="00975B6E">
        <w:rPr>
          <w:szCs w:val="28"/>
        </w:rPr>
        <w:t>№ 678-КЗ "О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районов";</w:t>
      </w:r>
    </w:p>
    <w:p w:rsidR="00C52416" w:rsidRPr="00975B6E" w:rsidRDefault="00C52416" w:rsidP="00C52416">
      <w:pPr>
        <w:ind w:firstLine="708"/>
        <w:jc w:val="both"/>
        <w:rPr>
          <w:szCs w:val="28"/>
        </w:rPr>
      </w:pPr>
      <w:r w:rsidRPr="00975B6E">
        <w:rPr>
          <w:szCs w:val="28"/>
        </w:rPr>
        <w:t>11)Закон Приморского края от 28 декабря 2016 года № 57-КЗ "О внесении изменений в приложение 3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C52416" w:rsidRPr="00975B6E" w:rsidRDefault="00C52416" w:rsidP="00C52416">
      <w:pPr>
        <w:ind w:firstLine="708"/>
        <w:jc w:val="both"/>
        <w:rPr>
          <w:szCs w:val="28"/>
        </w:rPr>
      </w:pPr>
      <w:r w:rsidRPr="00975B6E">
        <w:rPr>
          <w:szCs w:val="28"/>
        </w:rPr>
        <w:t>12)Закон Приморского края от 6 апреля 2017 года № 108-КЗ "О внесении изменений в приложение 2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C52416" w:rsidRPr="00975B6E" w:rsidRDefault="00C52416" w:rsidP="00C52416">
      <w:pPr>
        <w:ind w:firstLine="708"/>
        <w:jc w:val="both"/>
        <w:rPr>
          <w:szCs w:val="28"/>
        </w:rPr>
      </w:pPr>
      <w:r w:rsidRPr="00975B6E">
        <w:rPr>
          <w:szCs w:val="28"/>
        </w:rPr>
        <w:t>13)Закон Приморского края от 7 ноября 2017 года № 191-КЗ "О внесении изменений в приложение 2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C52416" w:rsidRPr="00975B6E" w:rsidRDefault="00C52416" w:rsidP="00C52416">
      <w:pPr>
        <w:ind w:firstLine="708"/>
        <w:jc w:val="both"/>
        <w:rPr>
          <w:szCs w:val="28"/>
        </w:rPr>
      </w:pPr>
      <w:r w:rsidRPr="00975B6E">
        <w:rPr>
          <w:szCs w:val="28"/>
        </w:rPr>
        <w:t>14)Закон Приморского края от 12 марта 2018 года № 245-КЗ "О внесении изменения в приложение 4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C52416" w:rsidRPr="00975B6E" w:rsidRDefault="00C52416" w:rsidP="00C52416">
      <w:pPr>
        <w:ind w:firstLine="708"/>
        <w:jc w:val="both"/>
      </w:pPr>
      <w:r w:rsidRPr="00975B6E">
        <w:rPr>
          <w:szCs w:val="28"/>
        </w:rPr>
        <w:lastRenderedPageBreak/>
        <w:t xml:space="preserve">15)Закон Приморского края от 4 марта 2020 года № 737-КЗ "О внесении изменения в приложение 5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 </w:t>
      </w:r>
    </w:p>
    <w:p w:rsidR="00C52416" w:rsidRPr="00975B6E" w:rsidRDefault="00C52416" w:rsidP="00C52416">
      <w:pPr>
        <w:ind w:firstLine="708"/>
        <w:jc w:val="both"/>
      </w:pPr>
      <w:r w:rsidRPr="00975B6E">
        <w:rPr>
          <w:szCs w:val="28"/>
        </w:rPr>
        <w:t>16)Закон Приморского края от 4 августа 2020 года № 862-КЗ "О внесении изменения в приложение 4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района";</w:t>
      </w:r>
    </w:p>
    <w:p w:rsidR="00C52416" w:rsidRPr="00975B6E" w:rsidRDefault="00C52416" w:rsidP="00C52416">
      <w:pPr>
        <w:ind w:firstLine="708"/>
        <w:jc w:val="both"/>
      </w:pPr>
      <w:r w:rsidRPr="00975B6E">
        <w:rPr>
          <w:szCs w:val="28"/>
        </w:rPr>
        <w:t xml:space="preserve">17)Закон Приморского края от 29 июля 2015 года № 665-КЗ </w:t>
      </w:r>
      <w:r w:rsidRPr="00975B6E">
        <w:rPr>
          <w:szCs w:val="28"/>
        </w:rPr>
        <w:br/>
        <w:t>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районом";</w:t>
      </w:r>
    </w:p>
    <w:p w:rsidR="00C52416" w:rsidRPr="00975B6E" w:rsidRDefault="00C52416" w:rsidP="00B11A42">
      <w:pPr>
        <w:ind w:firstLine="708"/>
        <w:jc w:val="both"/>
        <w:rPr>
          <w:szCs w:val="28"/>
        </w:rPr>
      </w:pPr>
      <w:r w:rsidRPr="00975B6E">
        <w:rPr>
          <w:szCs w:val="28"/>
        </w:rPr>
        <w:t>18)Закон Приморского края от 2 марта 2017 года № 88-КЗ "О внесении изменений в Закон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районом";</w:t>
      </w:r>
    </w:p>
    <w:p w:rsidR="00C52416" w:rsidRPr="00975B6E" w:rsidRDefault="00C52416" w:rsidP="00B11A42">
      <w:pPr>
        <w:ind w:firstLine="708"/>
        <w:jc w:val="both"/>
        <w:rPr>
          <w:szCs w:val="28"/>
        </w:rPr>
      </w:pPr>
      <w:r w:rsidRPr="00975B6E">
        <w:rPr>
          <w:szCs w:val="28"/>
        </w:rPr>
        <w:t>19)</w:t>
      </w:r>
      <w:r>
        <w:rPr>
          <w:szCs w:val="28"/>
        </w:rPr>
        <w:t>с</w:t>
      </w:r>
      <w:r w:rsidRPr="00975B6E">
        <w:rPr>
          <w:szCs w:val="28"/>
        </w:rPr>
        <w:t xml:space="preserve">татью 22 Закона Приморского края от 12 февраля 2018 года </w:t>
      </w:r>
      <w:r>
        <w:rPr>
          <w:szCs w:val="28"/>
        </w:rPr>
        <w:br/>
      </w:r>
      <w:r w:rsidRPr="00975B6E">
        <w:rPr>
          <w:szCs w:val="28"/>
        </w:rPr>
        <w:t>№ 237-КЗ "О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входят";</w:t>
      </w:r>
    </w:p>
    <w:p w:rsidR="00C52416" w:rsidRPr="00975B6E" w:rsidRDefault="00C52416" w:rsidP="00B11A42">
      <w:pPr>
        <w:ind w:firstLine="708"/>
        <w:jc w:val="both"/>
      </w:pPr>
      <w:r w:rsidRPr="00975B6E">
        <w:rPr>
          <w:szCs w:val="28"/>
        </w:rPr>
        <w:t>20)Закон Приморского края от 24 декабря 2018 года № 423-КЗ "О внесении изменения в приложение 4 к Закону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районом";</w:t>
      </w:r>
    </w:p>
    <w:p w:rsidR="00C52416" w:rsidRPr="00975B6E" w:rsidRDefault="00C52416" w:rsidP="00C52416">
      <w:pPr>
        <w:ind w:firstLine="708"/>
        <w:jc w:val="both"/>
      </w:pPr>
      <w:r w:rsidRPr="00975B6E">
        <w:rPr>
          <w:szCs w:val="28"/>
        </w:rPr>
        <w:t>21)Закон Приморского края от 28 марта 2022 года № 71-КЗ "О внесении изменения в приложение 3 к Закону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 xml:space="preserve">5.Думе Черниговского муниципального округа обеспечить принятие муниципальных правовых актов, предусмотренных </w:t>
      </w:r>
      <w:hyperlink w:anchor="P38" w:tgtFrame="2. Вопросы правопреемства подлежат урегулированию муниципальными правовыми актами Думы Хорольского муниципального округа Приморского края (далее - Дума Хорольского муниципального округа).">
        <w:r>
          <w:rPr>
            <w:szCs w:val="28"/>
          </w:rPr>
          <w:t>частью 2 статьи 3</w:t>
        </w:r>
      </w:hyperlink>
      <w:r>
        <w:rPr>
          <w:szCs w:val="28"/>
        </w:rPr>
        <w:t xml:space="preserve"> настоящего Закона, в течение трех месяцев со дня формирования Думы Черниговского муниципального округа.</w:t>
      </w:r>
    </w:p>
    <w:p w:rsidR="00C52416" w:rsidRDefault="00C52416" w:rsidP="00C52416">
      <w:pPr>
        <w:pStyle w:val="ConsPlusNormal"/>
        <w:ind w:firstLine="708"/>
        <w:jc w:val="both"/>
        <w:rPr>
          <w:szCs w:val="28"/>
        </w:rPr>
      </w:pPr>
    </w:p>
    <w:p w:rsidR="00425531" w:rsidRDefault="00425531" w:rsidP="00C52416">
      <w:pPr>
        <w:pStyle w:val="ConsPlusNormal"/>
        <w:ind w:firstLine="708"/>
        <w:jc w:val="both"/>
        <w:rPr>
          <w:szCs w:val="28"/>
        </w:rPr>
      </w:pPr>
    </w:p>
    <w:p w:rsidR="00425531" w:rsidRDefault="00425531" w:rsidP="00C52416">
      <w:pPr>
        <w:pStyle w:val="ConsPlusNormal"/>
        <w:ind w:firstLine="708"/>
        <w:jc w:val="both"/>
        <w:rPr>
          <w:szCs w:val="28"/>
        </w:rPr>
      </w:pPr>
    </w:p>
    <w:p w:rsidR="00C52416" w:rsidRDefault="00C52416" w:rsidP="00C5241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C52416" w:rsidRDefault="00C52416" w:rsidP="00C5241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021ECB">
        <w:rPr>
          <w:szCs w:val="28"/>
        </w:rPr>
        <w:t>Губернатор</w:t>
      </w:r>
      <w:r>
        <w:rPr>
          <w:szCs w:val="28"/>
        </w:rPr>
        <w:t>а</w:t>
      </w:r>
      <w:r w:rsidRPr="00021ECB">
        <w:rPr>
          <w:szCs w:val="28"/>
        </w:rPr>
        <w:t xml:space="preserve"> края                                        </w:t>
      </w:r>
      <w:r>
        <w:rPr>
          <w:szCs w:val="28"/>
        </w:rPr>
        <w:t xml:space="preserve">                                 </w:t>
      </w:r>
      <w:r w:rsidRPr="00021ECB">
        <w:rPr>
          <w:szCs w:val="28"/>
        </w:rPr>
        <w:t xml:space="preserve">      </w:t>
      </w:r>
      <w:r>
        <w:rPr>
          <w:szCs w:val="28"/>
        </w:rPr>
        <w:t>В.Г. Щербина</w:t>
      </w:r>
    </w:p>
    <w:p w:rsidR="00C52416" w:rsidRDefault="00C52416" w:rsidP="00C52416"/>
    <w:p w:rsidR="00E7297B" w:rsidRDefault="00E7297B" w:rsidP="00E7297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</w:t>
      </w:r>
      <w:bookmarkStart w:id="3" w:name="_GoBack"/>
      <w:bookmarkEnd w:id="3"/>
      <w:r>
        <w:rPr>
          <w:szCs w:val="28"/>
        </w:rPr>
        <w:t>сток</w:t>
      </w:r>
    </w:p>
    <w:p w:rsidR="00E7297B" w:rsidRDefault="00E7297B" w:rsidP="00E7297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</w:t>
      </w:r>
      <w:r>
        <w:rPr>
          <w:szCs w:val="28"/>
        </w:rPr>
        <w:t>7</w:t>
      </w:r>
      <w:r>
        <w:rPr>
          <w:szCs w:val="28"/>
        </w:rPr>
        <w:t xml:space="preserve"> </w:t>
      </w:r>
      <w:r>
        <w:rPr>
          <w:szCs w:val="28"/>
        </w:rPr>
        <w:t>января</w:t>
      </w:r>
      <w:r>
        <w:rPr>
          <w:szCs w:val="28"/>
        </w:rPr>
        <w:t xml:space="preserve"> 202</w:t>
      </w:r>
      <w:r>
        <w:rPr>
          <w:szCs w:val="28"/>
        </w:rPr>
        <w:t>3</w:t>
      </w:r>
      <w:r>
        <w:rPr>
          <w:szCs w:val="28"/>
        </w:rPr>
        <w:t xml:space="preserve"> года</w:t>
      </w:r>
    </w:p>
    <w:p w:rsidR="00425531" w:rsidRDefault="00E7297B" w:rsidP="00E7297B">
      <w:r>
        <w:rPr>
          <w:szCs w:val="28"/>
        </w:rPr>
        <w:t xml:space="preserve">№ </w:t>
      </w:r>
      <w:r>
        <w:rPr>
          <w:szCs w:val="28"/>
        </w:rPr>
        <w:t>287</w:t>
      </w:r>
      <w:r>
        <w:rPr>
          <w:szCs w:val="28"/>
        </w:rPr>
        <w:t>-КЗ</w:t>
      </w:r>
    </w:p>
    <w:sectPr w:rsidR="00425531" w:rsidSect="00C52416">
      <w:headerReference w:type="default" r:id="rId17"/>
      <w:pgSz w:w="11906" w:h="16838"/>
      <w:pgMar w:top="851" w:right="851" w:bottom="79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71A3" w:rsidRDefault="002F71A3">
      <w:r>
        <w:separator/>
      </w:r>
    </w:p>
  </w:endnote>
  <w:endnote w:type="continuationSeparator" w:id="0">
    <w:p w:rsidR="002F71A3" w:rsidRDefault="002F7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71A3" w:rsidRDefault="002F71A3">
      <w:r>
        <w:separator/>
      </w:r>
    </w:p>
  </w:footnote>
  <w:footnote w:type="continuationSeparator" w:id="0">
    <w:p w:rsidR="002F71A3" w:rsidRDefault="002F71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C52416" w:rsidP="00C5241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361A0">
      <w:rPr>
        <w:noProof/>
      </w:rPr>
      <w:t>8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2416"/>
    <w:rsid w:val="0003291F"/>
    <w:rsid w:val="00070CED"/>
    <w:rsid w:val="002F71A3"/>
    <w:rsid w:val="00347DEE"/>
    <w:rsid w:val="00357555"/>
    <w:rsid w:val="00380EE1"/>
    <w:rsid w:val="003A180C"/>
    <w:rsid w:val="003B26E7"/>
    <w:rsid w:val="00413497"/>
    <w:rsid w:val="00425531"/>
    <w:rsid w:val="0047435B"/>
    <w:rsid w:val="005361A0"/>
    <w:rsid w:val="005A2827"/>
    <w:rsid w:val="006E2ABA"/>
    <w:rsid w:val="006F77C0"/>
    <w:rsid w:val="007D1404"/>
    <w:rsid w:val="00832425"/>
    <w:rsid w:val="00843C73"/>
    <w:rsid w:val="00AB70F9"/>
    <w:rsid w:val="00AC31EC"/>
    <w:rsid w:val="00AF3517"/>
    <w:rsid w:val="00B11A42"/>
    <w:rsid w:val="00B14397"/>
    <w:rsid w:val="00BC0675"/>
    <w:rsid w:val="00BE0544"/>
    <w:rsid w:val="00C52416"/>
    <w:rsid w:val="00D102A9"/>
    <w:rsid w:val="00D34604"/>
    <w:rsid w:val="00D50BA7"/>
    <w:rsid w:val="00DB61CE"/>
    <w:rsid w:val="00E34273"/>
    <w:rsid w:val="00E60B2A"/>
    <w:rsid w:val="00E7297B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8EE7D7"/>
  <w15:docId w15:val="{7F63E23D-45B8-4F86-9F1D-BC8D13C98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C52416"/>
    <w:pPr>
      <w:widowControl w:val="0"/>
      <w:suppressAutoHyphens/>
    </w:pPr>
    <w:rPr>
      <w:rFonts w:eastAsia="SimSun"/>
      <w:sz w:val="28"/>
      <w:szCs w:val="22"/>
    </w:rPr>
  </w:style>
  <w:style w:type="paragraph" w:customStyle="1" w:styleId="ConsPlusTitle">
    <w:name w:val="ConsPlusTitle"/>
    <w:qFormat/>
    <w:rsid w:val="00C52416"/>
    <w:pPr>
      <w:widowControl w:val="0"/>
      <w:suppressAutoHyphens/>
    </w:pPr>
    <w:rPr>
      <w:rFonts w:ascii="Arial" w:eastAsia="SimSun" w:hAnsi="Arial" w:cs="Arial"/>
      <w:b/>
      <w:sz w:val="28"/>
      <w:szCs w:val="22"/>
    </w:rPr>
  </w:style>
  <w:style w:type="character" w:customStyle="1" w:styleId="a4">
    <w:name w:val="Верхний колонтитул Знак"/>
    <w:link w:val="a3"/>
    <w:uiPriority w:val="99"/>
    <w:rsid w:val="00C52416"/>
    <w:rPr>
      <w:sz w:val="28"/>
    </w:rPr>
  </w:style>
  <w:style w:type="paragraph" w:styleId="a6">
    <w:name w:val="Balloon Text"/>
    <w:basedOn w:val="a"/>
    <w:link w:val="a7"/>
    <w:semiHidden/>
    <w:unhideWhenUsed/>
    <w:rsid w:val="0042553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4255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47;&#1072;&#1075;&#1088;&#1091;&#1079;&#1082;&#1080;\%7b&#1050;&#1086;&#1085;&#1089;&#1091;&#1083;&#1100;&#1090;&#1072;&#1085;&#1090;&#1055;&#1083;&#1102;&#1089;%7d" TargetMode="External"/><Relationship Id="rId13" Type="http://schemas.openxmlformats.org/officeDocument/2006/relationships/hyperlink" Target="file:///D:\&#1047;&#1072;&#1075;&#1088;&#1091;&#1079;&#1082;&#1080;\%7b&#1050;&#1086;&#1085;&#1089;&#1091;&#1083;&#1100;&#1090;&#1072;&#1085;&#1090;&#1055;&#1083;&#1102;&#1089;%7d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yperlink" Target="file:///D:\&#1047;&#1072;&#1075;&#1088;&#1091;&#1079;&#1082;&#1080;\%7b&#1050;&#1086;&#1085;&#1089;&#1091;&#1083;&#1100;&#1090;&#1072;&#1085;&#1090;&#1055;&#1083;&#1102;&#1089;%7d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D65781DB539130AD2C0CFFC8407FE993BFDE33ECE687C4157E9AF5B0FD7FF3B1CCC49BC329FCD551AF89303C7501358X0D6C" TargetMode="Externa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yperlink" Target="file:///D:\&#1047;&#1072;&#1075;&#1088;&#1091;&#1079;&#1082;&#1080;\%7b&#1050;&#1086;&#1085;&#1089;&#1091;&#1083;&#1100;&#1090;&#1072;&#1085;&#1090;&#1055;&#1083;&#1102;&#1089;%7d" TargetMode="External"/><Relationship Id="rId5" Type="http://schemas.openxmlformats.org/officeDocument/2006/relationships/endnotes" Target="endnotes.xml"/><Relationship Id="rId15" Type="http://schemas.openxmlformats.org/officeDocument/2006/relationships/hyperlink" Target="file:///D:\&#1047;&#1072;&#1075;&#1088;&#1091;&#1079;&#1082;&#1080;\%7b&#1050;&#1086;&#1085;&#1089;&#1091;&#1083;&#1100;&#1090;&#1072;&#1085;&#1090;&#1055;&#1083;&#1102;&#1089;%7d" TargetMode="External"/><Relationship Id="rId10" Type="http://schemas.openxmlformats.org/officeDocument/2006/relationships/hyperlink" Target="consultantplus://offline/ref=97018F8054B437F909F60B78FAF7476C74D37259A65D2DADC7ABF01D94197F894EA86BA50756F593BECD933050BC686722c3P4G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7018F8054B437F909F60B78FAF7476C74D37259A65D2DADC7ABF01D94197F894EA86BA50756F593BECD933050BC686722c3P4G" TargetMode="External"/><Relationship Id="rId14" Type="http://schemas.openxmlformats.org/officeDocument/2006/relationships/hyperlink" Target="file:///D:\&#1047;&#1072;&#1075;&#1088;&#1091;&#1079;&#1082;&#1080;\%7b&#1050;&#1086;&#1085;&#1089;&#1091;&#1083;&#1100;&#1090;&#1072;&#1085;&#1090;&#1055;&#1083;&#1102;&#1089;%7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10</TotalTime>
  <Pages>8</Pages>
  <Words>3499</Words>
  <Characters>19948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4</cp:revision>
  <cp:lastPrinted>2023-01-26T05:39:00Z</cp:lastPrinted>
  <dcterms:created xsi:type="dcterms:W3CDTF">2023-01-25T01:30:00Z</dcterms:created>
  <dcterms:modified xsi:type="dcterms:W3CDTF">2023-01-29T23:17:00Z</dcterms:modified>
</cp:coreProperties>
</file>