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3553319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435A42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18.01.2023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435A4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334B7A">
            <w:pPr>
              <w:jc w:val="both"/>
            </w:pPr>
            <w:r>
              <w:t>О проекте закона Примор</w:t>
            </w:r>
            <w:r w:rsidR="007C59D4">
              <w:t xml:space="preserve">ского края </w:t>
            </w:r>
            <w:r w:rsidR="00673B36">
              <w:t>"О внесении изменений</w:t>
            </w:r>
            <w:r w:rsidR="00334B7A">
              <w:t xml:space="preserve"> в Закон Приморского края "Об организации транспортного обслуживания населения </w:t>
            </w:r>
            <w:r w:rsidR="00334B7A" w:rsidRPr="003E64B3">
              <w:rPr>
                <w:szCs w:val="28"/>
              </w:rPr>
              <w:t>в Приморском крае</w:t>
            </w:r>
            <w:r w:rsidR="00334B7A"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r w:rsidRPr="00C475CE">
        <w:rPr>
          <w:szCs w:val="28"/>
        </w:rPr>
        <w:t>закона Приморского края</w:t>
      </w:r>
      <w:r w:rsidR="00334B7A">
        <w:rPr>
          <w:szCs w:val="28"/>
        </w:rPr>
        <w:t xml:space="preserve"> </w:t>
      </w:r>
      <w:r w:rsidR="00673B36">
        <w:t>"О внесении изменений</w:t>
      </w:r>
      <w:r w:rsidR="00334B7A">
        <w:t xml:space="preserve"> в Закон Приморского края "Об организации транспортного обслуживания населения </w:t>
      </w:r>
      <w:r w:rsidR="00334B7A" w:rsidRPr="003E64B3">
        <w:rPr>
          <w:szCs w:val="28"/>
        </w:rPr>
        <w:t>в Приморском крае</w:t>
      </w:r>
      <w:r w:rsidR="00334B7A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673B36">
        <w:t>"О внесении изменений</w:t>
      </w:r>
      <w:r w:rsidR="00334B7A">
        <w:t xml:space="preserve"> в Закон Приморского края "Об организации транспортного обслуживания населения </w:t>
      </w:r>
      <w:r w:rsidR="00334B7A" w:rsidRPr="003E64B3">
        <w:rPr>
          <w:szCs w:val="28"/>
        </w:rPr>
        <w:t>в Приморском крае</w:t>
      </w:r>
      <w:r w:rsidR="00334B7A">
        <w:t xml:space="preserve">" </w:t>
      </w:r>
      <w:r>
        <w:rPr>
          <w:szCs w:val="28"/>
        </w:rPr>
        <w:t>на рассмотрение Законо</w:t>
      </w:r>
      <w:r w:rsidR="00244CC0">
        <w:rPr>
          <w:szCs w:val="28"/>
        </w:rPr>
        <w:t xml:space="preserve">дательного Собрания в </w:t>
      </w:r>
      <w:r w:rsidR="00B23876">
        <w:rPr>
          <w:szCs w:val="28"/>
        </w:rPr>
        <w:t>январе 2023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673B36">
        <w:t>"О внесении изменений</w:t>
      </w:r>
      <w:r w:rsidR="00334B7A">
        <w:t xml:space="preserve"> в Закон Приморского края "Об организации транспортного обслуживания населения </w:t>
      </w:r>
      <w:r w:rsidR="00334B7A" w:rsidRPr="003E64B3">
        <w:rPr>
          <w:szCs w:val="28"/>
        </w:rPr>
        <w:t>в Приморском крае</w:t>
      </w:r>
      <w:r w:rsidR="00334B7A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FA4020">
        <w:rPr>
          <w:szCs w:val="28"/>
        </w:rPr>
        <w:t xml:space="preserve"> Исакову Владимиру Владимировичу</w:t>
      </w:r>
      <w:r>
        <w:rPr>
          <w:szCs w:val="28"/>
        </w:rPr>
        <w:t>,</w:t>
      </w:r>
      <w:r w:rsidR="007C59D4">
        <w:rPr>
          <w:szCs w:val="28"/>
        </w:rPr>
        <w:t xml:space="preserve"> </w:t>
      </w:r>
      <w:r w:rsidR="00FA4020">
        <w:rPr>
          <w:szCs w:val="28"/>
        </w:rPr>
        <w:t xml:space="preserve">председателю комитета </w:t>
      </w:r>
      <w:r>
        <w:rPr>
          <w:szCs w:val="28"/>
        </w:rPr>
        <w:t xml:space="preserve">Законодательного Собрания </w:t>
      </w:r>
      <w:r w:rsidR="002A386C">
        <w:rPr>
          <w:szCs w:val="28"/>
        </w:rPr>
        <w:t>Приморского края</w:t>
      </w:r>
      <w:r w:rsidR="00FA4020">
        <w:rPr>
          <w:szCs w:val="28"/>
        </w:rPr>
        <w:t xml:space="preserve"> по экономической политике и собственности</w:t>
      </w:r>
      <w:r w:rsidR="002A386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814" w:rsidRDefault="00922814">
      <w:r>
        <w:separator/>
      </w:r>
    </w:p>
  </w:endnote>
  <w:endnote w:type="continuationSeparator" w:id="0">
    <w:p w:rsidR="00922814" w:rsidRDefault="0092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814" w:rsidRDefault="00922814">
      <w:r>
        <w:separator/>
      </w:r>
    </w:p>
  </w:footnote>
  <w:footnote w:type="continuationSeparator" w:id="0">
    <w:p w:rsidR="00922814" w:rsidRDefault="009228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43E12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87F9B"/>
    <w:rsid w:val="002A386C"/>
    <w:rsid w:val="002B541E"/>
    <w:rsid w:val="003113B1"/>
    <w:rsid w:val="00321F20"/>
    <w:rsid w:val="00324869"/>
    <w:rsid w:val="00334B7A"/>
    <w:rsid w:val="00357541"/>
    <w:rsid w:val="00361B00"/>
    <w:rsid w:val="00383131"/>
    <w:rsid w:val="003B4C86"/>
    <w:rsid w:val="003D3B2B"/>
    <w:rsid w:val="003D4A28"/>
    <w:rsid w:val="003F2358"/>
    <w:rsid w:val="003F61F3"/>
    <w:rsid w:val="0041510C"/>
    <w:rsid w:val="00435A42"/>
    <w:rsid w:val="00461E2B"/>
    <w:rsid w:val="005E7861"/>
    <w:rsid w:val="006435CE"/>
    <w:rsid w:val="00673B36"/>
    <w:rsid w:val="00692D49"/>
    <w:rsid w:val="006B2814"/>
    <w:rsid w:val="006E3025"/>
    <w:rsid w:val="007128C1"/>
    <w:rsid w:val="007258FB"/>
    <w:rsid w:val="00751091"/>
    <w:rsid w:val="00782DDC"/>
    <w:rsid w:val="007878AD"/>
    <w:rsid w:val="00787FC7"/>
    <w:rsid w:val="007A1736"/>
    <w:rsid w:val="007C59D4"/>
    <w:rsid w:val="007F0598"/>
    <w:rsid w:val="008602F8"/>
    <w:rsid w:val="0087792E"/>
    <w:rsid w:val="008B133D"/>
    <w:rsid w:val="00922814"/>
    <w:rsid w:val="0099314B"/>
    <w:rsid w:val="009C740C"/>
    <w:rsid w:val="009E5CD9"/>
    <w:rsid w:val="009F0165"/>
    <w:rsid w:val="009F315E"/>
    <w:rsid w:val="009F626B"/>
    <w:rsid w:val="00A05330"/>
    <w:rsid w:val="00A14FCF"/>
    <w:rsid w:val="00A40448"/>
    <w:rsid w:val="00B23876"/>
    <w:rsid w:val="00B668A9"/>
    <w:rsid w:val="00B803DE"/>
    <w:rsid w:val="00BA5100"/>
    <w:rsid w:val="00BA529B"/>
    <w:rsid w:val="00BE16C2"/>
    <w:rsid w:val="00C717B4"/>
    <w:rsid w:val="00C856E0"/>
    <w:rsid w:val="00C9335B"/>
    <w:rsid w:val="00C958B6"/>
    <w:rsid w:val="00D06E7F"/>
    <w:rsid w:val="00D17A7A"/>
    <w:rsid w:val="00D30DFE"/>
    <w:rsid w:val="00D324E8"/>
    <w:rsid w:val="00D607BF"/>
    <w:rsid w:val="00D91C07"/>
    <w:rsid w:val="00DF1035"/>
    <w:rsid w:val="00E04D4D"/>
    <w:rsid w:val="00E53336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  <w:rsid w:val="00FA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DEA8D-80F5-44C4-BEA7-426BA7E82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79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50</cp:revision>
  <cp:lastPrinted>2022-12-07T22:14:00Z</cp:lastPrinted>
  <dcterms:created xsi:type="dcterms:W3CDTF">2014-08-03T23:22:00Z</dcterms:created>
  <dcterms:modified xsi:type="dcterms:W3CDTF">2023-01-17T21:47:00Z</dcterms:modified>
</cp:coreProperties>
</file>