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5539594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7D15C4" w:rsidRDefault="00F57711" w:rsidP="00E859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7D15C4" w:rsidRPr="007D15C4">
              <w:rPr>
                <w:sz w:val="24"/>
                <w:szCs w:val="24"/>
              </w:rPr>
              <w:t>.</w:t>
            </w:r>
            <w:r w:rsidR="00E85936">
              <w:rPr>
                <w:sz w:val="24"/>
                <w:szCs w:val="24"/>
              </w:rPr>
              <w:t>01</w:t>
            </w:r>
            <w:r w:rsidR="007D15C4" w:rsidRPr="007D15C4">
              <w:rPr>
                <w:sz w:val="24"/>
                <w:szCs w:val="24"/>
              </w:rPr>
              <w:t>.202</w:t>
            </w:r>
            <w:r w:rsidR="00E85936">
              <w:rPr>
                <w:sz w:val="24"/>
                <w:szCs w:val="24"/>
              </w:rPr>
              <w:t>3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7D15C4" w:rsidRPr="007D15C4" w:rsidRDefault="00F57711" w:rsidP="007D15C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242459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E85936" w:rsidRPr="00071FC1">
              <w:rPr>
                <w:szCs w:val="28"/>
              </w:rPr>
              <w:t>"О внесении изменени</w:t>
            </w:r>
            <w:r w:rsidR="00242459">
              <w:rPr>
                <w:szCs w:val="28"/>
              </w:rPr>
              <w:t>й</w:t>
            </w:r>
            <w:r w:rsidR="00E85936" w:rsidRPr="00071FC1">
              <w:rPr>
                <w:szCs w:val="28"/>
              </w:rPr>
              <w:t xml:space="preserve"> в статью 10 Закона Приморского края "Об Уполномоченном по защите прав предпринимателей в Приморском крае"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</w:t>
      </w:r>
      <w:r w:rsidRPr="00E576ED">
        <w:t>проект закона Примор</w:t>
      </w:r>
      <w:r w:rsidR="00F21FA8" w:rsidRPr="00E576ED">
        <w:t xml:space="preserve">ского края </w:t>
      </w:r>
      <w:r w:rsidR="00E85936" w:rsidRPr="00071FC1">
        <w:rPr>
          <w:szCs w:val="28"/>
        </w:rPr>
        <w:t>"О внесении изменени</w:t>
      </w:r>
      <w:r w:rsidR="00242459">
        <w:rPr>
          <w:szCs w:val="28"/>
        </w:rPr>
        <w:t>й</w:t>
      </w:r>
      <w:r w:rsidR="00E85936" w:rsidRPr="00071FC1">
        <w:rPr>
          <w:szCs w:val="28"/>
        </w:rPr>
        <w:t xml:space="preserve"> в статью 10 Закона Приморского края "Об Уполномоченном по защите прав предпринимателей </w:t>
      </w:r>
      <w:proofErr w:type="gramStart"/>
      <w:r w:rsidR="00E85936" w:rsidRPr="00071FC1">
        <w:rPr>
          <w:szCs w:val="28"/>
        </w:rPr>
        <w:t>в</w:t>
      </w:r>
      <w:proofErr w:type="gramEnd"/>
      <w:r w:rsidR="00E85936" w:rsidRPr="00071FC1">
        <w:rPr>
          <w:szCs w:val="28"/>
        </w:rPr>
        <w:t xml:space="preserve"> </w:t>
      </w:r>
      <w:proofErr w:type="gramStart"/>
      <w:r w:rsidR="00E85936" w:rsidRPr="00071FC1">
        <w:rPr>
          <w:szCs w:val="28"/>
        </w:rPr>
        <w:t>Приморском</w:t>
      </w:r>
      <w:proofErr w:type="gramEnd"/>
      <w:r w:rsidR="00E85936" w:rsidRPr="00071FC1">
        <w:rPr>
          <w:szCs w:val="28"/>
        </w:rPr>
        <w:t xml:space="preserve"> крае"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E85936" w:rsidRPr="00071FC1">
        <w:rPr>
          <w:szCs w:val="28"/>
        </w:rPr>
        <w:t>"О внесении изменени</w:t>
      </w:r>
      <w:r w:rsidR="00242459">
        <w:rPr>
          <w:szCs w:val="28"/>
        </w:rPr>
        <w:t>й</w:t>
      </w:r>
      <w:bookmarkStart w:id="0" w:name="_GoBack"/>
      <w:bookmarkEnd w:id="0"/>
      <w:r w:rsidR="00E85936" w:rsidRPr="00071FC1">
        <w:rPr>
          <w:szCs w:val="28"/>
        </w:rPr>
        <w:t xml:space="preserve"> в статью 10 Закона Приморского края "Об Уполномоченном по защите прав предпринимателей в Приморском крае"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C77F2B">
        <w:rPr>
          <w:szCs w:val="28"/>
        </w:rPr>
        <w:t>3.</w:t>
      </w:r>
      <w:r w:rsidR="007D4547" w:rsidRPr="00C77F2B">
        <w:rPr>
          <w:szCs w:val="28"/>
        </w:rPr>
        <w:t xml:space="preserve">Поручить </w:t>
      </w:r>
      <w:r w:rsidR="00E85936">
        <w:rPr>
          <w:szCs w:val="28"/>
        </w:rPr>
        <w:t>Пак Юлии Валентиновне</w:t>
      </w:r>
      <w:r w:rsidR="00417A9B" w:rsidRPr="0027129A">
        <w:rPr>
          <w:szCs w:val="28"/>
        </w:rPr>
        <w:t xml:space="preserve">, </w:t>
      </w:r>
      <w:r w:rsidR="00E85936">
        <w:rPr>
          <w:szCs w:val="28"/>
        </w:rPr>
        <w:t>депутату Законодательного Собрания Приморского края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F830D6" w:rsidRDefault="00F830D6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FF4" w:rsidRDefault="00AF0FF4">
      <w:r>
        <w:separator/>
      </w:r>
    </w:p>
  </w:endnote>
  <w:endnote w:type="continuationSeparator" w:id="0">
    <w:p w:rsidR="00AF0FF4" w:rsidRDefault="00AF0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FF4" w:rsidRDefault="00AF0FF4">
      <w:r>
        <w:separator/>
      </w:r>
    </w:p>
  </w:footnote>
  <w:footnote w:type="continuationSeparator" w:id="0">
    <w:p w:rsidR="00AF0FF4" w:rsidRDefault="00AF0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5936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42459"/>
    <w:rsid w:val="0024665A"/>
    <w:rsid w:val="0026074E"/>
    <w:rsid w:val="0027194A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17A9B"/>
    <w:rsid w:val="00421CB1"/>
    <w:rsid w:val="004562F9"/>
    <w:rsid w:val="00461E2B"/>
    <w:rsid w:val="004D0186"/>
    <w:rsid w:val="005438EA"/>
    <w:rsid w:val="005A6A9B"/>
    <w:rsid w:val="005C6256"/>
    <w:rsid w:val="005F4BAD"/>
    <w:rsid w:val="00623A01"/>
    <w:rsid w:val="00624BBF"/>
    <w:rsid w:val="00643B2F"/>
    <w:rsid w:val="00692D49"/>
    <w:rsid w:val="00696449"/>
    <w:rsid w:val="006A7D49"/>
    <w:rsid w:val="006F0220"/>
    <w:rsid w:val="007128C1"/>
    <w:rsid w:val="007258FB"/>
    <w:rsid w:val="00751091"/>
    <w:rsid w:val="007C420C"/>
    <w:rsid w:val="007D15C4"/>
    <w:rsid w:val="007D4547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E27D7"/>
    <w:rsid w:val="00901C0B"/>
    <w:rsid w:val="0091258D"/>
    <w:rsid w:val="009637B6"/>
    <w:rsid w:val="0099314B"/>
    <w:rsid w:val="009E5CD9"/>
    <w:rsid w:val="009F0165"/>
    <w:rsid w:val="009F626B"/>
    <w:rsid w:val="00A3625E"/>
    <w:rsid w:val="00A5173F"/>
    <w:rsid w:val="00A52F01"/>
    <w:rsid w:val="00A570A8"/>
    <w:rsid w:val="00A93CA0"/>
    <w:rsid w:val="00AF0FF4"/>
    <w:rsid w:val="00B02D64"/>
    <w:rsid w:val="00B24051"/>
    <w:rsid w:val="00B43FC4"/>
    <w:rsid w:val="00B51665"/>
    <w:rsid w:val="00B668A9"/>
    <w:rsid w:val="00B803DE"/>
    <w:rsid w:val="00BC490D"/>
    <w:rsid w:val="00BE16C2"/>
    <w:rsid w:val="00C11F3E"/>
    <w:rsid w:val="00C7273E"/>
    <w:rsid w:val="00C77F2B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576ED"/>
    <w:rsid w:val="00E77161"/>
    <w:rsid w:val="00E85936"/>
    <w:rsid w:val="00E85955"/>
    <w:rsid w:val="00EB1DF6"/>
    <w:rsid w:val="00EB54F2"/>
    <w:rsid w:val="00F01DD8"/>
    <w:rsid w:val="00F04F91"/>
    <w:rsid w:val="00F21FA8"/>
    <w:rsid w:val="00F42766"/>
    <w:rsid w:val="00F57711"/>
    <w:rsid w:val="00F830D6"/>
    <w:rsid w:val="00F8481E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43</cp:revision>
  <cp:lastPrinted>2021-03-14T23:34:00Z</cp:lastPrinted>
  <dcterms:created xsi:type="dcterms:W3CDTF">2019-01-14T07:14:00Z</dcterms:created>
  <dcterms:modified xsi:type="dcterms:W3CDTF">2023-01-17T23:33:00Z</dcterms:modified>
</cp:coreProperties>
</file>