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5539339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F533C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F533CD">
        <w:trPr>
          <w:cantSplit/>
        </w:trPr>
        <w:tc>
          <w:tcPr>
            <w:tcW w:w="1694" w:type="pct"/>
          </w:tcPr>
          <w:p w:rsidR="00357541" w:rsidRPr="00080DED" w:rsidRDefault="004247B0" w:rsidP="005C59C6">
            <w:pPr>
              <w:rPr>
                <w:sz w:val="24"/>
              </w:rPr>
            </w:pPr>
            <w:r>
              <w:rPr>
                <w:sz w:val="24"/>
              </w:rPr>
              <w:t>18</w:t>
            </w:r>
            <w:r w:rsidR="005C59C6">
              <w:rPr>
                <w:sz w:val="24"/>
              </w:rPr>
              <w:t>.01</w:t>
            </w:r>
            <w:r w:rsidR="009B0BB4">
              <w:rPr>
                <w:sz w:val="24"/>
              </w:rPr>
              <w:t>.202</w:t>
            </w:r>
            <w:r w:rsidR="005C59C6">
              <w:rPr>
                <w:sz w:val="24"/>
              </w:rPr>
              <w:t>3</w:t>
            </w:r>
          </w:p>
        </w:tc>
        <w:tc>
          <w:tcPr>
            <w:tcW w:w="2422" w:type="pct"/>
            <w:gridSpan w:val="2"/>
          </w:tcPr>
          <w:p w:rsidR="00357541" w:rsidRPr="00777BEE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B803DE" w:rsidP="005C59C6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4247B0">
              <w:rPr>
                <w:sz w:val="24"/>
                <w:szCs w:val="24"/>
              </w:rPr>
              <w:t>190</w:t>
            </w:r>
          </w:p>
        </w:tc>
      </w:tr>
      <w:tr w:rsidR="00357541" w:rsidTr="00F533C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F533C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Default="00F533CD" w:rsidP="00EA293E">
            <w:pPr>
              <w:jc w:val="both"/>
            </w:pPr>
            <w:r w:rsidRPr="00F533CD">
              <w:t xml:space="preserve">О проекте закона Приморского края </w:t>
            </w:r>
            <w:r w:rsidR="005C59C6" w:rsidRPr="00071FC1">
              <w:rPr>
                <w:szCs w:val="28"/>
              </w:rPr>
              <w:t>"О внесении изменени</w:t>
            </w:r>
            <w:r w:rsidR="00EA293E">
              <w:rPr>
                <w:szCs w:val="28"/>
              </w:rPr>
              <w:t>й</w:t>
            </w:r>
            <w:r w:rsidR="005C59C6" w:rsidRPr="00071FC1">
              <w:rPr>
                <w:szCs w:val="28"/>
              </w:rPr>
              <w:t xml:space="preserve"> в статью 10 Закона Приморского края "Об Уполномоченном по защите прав предпринимателей в Приморском крае"</w:t>
            </w:r>
            <w:r w:rsidR="0026074E">
              <w:t xml:space="preserve"> 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>Рассмотрев</w:t>
      </w:r>
      <w:r w:rsidR="005C2AA7">
        <w:t xml:space="preserve"> </w:t>
      </w:r>
      <w:r w:rsidR="00F533CD">
        <w:t xml:space="preserve">внесенный комитетом </w:t>
      </w:r>
      <w:r>
        <w:t>проект закона Примор</w:t>
      </w:r>
      <w:r w:rsidR="00F533CD">
        <w:t xml:space="preserve">ского края </w:t>
      </w:r>
      <w:r w:rsidR="005C59C6" w:rsidRPr="00071FC1">
        <w:rPr>
          <w:szCs w:val="28"/>
        </w:rPr>
        <w:t>"О внесении изменени</w:t>
      </w:r>
      <w:r w:rsidR="00EA293E">
        <w:rPr>
          <w:szCs w:val="28"/>
        </w:rPr>
        <w:t>й</w:t>
      </w:r>
      <w:r w:rsidR="005C59C6" w:rsidRPr="00071FC1">
        <w:rPr>
          <w:szCs w:val="28"/>
        </w:rPr>
        <w:t xml:space="preserve"> в статью 10 Закона Приморского края "Об Уполномоченном по защите прав предпринимателей в Приморском крае"</w:t>
      </w:r>
      <w:r>
        <w:t xml:space="preserve">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  <w:t>1.Рассмотреть проект закона Примор</w:t>
      </w:r>
      <w:r w:rsidR="008742F1">
        <w:t xml:space="preserve">ского края </w:t>
      </w:r>
      <w:r w:rsidR="005C59C6" w:rsidRPr="00071FC1">
        <w:rPr>
          <w:szCs w:val="28"/>
        </w:rPr>
        <w:t>"О внесении изменени</w:t>
      </w:r>
      <w:r w:rsidR="00EA293E">
        <w:rPr>
          <w:szCs w:val="28"/>
        </w:rPr>
        <w:t>й</w:t>
      </w:r>
      <w:bookmarkStart w:id="0" w:name="_GoBack"/>
      <w:bookmarkEnd w:id="0"/>
      <w:r w:rsidR="005C59C6" w:rsidRPr="00071FC1">
        <w:rPr>
          <w:szCs w:val="28"/>
        </w:rPr>
        <w:t xml:space="preserve"> в статью 10 Закона Приморского края "Об Уполномоченном по защите прав предпринимателей в Приморском крае"</w:t>
      </w:r>
      <w:r>
        <w:t xml:space="preserve"> в первом 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  <w:t>2.Рекомендовать Законодательному Собранию принять указанный законопроект в первом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6B3EF3">
      <w:pPr>
        <w:jc w:val="both"/>
        <w:rPr>
          <w:szCs w:val="28"/>
        </w:rPr>
      </w:pPr>
      <w:r>
        <w:tab/>
      </w:r>
      <w:r w:rsidRPr="006B3EF3">
        <w:rPr>
          <w:szCs w:val="28"/>
        </w:rPr>
        <w:t>3.Поручить</w:t>
      </w:r>
      <w:r w:rsidR="00CC7915" w:rsidRPr="006B3EF3">
        <w:rPr>
          <w:szCs w:val="28"/>
        </w:rPr>
        <w:t xml:space="preserve"> </w:t>
      </w:r>
      <w:r w:rsidR="005C59C6">
        <w:rPr>
          <w:szCs w:val="28"/>
        </w:rPr>
        <w:t>Пак Юлии Валентиновне</w:t>
      </w:r>
      <w:r w:rsidR="0006373E" w:rsidRPr="0027129A">
        <w:rPr>
          <w:szCs w:val="28"/>
        </w:rPr>
        <w:t xml:space="preserve">, </w:t>
      </w:r>
      <w:r w:rsidR="005C59C6">
        <w:rPr>
          <w:szCs w:val="28"/>
        </w:rPr>
        <w:t>депутату Законодательного Собрания Приморского края</w:t>
      </w:r>
      <w:r w:rsidRPr="006B3EF3">
        <w:rPr>
          <w:szCs w:val="28"/>
        </w:rPr>
        <w:t>, выступить на заседании Законодательного Собрания с докладом по данному вопросу.</w:t>
      </w:r>
    </w:p>
    <w:p w:rsidR="00605B88" w:rsidRDefault="00605B88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>4.Определить время для рассмотрения данного вопроса на заседан</w:t>
      </w:r>
      <w:r w:rsidR="00CC7915">
        <w:rPr>
          <w:szCs w:val="28"/>
        </w:rPr>
        <w:t>и</w:t>
      </w:r>
      <w:r w:rsidR="009E5955">
        <w:rPr>
          <w:szCs w:val="28"/>
        </w:rPr>
        <w:t xml:space="preserve">и Законодательного Собрания – </w:t>
      </w:r>
      <w:r w:rsidR="006B3EF3">
        <w:rPr>
          <w:szCs w:val="28"/>
        </w:rPr>
        <w:t>5</w:t>
      </w:r>
      <w:r>
        <w:rPr>
          <w:szCs w:val="28"/>
        </w:rPr>
        <w:t xml:space="preserve"> ми</w:t>
      </w:r>
      <w:r w:rsidR="00E156ED">
        <w:rPr>
          <w:szCs w:val="28"/>
        </w:rPr>
        <w:t xml:space="preserve">нут, в том числе для доклада – </w:t>
      </w:r>
      <w:r w:rsidR="009E5955">
        <w:rPr>
          <w:szCs w:val="28"/>
        </w:rPr>
        <w:t>2</w:t>
      </w:r>
      <w:r>
        <w:rPr>
          <w:szCs w:val="28"/>
        </w:rPr>
        <w:t xml:space="preserve"> минуты.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6F2062">
        <w:rPr>
          <w:szCs w:val="28"/>
        </w:rPr>
        <w:t>В.В.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419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3D4" w:rsidRDefault="000D23D4">
      <w:r>
        <w:separator/>
      </w:r>
    </w:p>
  </w:endnote>
  <w:endnote w:type="continuationSeparator" w:id="0">
    <w:p w:rsidR="000D23D4" w:rsidRDefault="000D2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3D4" w:rsidRDefault="000D23D4">
      <w:r>
        <w:separator/>
      </w:r>
    </w:p>
  </w:footnote>
  <w:footnote w:type="continuationSeparator" w:id="0">
    <w:p w:rsidR="000D23D4" w:rsidRDefault="000D23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195" w:rsidRDefault="008E419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C59C6">
      <w:rPr>
        <w:noProof/>
      </w:rPr>
      <w:t>2</w:t>
    </w:r>
    <w:r>
      <w:fldChar w:fldCharType="end"/>
    </w:r>
  </w:p>
  <w:p w:rsidR="008E4195" w:rsidRDefault="008E41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32FEA"/>
    <w:rsid w:val="00053C61"/>
    <w:rsid w:val="0006373E"/>
    <w:rsid w:val="00072635"/>
    <w:rsid w:val="00080DED"/>
    <w:rsid w:val="000B3996"/>
    <w:rsid w:val="000D23D4"/>
    <w:rsid w:val="000F25BC"/>
    <w:rsid w:val="00103815"/>
    <w:rsid w:val="00105A7A"/>
    <w:rsid w:val="0011738D"/>
    <w:rsid w:val="001373B4"/>
    <w:rsid w:val="00160F97"/>
    <w:rsid w:val="001A3E20"/>
    <w:rsid w:val="001B3A35"/>
    <w:rsid w:val="001C5162"/>
    <w:rsid w:val="001F3D89"/>
    <w:rsid w:val="0020003C"/>
    <w:rsid w:val="0026074E"/>
    <w:rsid w:val="0030379F"/>
    <w:rsid w:val="0033485B"/>
    <w:rsid w:val="00357541"/>
    <w:rsid w:val="00383131"/>
    <w:rsid w:val="003B4C86"/>
    <w:rsid w:val="003B681C"/>
    <w:rsid w:val="003C0F6D"/>
    <w:rsid w:val="003D3B5A"/>
    <w:rsid w:val="003D4A28"/>
    <w:rsid w:val="003D73A5"/>
    <w:rsid w:val="003F2358"/>
    <w:rsid w:val="00421111"/>
    <w:rsid w:val="004247B0"/>
    <w:rsid w:val="00461E2B"/>
    <w:rsid w:val="004D1134"/>
    <w:rsid w:val="004E3483"/>
    <w:rsid w:val="00511C14"/>
    <w:rsid w:val="005126D4"/>
    <w:rsid w:val="00516E63"/>
    <w:rsid w:val="005C2AA7"/>
    <w:rsid w:val="005C59C6"/>
    <w:rsid w:val="005F712B"/>
    <w:rsid w:val="00602BE8"/>
    <w:rsid w:val="00605B88"/>
    <w:rsid w:val="006124FF"/>
    <w:rsid w:val="00624BBF"/>
    <w:rsid w:val="006815C8"/>
    <w:rsid w:val="00692D49"/>
    <w:rsid w:val="006B3EF3"/>
    <w:rsid w:val="006E3674"/>
    <w:rsid w:val="006F2062"/>
    <w:rsid w:val="007111A5"/>
    <w:rsid w:val="007128C1"/>
    <w:rsid w:val="007258FB"/>
    <w:rsid w:val="00751091"/>
    <w:rsid w:val="00777BEE"/>
    <w:rsid w:val="007C3411"/>
    <w:rsid w:val="007F0598"/>
    <w:rsid w:val="008045A9"/>
    <w:rsid w:val="008602F8"/>
    <w:rsid w:val="008742F1"/>
    <w:rsid w:val="0087792E"/>
    <w:rsid w:val="008E4195"/>
    <w:rsid w:val="009637B6"/>
    <w:rsid w:val="009661DE"/>
    <w:rsid w:val="00975903"/>
    <w:rsid w:val="0099314B"/>
    <w:rsid w:val="009B0BB4"/>
    <w:rsid w:val="009E5955"/>
    <w:rsid w:val="009E5CD9"/>
    <w:rsid w:val="009F0165"/>
    <w:rsid w:val="009F626B"/>
    <w:rsid w:val="00B668A9"/>
    <w:rsid w:val="00B717BB"/>
    <w:rsid w:val="00B803DE"/>
    <w:rsid w:val="00BE0D02"/>
    <w:rsid w:val="00BE16C2"/>
    <w:rsid w:val="00BE7E37"/>
    <w:rsid w:val="00C200F5"/>
    <w:rsid w:val="00C719AC"/>
    <w:rsid w:val="00C80335"/>
    <w:rsid w:val="00C9335B"/>
    <w:rsid w:val="00C958B6"/>
    <w:rsid w:val="00CA7EA2"/>
    <w:rsid w:val="00CC737C"/>
    <w:rsid w:val="00CC7915"/>
    <w:rsid w:val="00D17A7A"/>
    <w:rsid w:val="00E156ED"/>
    <w:rsid w:val="00E326C2"/>
    <w:rsid w:val="00E52025"/>
    <w:rsid w:val="00E77161"/>
    <w:rsid w:val="00E8070E"/>
    <w:rsid w:val="00E85955"/>
    <w:rsid w:val="00E93B64"/>
    <w:rsid w:val="00EA293E"/>
    <w:rsid w:val="00F01DD8"/>
    <w:rsid w:val="00F315C2"/>
    <w:rsid w:val="00F3248D"/>
    <w:rsid w:val="00F533CD"/>
    <w:rsid w:val="00F662A9"/>
    <w:rsid w:val="00FA1656"/>
    <w:rsid w:val="00FC098C"/>
    <w:rsid w:val="00FC0F6B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419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52354-C44B-4E29-BCF1-0E2574512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210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40</cp:revision>
  <cp:lastPrinted>2021-07-06T05:11:00Z</cp:lastPrinted>
  <dcterms:created xsi:type="dcterms:W3CDTF">2019-01-14T07:13:00Z</dcterms:created>
  <dcterms:modified xsi:type="dcterms:W3CDTF">2023-01-17T23:29:00Z</dcterms:modified>
</cp:coreProperties>
</file>