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027" w:rsidRDefault="00BB102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C0E35AB" wp14:editId="782DD7A8">
                <wp:simplePos x="0" y="0"/>
                <wp:positionH relativeFrom="margin">
                  <wp:posOffset>4339590</wp:posOffset>
                </wp:positionH>
                <wp:positionV relativeFrom="page">
                  <wp:posOffset>571500</wp:posOffset>
                </wp:positionV>
                <wp:extent cx="1914525" cy="628650"/>
                <wp:effectExtent l="0" t="0" r="952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1027" w:rsidRPr="003D3115" w:rsidRDefault="00BB1027" w:rsidP="00BB1027">
                            <w:pPr>
                              <w:rPr>
                                <w:sz w:val="20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</w:t>
                            </w:r>
                            <w:r w:rsidRPr="003D3115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BB1027" w:rsidRPr="003D3115" w:rsidRDefault="00BB1027" w:rsidP="00BB1027">
                            <w:pPr>
                              <w:rPr>
                                <w:sz w:val="20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BB1027" w:rsidRDefault="00BB1027" w:rsidP="00BB1027">
                            <w:pPr>
                              <w:rPr>
                                <w:sz w:val="20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>по продовольственной политике и</w:t>
                            </w:r>
                            <w:r>
                              <w:rPr>
                                <w:sz w:val="20"/>
                              </w:rPr>
                              <w:br/>
                            </w:r>
                            <w:r w:rsidRPr="003D3115">
                              <w:rPr>
                                <w:sz w:val="20"/>
                              </w:rPr>
                              <w:t>природопользованию</w:t>
                            </w:r>
                          </w:p>
                          <w:p w:rsidR="00BB1027" w:rsidRDefault="00BB1027" w:rsidP="00BB1027">
                            <w:pPr>
                              <w:rPr>
                                <w:sz w:val="20"/>
                              </w:rPr>
                            </w:pPr>
                          </w:p>
                          <w:p w:rsidR="00BB1027" w:rsidRPr="003D3115" w:rsidRDefault="00BB1027" w:rsidP="00BB1027">
                            <w:pPr>
                              <w:rPr>
                                <w:rFonts w:eastAsiaTheme="minorHAnsi"/>
                                <w:sz w:val="20"/>
                                <w:szCs w:val="22"/>
                                <w:lang w:eastAsia="en-US"/>
                              </w:rPr>
                            </w:pPr>
                          </w:p>
                          <w:p w:rsidR="00BB1027" w:rsidRDefault="00BB1027" w:rsidP="00BB1027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0E35A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1.7pt;margin-top:45pt;width:150.75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" o:allowincell="f" stroked="f">
                <v:textbox inset="0,0,0,0">
                  <w:txbxContent>
                    <w:p w:rsidR="00BB1027" w:rsidRPr="003D3115" w:rsidRDefault="00BB1027" w:rsidP="00BB1027">
                      <w:pPr>
                        <w:rPr>
                          <w:sz w:val="20"/>
                        </w:rPr>
                      </w:pPr>
                      <w:r w:rsidRPr="003D3115">
                        <w:rPr>
                          <w:sz w:val="20"/>
                        </w:rPr>
                        <w:t xml:space="preserve">Проект </w:t>
                      </w:r>
                      <w:r>
                        <w:rPr>
                          <w:sz w:val="20"/>
                        </w:rPr>
                        <w:t>подготовлен</w:t>
                      </w:r>
                      <w:r w:rsidRPr="003D3115">
                        <w:rPr>
                          <w:sz w:val="20"/>
                        </w:rPr>
                        <w:t xml:space="preserve"> комитетом </w:t>
                      </w:r>
                    </w:p>
                    <w:p w:rsidR="00BB1027" w:rsidRPr="003D3115" w:rsidRDefault="00BB1027" w:rsidP="00BB1027">
                      <w:pPr>
                        <w:rPr>
                          <w:sz w:val="20"/>
                        </w:rPr>
                      </w:pPr>
                      <w:r w:rsidRPr="003D3115"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BB1027" w:rsidRDefault="00BB1027" w:rsidP="00BB1027">
                      <w:pPr>
                        <w:rPr>
                          <w:sz w:val="20"/>
                        </w:rPr>
                      </w:pPr>
                      <w:r w:rsidRPr="003D3115">
                        <w:rPr>
                          <w:sz w:val="20"/>
                        </w:rPr>
                        <w:t>по продовольственной политике и</w:t>
                      </w:r>
                      <w:r>
                        <w:rPr>
                          <w:sz w:val="20"/>
                        </w:rPr>
                        <w:br/>
                      </w:r>
                      <w:r w:rsidRPr="003D3115">
                        <w:rPr>
                          <w:sz w:val="20"/>
                        </w:rPr>
                        <w:t>природопользованию</w:t>
                      </w:r>
                    </w:p>
                    <w:p w:rsidR="00BB1027" w:rsidRDefault="00BB1027" w:rsidP="00BB1027">
                      <w:pPr>
                        <w:rPr>
                          <w:sz w:val="20"/>
                        </w:rPr>
                      </w:pPr>
                    </w:p>
                    <w:p w:rsidR="00BB1027" w:rsidRPr="003D3115" w:rsidRDefault="00BB1027" w:rsidP="00BB1027">
                      <w:pPr>
                        <w:rPr>
                          <w:rFonts w:eastAsiaTheme="minorHAnsi"/>
                          <w:sz w:val="20"/>
                          <w:szCs w:val="22"/>
                          <w:lang w:eastAsia="en-US"/>
                        </w:rPr>
                      </w:pPr>
                    </w:p>
                    <w:p w:rsidR="00BB1027" w:rsidRDefault="00BB1027" w:rsidP="00BB1027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tbl>
      <w:tblPr>
        <w:tblW w:w="19140" w:type="dxa"/>
        <w:tblLayout w:type="fixed"/>
        <w:tblLook w:val="0000" w:firstRow="0" w:lastRow="0" w:firstColumn="0" w:lastColumn="0" w:noHBand="0" w:noVBand="0"/>
      </w:tblPr>
      <w:tblGrid>
        <w:gridCol w:w="9570"/>
        <w:gridCol w:w="9570"/>
      </w:tblGrid>
      <w:tr w:rsidR="003D34C0" w:rsidTr="00BB1027">
        <w:tc>
          <w:tcPr>
            <w:tcW w:w="9570" w:type="dxa"/>
          </w:tcPr>
          <w:p w:rsidR="003D34C0" w:rsidRDefault="003D34C0">
            <w:pPr>
              <w:pStyle w:val="1"/>
              <w:jc w:val="center"/>
              <w:rPr>
                <w:spacing w:val="84"/>
              </w:rPr>
            </w:pPr>
          </w:p>
        </w:tc>
        <w:tc>
          <w:tcPr>
            <w:tcW w:w="9570" w:type="dxa"/>
          </w:tcPr>
          <w:p w:rsidR="003D34C0" w:rsidRDefault="003D34C0">
            <w:pPr>
              <w:pStyle w:val="1"/>
              <w:jc w:val="center"/>
              <w:rPr>
                <w:spacing w:val="84"/>
              </w:rPr>
            </w:pPr>
          </w:p>
        </w:tc>
      </w:tr>
      <w:tr w:rsidR="003D34C0" w:rsidTr="00BB1027">
        <w:tc>
          <w:tcPr>
            <w:tcW w:w="9570" w:type="dxa"/>
          </w:tcPr>
          <w:p w:rsidR="00BB1027" w:rsidRDefault="00BB1027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3D34C0" w:rsidRDefault="003D34C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  <w:tc>
          <w:tcPr>
            <w:tcW w:w="9570" w:type="dxa"/>
          </w:tcPr>
          <w:p w:rsidR="003D34C0" w:rsidRDefault="003D34C0">
            <w:pPr>
              <w:pStyle w:val="1"/>
              <w:jc w:val="center"/>
              <w:rPr>
                <w:spacing w:val="84"/>
                <w:sz w:val="32"/>
              </w:rPr>
            </w:pPr>
          </w:p>
        </w:tc>
      </w:tr>
    </w:tbl>
    <w:p w:rsidR="008E5463" w:rsidRDefault="008E5463" w:rsidP="008E5463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О ВНЕСЕНИИ ИЗМЕНЕНИЙ В ЗАКОН ПРИМОРСКОГО КРАЯ </w:t>
      </w:r>
    </w:p>
    <w:p w:rsidR="008E5463" w:rsidRDefault="008E5463" w:rsidP="008E5463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"ОБ ОТДЕЛЬНЫХ ВОПРОСАХ В ОБЛАСТИ ОБРАЩЕНИЯ </w:t>
      </w:r>
    </w:p>
    <w:p w:rsidR="008E5463" w:rsidRPr="00834BFD" w:rsidRDefault="008E5463" w:rsidP="008E5463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>
        <w:rPr>
          <w:b/>
        </w:rPr>
        <w:t>С ЖИВОТНЫМИ В ПРИМОРСКОМ КРАЕ"</w:t>
      </w:r>
    </w:p>
    <w:p w:rsidR="008E5463" w:rsidRDefault="008E5463" w:rsidP="008E5463">
      <w:pPr>
        <w:ind w:firstLine="720"/>
        <w:jc w:val="both"/>
        <w:rPr>
          <w:szCs w:val="28"/>
        </w:rPr>
      </w:pPr>
    </w:p>
    <w:p w:rsidR="008E5463" w:rsidRPr="005E43AA" w:rsidRDefault="008E5463" w:rsidP="008E5463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5E43AA">
        <w:rPr>
          <w:spacing w:val="2"/>
          <w:szCs w:val="28"/>
        </w:rPr>
        <w:t>Принят Законодательным Собранием Приморского края 2</w:t>
      </w:r>
      <w:r>
        <w:rPr>
          <w:spacing w:val="2"/>
          <w:szCs w:val="28"/>
        </w:rPr>
        <w:t>8</w:t>
      </w:r>
      <w:r w:rsidRPr="005E43AA">
        <w:rPr>
          <w:spacing w:val="2"/>
          <w:szCs w:val="28"/>
        </w:rPr>
        <w:t xml:space="preserve"> </w:t>
      </w:r>
      <w:r>
        <w:rPr>
          <w:spacing w:val="2"/>
          <w:szCs w:val="28"/>
        </w:rPr>
        <w:t>сентября</w:t>
      </w:r>
      <w:r w:rsidRPr="005E43AA">
        <w:rPr>
          <w:spacing w:val="2"/>
          <w:szCs w:val="28"/>
        </w:rPr>
        <w:t xml:space="preserve"> </w:t>
      </w:r>
      <w:r w:rsidRPr="005E43AA">
        <w:rPr>
          <w:spacing w:val="2"/>
          <w:szCs w:val="28"/>
        </w:rPr>
        <w:br/>
        <w:t>2022 года в первом чтении</w:t>
      </w:r>
    </w:p>
    <w:p w:rsidR="003D34C0" w:rsidRPr="005E43AA" w:rsidRDefault="003D34C0" w:rsidP="003D34C0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5E43AA">
        <w:rPr>
          <w:spacing w:val="2"/>
          <w:szCs w:val="28"/>
        </w:rPr>
        <w:t xml:space="preserve">Принят Законодательным Собранием Приморского края </w:t>
      </w:r>
    </w:p>
    <w:p w:rsidR="003D34C0" w:rsidRPr="00DA325C" w:rsidRDefault="003D34C0" w:rsidP="008E5463">
      <w:pPr>
        <w:ind w:firstLine="720"/>
        <w:jc w:val="both"/>
        <w:rPr>
          <w:szCs w:val="28"/>
        </w:rPr>
      </w:pPr>
    </w:p>
    <w:p w:rsidR="008E5463" w:rsidRDefault="008E5463" w:rsidP="008E5463">
      <w:pPr>
        <w:ind w:firstLine="720"/>
      </w:pPr>
      <w:r w:rsidRPr="00DA325C">
        <w:t>СТАТЬЯ 1.</w:t>
      </w:r>
    </w:p>
    <w:p w:rsidR="008E5463" w:rsidRDefault="008E5463" w:rsidP="008E546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Внести в Закон Приморского края от 26 декабря 2019 года № 692-КЗ</w:t>
      </w:r>
      <w:r>
        <w:rPr>
          <w:szCs w:val="28"/>
        </w:rPr>
        <w:br/>
        <w:t>"Об отдельных вопросах в области обращения с животными в Приморском крае" следующие изменения:</w:t>
      </w:r>
    </w:p>
    <w:p w:rsidR="008E5463" w:rsidRDefault="008E5463" w:rsidP="008E546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1)часть 2 статьи 2 дополнить пунктом 4</w:t>
      </w:r>
      <w:r w:rsidRPr="0035164E">
        <w:rPr>
          <w:szCs w:val="28"/>
          <w:vertAlign w:val="superscript"/>
        </w:rPr>
        <w:t xml:space="preserve">6 </w:t>
      </w:r>
      <w:r>
        <w:rPr>
          <w:szCs w:val="28"/>
        </w:rPr>
        <w:t>следующего содержания:</w:t>
      </w:r>
    </w:p>
    <w:p w:rsidR="008E5463" w:rsidRDefault="008E5463" w:rsidP="008E54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0A1F">
        <w:rPr>
          <w:szCs w:val="28"/>
        </w:rPr>
        <w:t>"</w:t>
      </w:r>
      <w:proofErr w:type="gramStart"/>
      <w:r w:rsidRPr="00310A1F">
        <w:rPr>
          <w:szCs w:val="28"/>
        </w:rPr>
        <w:t>4</w:t>
      </w:r>
      <w:r w:rsidRPr="00310A1F">
        <w:rPr>
          <w:szCs w:val="28"/>
          <w:vertAlign w:val="superscript"/>
        </w:rPr>
        <w:t>6</w:t>
      </w:r>
      <w:r w:rsidRPr="00310A1F">
        <w:rPr>
          <w:szCs w:val="28"/>
        </w:rPr>
        <w:t>)установление</w:t>
      </w:r>
      <w:proofErr w:type="gramEnd"/>
      <w:r w:rsidRPr="00310A1F">
        <w:rPr>
          <w:szCs w:val="28"/>
        </w:rPr>
        <w:t xml:space="preserve"> порядка предотвращения причинения животными без владельцев вреда жизни или здоровью граждан в соответствии с утвержденными Правительством Российской Федерации методическими указаниями;";</w:t>
      </w:r>
    </w:p>
    <w:p w:rsidR="008E5463" w:rsidRPr="00CB7409" w:rsidRDefault="008E5463" w:rsidP="008E5463">
      <w:pPr>
        <w:autoSpaceDE w:val="0"/>
        <w:autoSpaceDN w:val="0"/>
        <w:adjustRightInd w:val="0"/>
        <w:ind w:firstLine="709"/>
        <w:jc w:val="both"/>
        <w:rPr>
          <w:szCs w:val="28"/>
          <w:vertAlign w:val="superscript"/>
        </w:rPr>
      </w:pPr>
      <w:r w:rsidRPr="00266899">
        <w:rPr>
          <w:szCs w:val="28"/>
        </w:rPr>
        <w:t>2)в статье 2</w:t>
      </w:r>
      <w:r w:rsidRPr="00266899">
        <w:rPr>
          <w:szCs w:val="28"/>
          <w:vertAlign w:val="superscript"/>
        </w:rPr>
        <w:t xml:space="preserve">1 </w:t>
      </w:r>
      <w:r w:rsidRPr="00266899">
        <w:rPr>
          <w:szCs w:val="28"/>
        </w:rPr>
        <w:t>после слов "животных без владельцев" дополнить словами "и животных, от права собственности на которых владельцы отказались,";</w:t>
      </w:r>
    </w:p>
    <w:p w:rsidR="008E5463" w:rsidRPr="005A0F2F" w:rsidRDefault="008E5463" w:rsidP="008E54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3)в статье </w:t>
      </w:r>
      <w:r w:rsidRPr="007F1253">
        <w:rPr>
          <w:szCs w:val="28"/>
        </w:rPr>
        <w:t>2</w:t>
      </w:r>
      <w:r w:rsidRPr="007F1253">
        <w:rPr>
          <w:szCs w:val="28"/>
          <w:vertAlign w:val="superscript"/>
        </w:rPr>
        <w:t>5</w:t>
      </w:r>
      <w:r>
        <w:rPr>
          <w:szCs w:val="28"/>
        </w:rPr>
        <w:t>:</w:t>
      </w:r>
    </w:p>
    <w:p w:rsidR="008E5463" w:rsidRDefault="008E5463" w:rsidP="008E5463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а)часть</w:t>
      </w:r>
      <w:proofErr w:type="gramEnd"/>
      <w:r>
        <w:rPr>
          <w:szCs w:val="28"/>
        </w:rPr>
        <w:t xml:space="preserve"> 2 дополнить словами "для животных";</w:t>
      </w:r>
    </w:p>
    <w:p w:rsidR="00CA398D" w:rsidRDefault="00CA398D" w:rsidP="008E5463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б)в</w:t>
      </w:r>
      <w:proofErr w:type="gramEnd"/>
      <w:r>
        <w:rPr>
          <w:szCs w:val="28"/>
        </w:rPr>
        <w:t xml:space="preserve"> части 6 слова "трех лет" заменить словами "одного года";</w:t>
      </w:r>
    </w:p>
    <w:p w:rsidR="008E5463" w:rsidRDefault="00CA398D" w:rsidP="008E5463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в</w:t>
      </w:r>
      <w:r w:rsidR="008E5463" w:rsidRPr="00E25323">
        <w:rPr>
          <w:szCs w:val="28"/>
        </w:rPr>
        <w:t>)часть</w:t>
      </w:r>
      <w:proofErr w:type="gramEnd"/>
      <w:r w:rsidR="008E5463" w:rsidRPr="00E25323">
        <w:rPr>
          <w:szCs w:val="28"/>
        </w:rPr>
        <w:t xml:space="preserve"> 7 </w:t>
      </w:r>
      <w:r w:rsidR="008E5463">
        <w:rPr>
          <w:szCs w:val="28"/>
        </w:rPr>
        <w:t>изложить в следующей редакции:</w:t>
      </w:r>
    </w:p>
    <w:p w:rsidR="008E5463" w:rsidRDefault="008E5463" w:rsidP="008E546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7.Места</w:t>
      </w:r>
      <w:proofErr w:type="gramEnd"/>
      <w:r>
        <w:rPr>
          <w:szCs w:val="28"/>
        </w:rPr>
        <w:t>, на которые запрещается возвращать животных без владельцев, и перечень лиц, уполномоченных на принятие решений о возврате животных без владельцев на прежние места обитания животных без владельцев, определяются орг</w:t>
      </w:r>
      <w:r w:rsidR="002166CE">
        <w:rPr>
          <w:szCs w:val="28"/>
        </w:rPr>
        <w:t>анами местного самоуправления.";</w:t>
      </w:r>
    </w:p>
    <w:p w:rsidR="006B77CF" w:rsidRPr="00362931" w:rsidRDefault="00F96E5C" w:rsidP="008E546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</w:t>
      </w:r>
      <w:r w:rsidR="006B77CF" w:rsidRPr="00362931">
        <w:rPr>
          <w:szCs w:val="28"/>
        </w:rPr>
        <w:t>)пункт 8 части 1 статьи 3 изложить в следующей редакции:</w:t>
      </w:r>
    </w:p>
    <w:p w:rsidR="002166CE" w:rsidRPr="002166CE" w:rsidRDefault="006B77CF" w:rsidP="006B77C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62931">
        <w:rPr>
          <w:szCs w:val="28"/>
        </w:rPr>
        <w:t>"8)</w:t>
      </w:r>
      <w:r w:rsidR="002166CE">
        <w:rPr>
          <w:szCs w:val="28"/>
        </w:rPr>
        <w:t xml:space="preserve">возврат животных без владельцев, не проявляющих немотивированной агрессивности, на прежние места их обитания после проведения мероприятий, указанных в </w:t>
      </w:r>
      <w:r w:rsidR="002166CE" w:rsidRPr="002166CE">
        <w:rPr>
          <w:szCs w:val="28"/>
        </w:rPr>
        <w:t xml:space="preserve">пункте 2 части </w:t>
      </w:r>
      <w:r w:rsidR="002166CE">
        <w:rPr>
          <w:szCs w:val="28"/>
        </w:rPr>
        <w:t>1 статьи 18 Федерального закона</w:t>
      </w:r>
      <w:r w:rsidR="002166CE" w:rsidRPr="002166CE">
        <w:rPr>
          <w:szCs w:val="28"/>
        </w:rPr>
        <w:t xml:space="preserve"> </w:t>
      </w:r>
      <w:r w:rsidR="002166CE">
        <w:rPr>
          <w:szCs w:val="28"/>
        </w:rPr>
        <w:t>"Об ответственном обращении с животными и о внесении изменений в отдельные законодательные акты Российской Федерации</w:t>
      </w:r>
      <w:r w:rsidR="002166CE" w:rsidRPr="002166CE">
        <w:rPr>
          <w:szCs w:val="28"/>
        </w:rPr>
        <w:t>", либо обращение с животными в соответствии с пунктом 9 настоящей части;"</w:t>
      </w:r>
      <w:r w:rsidR="00CA398D">
        <w:rPr>
          <w:szCs w:val="28"/>
        </w:rPr>
        <w:t>.</w:t>
      </w:r>
    </w:p>
    <w:p w:rsidR="008E5463" w:rsidRDefault="008E5463" w:rsidP="008E546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B1027" w:rsidRDefault="00BB1027" w:rsidP="008E5463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</w:p>
    <w:p w:rsidR="003D34C0" w:rsidRDefault="003D34C0" w:rsidP="008E546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D34C0" w:rsidRDefault="003D34C0" w:rsidP="008E546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D34C0" w:rsidRDefault="003D34C0" w:rsidP="008E546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E5463" w:rsidRPr="008C0515" w:rsidRDefault="008E5463" w:rsidP="008E5463">
      <w:pPr>
        <w:ind w:firstLine="720"/>
        <w:jc w:val="both"/>
      </w:pPr>
      <w:r w:rsidRPr="008C0515">
        <w:lastRenderedPageBreak/>
        <w:t xml:space="preserve">СТАТЬЯ </w:t>
      </w:r>
      <w:r>
        <w:t>2</w:t>
      </w:r>
      <w:r w:rsidRPr="008C0515">
        <w:t>.</w:t>
      </w:r>
    </w:p>
    <w:p w:rsidR="008E5463" w:rsidRDefault="008E5463" w:rsidP="008E5463">
      <w:pPr>
        <w:shd w:val="clear" w:color="auto" w:fill="FFFFFF"/>
        <w:ind w:firstLine="720"/>
        <w:jc w:val="both"/>
        <w:rPr>
          <w:szCs w:val="28"/>
        </w:rPr>
      </w:pPr>
      <w:r w:rsidRPr="00266899">
        <w:rPr>
          <w:szCs w:val="28"/>
        </w:rPr>
        <w:t>Настоящий Закон вступает в силу со дня его официального опубликования</w:t>
      </w:r>
      <w:r>
        <w:rPr>
          <w:szCs w:val="28"/>
        </w:rPr>
        <w:t>.</w:t>
      </w:r>
    </w:p>
    <w:p w:rsidR="008E5463" w:rsidRDefault="008E5463" w:rsidP="008E5463">
      <w:pPr>
        <w:shd w:val="clear" w:color="auto" w:fill="FFFFFF"/>
        <w:ind w:firstLine="720"/>
        <w:jc w:val="both"/>
        <w:rPr>
          <w:szCs w:val="28"/>
        </w:rPr>
      </w:pPr>
    </w:p>
    <w:p w:rsidR="008E5463" w:rsidRDefault="008E5463" w:rsidP="008E5463">
      <w:pPr>
        <w:shd w:val="clear" w:color="auto" w:fill="FFFFFF"/>
        <w:ind w:firstLine="720"/>
        <w:jc w:val="both"/>
        <w:rPr>
          <w:szCs w:val="28"/>
        </w:rPr>
      </w:pPr>
    </w:p>
    <w:p w:rsidR="008E5463" w:rsidRPr="00DA325C" w:rsidRDefault="008E5463" w:rsidP="008E5463">
      <w:pPr>
        <w:shd w:val="clear" w:color="auto" w:fill="FFFFFF"/>
        <w:ind w:firstLine="720"/>
        <w:jc w:val="both"/>
        <w:rPr>
          <w:szCs w:val="28"/>
        </w:rPr>
      </w:pPr>
    </w:p>
    <w:p w:rsidR="008E5463" w:rsidRPr="00DA325C" w:rsidRDefault="008E5463" w:rsidP="008E5463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BE0544" w:rsidRDefault="00BE0544" w:rsidP="00347DEE"/>
    <w:sectPr w:rsidR="00BE0544" w:rsidSect="00BB1027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93D" w:rsidRDefault="0008093D">
      <w:r>
        <w:separator/>
      </w:r>
    </w:p>
  </w:endnote>
  <w:endnote w:type="continuationSeparator" w:id="0">
    <w:p w:rsidR="0008093D" w:rsidRDefault="00080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93D" w:rsidRDefault="0008093D">
      <w:r>
        <w:separator/>
      </w:r>
    </w:p>
  </w:footnote>
  <w:footnote w:type="continuationSeparator" w:id="0">
    <w:p w:rsidR="0008093D" w:rsidRDefault="00080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66805143"/>
      <w:docPartObj>
        <w:docPartGallery w:val="Page Numbers (Top of Page)"/>
        <w:docPartUnique/>
      </w:docPartObj>
    </w:sdtPr>
    <w:sdtContent>
      <w:p w:rsidR="00BB1027" w:rsidRDefault="00BB102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463"/>
    <w:rsid w:val="0003291F"/>
    <w:rsid w:val="00065499"/>
    <w:rsid w:val="00070CED"/>
    <w:rsid w:val="0008093D"/>
    <w:rsid w:val="000F60DE"/>
    <w:rsid w:val="002166CE"/>
    <w:rsid w:val="00347DEE"/>
    <w:rsid w:val="00357555"/>
    <w:rsid w:val="00362931"/>
    <w:rsid w:val="00380EE1"/>
    <w:rsid w:val="003A180C"/>
    <w:rsid w:val="003B26E7"/>
    <w:rsid w:val="003D34C0"/>
    <w:rsid w:val="00413497"/>
    <w:rsid w:val="0047435B"/>
    <w:rsid w:val="005A2827"/>
    <w:rsid w:val="006B4ECA"/>
    <w:rsid w:val="006B77CF"/>
    <w:rsid w:val="006E2ABA"/>
    <w:rsid w:val="006F77C0"/>
    <w:rsid w:val="00832425"/>
    <w:rsid w:val="008E5463"/>
    <w:rsid w:val="00952C33"/>
    <w:rsid w:val="00A7274D"/>
    <w:rsid w:val="00AB70F9"/>
    <w:rsid w:val="00AC31EC"/>
    <w:rsid w:val="00AF3517"/>
    <w:rsid w:val="00B14397"/>
    <w:rsid w:val="00BB1027"/>
    <w:rsid w:val="00BC0675"/>
    <w:rsid w:val="00BE0544"/>
    <w:rsid w:val="00CA398D"/>
    <w:rsid w:val="00D102A9"/>
    <w:rsid w:val="00D34604"/>
    <w:rsid w:val="00DB61CE"/>
    <w:rsid w:val="00E34273"/>
    <w:rsid w:val="00E60B2A"/>
    <w:rsid w:val="00F23036"/>
    <w:rsid w:val="00F704C7"/>
    <w:rsid w:val="00F96E5C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357873"/>
  <w15:docId w15:val="{F7EA9FDD-DFC3-4747-855C-FC79F7B25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E5463"/>
    <w:rPr>
      <w:sz w:val="28"/>
    </w:rPr>
  </w:style>
  <w:style w:type="paragraph" w:styleId="a6">
    <w:name w:val="Balloon Text"/>
    <w:basedOn w:val="a"/>
    <w:link w:val="a7"/>
    <w:semiHidden/>
    <w:unhideWhenUsed/>
    <w:rsid w:val="008E546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8E54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6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Михайлова Елена Валентиновна</cp:lastModifiedBy>
  <cp:revision>3</cp:revision>
  <cp:lastPrinted>2023-01-11T02:01:00Z</cp:lastPrinted>
  <dcterms:created xsi:type="dcterms:W3CDTF">2023-01-11T05:30:00Z</dcterms:created>
  <dcterms:modified xsi:type="dcterms:W3CDTF">2023-01-11T05:37:00Z</dcterms:modified>
</cp:coreProperties>
</file>