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D87" w:rsidRPr="000120A8" w:rsidRDefault="008E0D87" w:rsidP="00231DFE">
      <w:pPr>
        <w:spacing w:line="360" w:lineRule="auto"/>
        <w:rPr>
          <w:lang w:val="en-US"/>
        </w:rPr>
      </w:pP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7pt" o:ole="" fillcolor="window">
            <v:imagedata r:id="rId8" o:title="" grayscale="t"/>
          </v:shape>
          <o:OLEObject Type="Embed" ProgID="Word.Picture.8" ShapeID="_x0000_i1025" DrawAspect="Content" ObjectID="_173504241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F2DC6" w:rsidRDefault="00D50B51" w:rsidP="00A71D5F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A71D5F">
              <w:rPr>
                <w:szCs w:val="28"/>
              </w:rPr>
              <w:t>7</w:t>
            </w:r>
            <w:r w:rsidR="00FB7623">
              <w:rPr>
                <w:szCs w:val="28"/>
              </w:rPr>
              <w:t>.</w:t>
            </w:r>
            <w:r w:rsidR="00A71D5F">
              <w:rPr>
                <w:szCs w:val="28"/>
              </w:rPr>
              <w:t>01</w:t>
            </w:r>
            <w:r w:rsidR="00FB7623">
              <w:rPr>
                <w:szCs w:val="28"/>
              </w:rPr>
              <w:t>.</w:t>
            </w:r>
            <w:r w:rsidR="00F24572">
              <w:rPr>
                <w:szCs w:val="28"/>
              </w:rPr>
              <w:t>202</w:t>
            </w:r>
            <w:r w:rsidR="00A71D5F">
              <w:rPr>
                <w:szCs w:val="28"/>
              </w:rPr>
              <w:t>3</w:t>
            </w:r>
          </w:p>
        </w:tc>
        <w:tc>
          <w:tcPr>
            <w:tcW w:w="2420" w:type="pct"/>
            <w:gridSpan w:val="2"/>
          </w:tcPr>
          <w:p w:rsidR="00357541" w:rsidRPr="005F2569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D70E42" w:rsidRDefault="00B803DE">
            <w:pPr>
              <w:ind w:hanging="107"/>
              <w:rPr>
                <w:szCs w:val="28"/>
              </w:rPr>
            </w:pPr>
            <w:r w:rsidRPr="00D70E42">
              <w:rPr>
                <w:szCs w:val="28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F2DC6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7F2DC6" w:rsidRDefault="00E71255" w:rsidP="00A71D5F">
            <w:pPr>
              <w:ind w:left="-107"/>
              <w:jc w:val="both"/>
              <w:rPr>
                <w:szCs w:val="28"/>
              </w:rPr>
            </w:pPr>
            <w:r w:rsidRPr="007F2DC6">
              <w:rPr>
                <w:szCs w:val="28"/>
              </w:rPr>
              <w:t>О проекте закона Приморского края</w:t>
            </w:r>
            <w:r w:rsidR="00B4794F">
              <w:rPr>
                <w:szCs w:val="28"/>
              </w:rPr>
              <w:t xml:space="preserve"> </w:t>
            </w:r>
            <w:r w:rsidR="00D50B51">
              <w:t>"</w:t>
            </w:r>
            <w:r w:rsidR="00D50B51">
              <w:rPr>
                <w:szCs w:val="28"/>
              </w:rPr>
              <w:t>О внесении изменени</w:t>
            </w:r>
            <w:r w:rsidR="00EF77D0">
              <w:rPr>
                <w:szCs w:val="28"/>
              </w:rPr>
              <w:t>й</w:t>
            </w:r>
            <w:r w:rsidR="00D50B51">
              <w:rPr>
                <w:szCs w:val="28"/>
              </w:rPr>
              <w:t xml:space="preserve"> в статью </w:t>
            </w:r>
            <w:r w:rsidR="00A71D5F">
              <w:rPr>
                <w:szCs w:val="28"/>
              </w:rPr>
              <w:t>1</w:t>
            </w:r>
            <w:r w:rsidR="00D50B51">
              <w:rPr>
                <w:szCs w:val="28"/>
              </w:rPr>
              <w:t xml:space="preserve"> Закона Приморского края </w:t>
            </w:r>
            <w:r w:rsidR="003F6043">
              <w:rPr>
                <w:szCs w:val="28"/>
              </w:rPr>
              <w:br/>
            </w:r>
            <w:r w:rsidR="00D50B51">
              <w:rPr>
                <w:szCs w:val="28"/>
              </w:rPr>
              <w:t xml:space="preserve">"О мелиорации земель в Приморском крае" </w:t>
            </w:r>
            <w:r w:rsidR="00E56ADB">
              <w:rPr>
                <w:szCs w:val="28"/>
              </w:rPr>
              <w:t>(первое чтение)</w:t>
            </w:r>
          </w:p>
        </w:tc>
      </w:tr>
    </w:tbl>
    <w:p w:rsidR="007F2DC6" w:rsidRPr="007F2DC6" w:rsidRDefault="007F2DC6" w:rsidP="007F2DC6">
      <w:pPr>
        <w:ind w:firstLine="709"/>
        <w:jc w:val="both"/>
        <w:rPr>
          <w:szCs w:val="28"/>
        </w:rPr>
      </w:pPr>
    </w:p>
    <w:p w:rsidR="007F2DC6" w:rsidRPr="007F2DC6" w:rsidRDefault="007F2DC6" w:rsidP="00542417">
      <w:pPr>
        <w:ind w:firstLine="720"/>
        <w:jc w:val="both"/>
        <w:rPr>
          <w:szCs w:val="28"/>
        </w:rPr>
      </w:pPr>
      <w:r w:rsidRPr="007F2DC6">
        <w:rPr>
          <w:szCs w:val="28"/>
        </w:rPr>
        <w:t>Рассмотрев и о</w:t>
      </w:r>
      <w:r w:rsidR="001B1997">
        <w:rPr>
          <w:szCs w:val="28"/>
        </w:rPr>
        <w:t xml:space="preserve">бсудив </w:t>
      </w:r>
      <w:r w:rsidR="00EE6F75">
        <w:rPr>
          <w:szCs w:val="28"/>
        </w:rPr>
        <w:t xml:space="preserve">подготовленный комитетом </w:t>
      </w:r>
      <w:r w:rsidRPr="007F2DC6">
        <w:rPr>
          <w:szCs w:val="28"/>
        </w:rPr>
        <w:t>проект закона Приморского края</w:t>
      </w:r>
      <w:r w:rsidR="00D50B51">
        <w:rPr>
          <w:szCs w:val="28"/>
        </w:rPr>
        <w:t xml:space="preserve"> </w:t>
      </w:r>
      <w:r w:rsidR="00D50B51">
        <w:t>"</w:t>
      </w:r>
      <w:r w:rsidR="00D50B51">
        <w:rPr>
          <w:szCs w:val="28"/>
        </w:rPr>
        <w:t>О внесении изменени</w:t>
      </w:r>
      <w:r w:rsidR="00EF77D0">
        <w:rPr>
          <w:szCs w:val="28"/>
        </w:rPr>
        <w:t>й</w:t>
      </w:r>
      <w:r w:rsidR="00D50B51">
        <w:rPr>
          <w:szCs w:val="28"/>
        </w:rPr>
        <w:t xml:space="preserve"> в статью </w:t>
      </w:r>
      <w:r w:rsidR="00A71D5F">
        <w:rPr>
          <w:szCs w:val="28"/>
        </w:rPr>
        <w:t>1</w:t>
      </w:r>
      <w:r w:rsidR="00D50B51">
        <w:rPr>
          <w:szCs w:val="28"/>
        </w:rPr>
        <w:t xml:space="preserve"> Закона Приморского края "О мелиорации земель в Приморском крае"</w:t>
      </w:r>
      <w:r w:rsidR="00EE6F75">
        <w:rPr>
          <w:szCs w:val="28"/>
        </w:rPr>
        <w:t xml:space="preserve">, </w:t>
      </w:r>
      <w:r w:rsidRPr="007F2DC6">
        <w:rPr>
          <w:szCs w:val="28"/>
        </w:rPr>
        <w:t>комитет</w:t>
      </w:r>
    </w:p>
    <w:p w:rsidR="007F2DC6" w:rsidRPr="007F2DC6" w:rsidRDefault="007F2DC6" w:rsidP="007F2DC6">
      <w:pPr>
        <w:jc w:val="both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>РЕШИЛ:</w:t>
      </w:r>
    </w:p>
    <w:p w:rsidR="00EE6F75" w:rsidRDefault="00EE6F75" w:rsidP="007F2DC6">
      <w:pPr>
        <w:pStyle w:val="a3"/>
        <w:tabs>
          <w:tab w:val="left" w:pos="708"/>
        </w:tabs>
        <w:rPr>
          <w:szCs w:val="28"/>
        </w:rPr>
      </w:pPr>
      <w:bookmarkStart w:id="0" w:name="_GoBack"/>
      <w:bookmarkEnd w:id="0"/>
    </w:p>
    <w:p w:rsidR="00EE6F75" w:rsidRPr="007F2DC6" w:rsidRDefault="00EE6F75" w:rsidP="00542417">
      <w:pPr>
        <w:ind w:firstLine="720"/>
        <w:jc w:val="both"/>
        <w:rPr>
          <w:szCs w:val="28"/>
        </w:rPr>
      </w:pPr>
      <w:r>
        <w:rPr>
          <w:szCs w:val="28"/>
        </w:rPr>
        <w:t xml:space="preserve">1.Внести проект закона Приморского края </w:t>
      </w:r>
      <w:r w:rsidR="00D50B51">
        <w:t>"</w:t>
      </w:r>
      <w:r w:rsidR="00D50B51">
        <w:rPr>
          <w:szCs w:val="28"/>
        </w:rPr>
        <w:t>О внесении изменени</w:t>
      </w:r>
      <w:r w:rsidR="00EF77D0">
        <w:rPr>
          <w:szCs w:val="28"/>
        </w:rPr>
        <w:t>й</w:t>
      </w:r>
      <w:r w:rsidR="00D50B51">
        <w:rPr>
          <w:szCs w:val="28"/>
        </w:rPr>
        <w:t xml:space="preserve"> в   статью </w:t>
      </w:r>
      <w:r w:rsidR="00A71D5F">
        <w:rPr>
          <w:szCs w:val="28"/>
        </w:rPr>
        <w:t>1</w:t>
      </w:r>
      <w:r w:rsidR="00D50B51">
        <w:rPr>
          <w:szCs w:val="28"/>
        </w:rPr>
        <w:t xml:space="preserve"> Закона Приморского края "О мелиорации земель в Приморском крае" </w:t>
      </w:r>
      <w:r>
        <w:rPr>
          <w:szCs w:val="28"/>
        </w:rPr>
        <w:t>в качестве законодательной инициативы.</w:t>
      </w:r>
    </w:p>
    <w:p w:rsidR="007F2DC6" w:rsidRPr="007F2DC6" w:rsidRDefault="007F2DC6" w:rsidP="00E7270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EE6F75" w:rsidP="00542417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7F2DC6" w:rsidRPr="007F2DC6">
        <w:rPr>
          <w:szCs w:val="28"/>
        </w:rPr>
        <w:t>.Рассмотреть проект закона Приморского края</w:t>
      </w:r>
      <w:r w:rsidR="00561E7F">
        <w:rPr>
          <w:szCs w:val="28"/>
        </w:rPr>
        <w:t xml:space="preserve"> </w:t>
      </w:r>
      <w:r w:rsidR="00D50B51" w:rsidRPr="00D50B51">
        <w:rPr>
          <w:szCs w:val="28"/>
        </w:rPr>
        <w:t>"О внесении изменени</w:t>
      </w:r>
      <w:r w:rsidR="00EF77D0">
        <w:rPr>
          <w:szCs w:val="28"/>
        </w:rPr>
        <w:t>й</w:t>
      </w:r>
      <w:r w:rsidR="00D50B51" w:rsidRPr="00D50B51">
        <w:rPr>
          <w:szCs w:val="28"/>
        </w:rPr>
        <w:t xml:space="preserve"> в статью </w:t>
      </w:r>
      <w:r w:rsidR="00A71D5F">
        <w:rPr>
          <w:szCs w:val="28"/>
        </w:rPr>
        <w:t>1</w:t>
      </w:r>
      <w:r w:rsidR="00D50B51" w:rsidRPr="00D50B51">
        <w:rPr>
          <w:szCs w:val="28"/>
        </w:rPr>
        <w:t xml:space="preserve"> Закона Приморского края "О мелиорации земель в Приморском крае"</w:t>
      </w:r>
      <w:r w:rsidR="00D50B51">
        <w:rPr>
          <w:szCs w:val="28"/>
        </w:rPr>
        <w:t xml:space="preserve"> </w:t>
      </w:r>
      <w:r w:rsidR="00781950">
        <w:rPr>
          <w:szCs w:val="28"/>
        </w:rPr>
        <w:t xml:space="preserve">в первом чтении на </w:t>
      </w:r>
      <w:r w:rsidR="007F2DC6" w:rsidRPr="007F2DC6">
        <w:rPr>
          <w:szCs w:val="28"/>
        </w:rPr>
        <w:t>заседании За</w:t>
      </w:r>
      <w:r w:rsidR="00B364E1">
        <w:rPr>
          <w:szCs w:val="28"/>
        </w:rPr>
        <w:t>к</w:t>
      </w:r>
      <w:r w:rsidR="000E087C">
        <w:rPr>
          <w:szCs w:val="28"/>
        </w:rPr>
        <w:t>онодательно</w:t>
      </w:r>
      <w:r w:rsidR="00072BCE">
        <w:rPr>
          <w:szCs w:val="28"/>
        </w:rPr>
        <w:t>го Собрания</w:t>
      </w:r>
      <w:r w:rsidR="007F2DC6" w:rsidRPr="007F2DC6">
        <w:rPr>
          <w:szCs w:val="28"/>
        </w:rPr>
        <w:t>.</w:t>
      </w:r>
    </w:p>
    <w:p w:rsidR="007F2DC6" w:rsidRPr="007F2DC6" w:rsidRDefault="007F2DC6" w:rsidP="00E7270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EE6F75" w:rsidP="00E7270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  <w:t>3</w:t>
      </w:r>
      <w:r w:rsidR="007F2DC6" w:rsidRPr="007F2DC6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7F2DC6" w:rsidRPr="007F2DC6" w:rsidRDefault="007F2DC6" w:rsidP="00E72706">
      <w:pPr>
        <w:pStyle w:val="a3"/>
        <w:tabs>
          <w:tab w:val="left" w:pos="708"/>
        </w:tabs>
        <w:jc w:val="both"/>
        <w:rPr>
          <w:szCs w:val="28"/>
        </w:rPr>
      </w:pPr>
    </w:p>
    <w:p w:rsidR="005F1896" w:rsidRPr="00293C42" w:rsidRDefault="00EE6F75" w:rsidP="005F189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Pr="00293C42">
        <w:rPr>
          <w:szCs w:val="28"/>
        </w:rPr>
        <w:t>4</w:t>
      </w:r>
      <w:r w:rsidR="00C73E84" w:rsidRPr="00293C42">
        <w:rPr>
          <w:szCs w:val="28"/>
        </w:rPr>
        <w:t xml:space="preserve">.Поручить </w:t>
      </w:r>
      <w:r w:rsidR="004E21BD" w:rsidRPr="000F4D45">
        <w:rPr>
          <w:szCs w:val="28"/>
        </w:rPr>
        <w:t>Ляшенко</w:t>
      </w:r>
      <w:r w:rsidR="00D50B51" w:rsidRPr="000F4D45">
        <w:rPr>
          <w:szCs w:val="28"/>
        </w:rPr>
        <w:t xml:space="preserve"> </w:t>
      </w:r>
      <w:r w:rsidR="004E21BD" w:rsidRPr="000F4D45">
        <w:rPr>
          <w:szCs w:val="28"/>
        </w:rPr>
        <w:t>Е</w:t>
      </w:r>
      <w:r w:rsidR="00D50B51" w:rsidRPr="000F4D45">
        <w:rPr>
          <w:szCs w:val="28"/>
        </w:rPr>
        <w:t>.</w:t>
      </w:r>
      <w:r w:rsidR="004E21BD" w:rsidRPr="000F4D45">
        <w:rPr>
          <w:szCs w:val="28"/>
        </w:rPr>
        <w:t>И</w:t>
      </w:r>
      <w:r w:rsidR="00D50B51" w:rsidRPr="000F4D45">
        <w:rPr>
          <w:szCs w:val="28"/>
        </w:rPr>
        <w:t>.</w:t>
      </w:r>
      <w:r w:rsidR="007F2DC6" w:rsidRPr="000F4D45">
        <w:rPr>
          <w:szCs w:val="28"/>
        </w:rPr>
        <w:t>,</w:t>
      </w:r>
      <w:r w:rsidR="007F2DC6" w:rsidRPr="00293C42">
        <w:rPr>
          <w:szCs w:val="28"/>
        </w:rPr>
        <w:t xml:space="preserve"> </w:t>
      </w:r>
      <w:r w:rsidR="004E21BD">
        <w:rPr>
          <w:szCs w:val="28"/>
        </w:rPr>
        <w:t xml:space="preserve">заместителю </w:t>
      </w:r>
      <w:r w:rsidR="00784A95" w:rsidRPr="00293C42">
        <w:rPr>
          <w:szCs w:val="28"/>
        </w:rPr>
        <w:t>председател</w:t>
      </w:r>
      <w:r w:rsidR="004E21BD">
        <w:rPr>
          <w:szCs w:val="28"/>
        </w:rPr>
        <w:t>я</w:t>
      </w:r>
      <w:r w:rsidR="00784A95" w:rsidRPr="00293C42">
        <w:rPr>
          <w:szCs w:val="28"/>
        </w:rPr>
        <w:t xml:space="preserve"> комитета, выступить</w:t>
      </w:r>
      <w:r w:rsidR="007F2DC6" w:rsidRPr="00293C42">
        <w:rPr>
          <w:szCs w:val="28"/>
        </w:rPr>
        <w:t xml:space="preserve"> на заседании Законодательного Собрания с докладом по </w:t>
      </w:r>
      <w:r w:rsidR="00293C42">
        <w:rPr>
          <w:szCs w:val="28"/>
        </w:rPr>
        <w:t>указанному</w:t>
      </w:r>
      <w:r w:rsidR="007F2DC6" w:rsidRPr="00293C42">
        <w:rPr>
          <w:szCs w:val="28"/>
        </w:rPr>
        <w:t xml:space="preserve"> вопросу.</w:t>
      </w:r>
    </w:p>
    <w:p w:rsidR="00CE174C" w:rsidRPr="00904F89" w:rsidRDefault="00CE174C" w:rsidP="005F1896">
      <w:pPr>
        <w:pStyle w:val="a3"/>
        <w:ind w:firstLine="709"/>
        <w:jc w:val="both"/>
        <w:rPr>
          <w:i/>
          <w:szCs w:val="28"/>
        </w:rPr>
      </w:pPr>
    </w:p>
    <w:p w:rsidR="007F2DC6" w:rsidRDefault="00EE6F75" w:rsidP="00E7270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  <w:t>5</w:t>
      </w:r>
      <w:r w:rsidR="007F2DC6" w:rsidRPr="007F2DC6">
        <w:rPr>
          <w:szCs w:val="28"/>
        </w:rPr>
        <w:t>.Определить время для рассмотрения указанного вопроса на заседани</w:t>
      </w:r>
      <w:r w:rsidR="00784A95">
        <w:rPr>
          <w:szCs w:val="28"/>
        </w:rPr>
        <w:t>и</w:t>
      </w:r>
      <w:r w:rsidR="00EA576C">
        <w:rPr>
          <w:szCs w:val="28"/>
        </w:rPr>
        <w:t xml:space="preserve">  Законодательного Собрания - 5</w:t>
      </w:r>
      <w:r w:rsidR="007F2DC6" w:rsidRPr="007F2DC6">
        <w:rPr>
          <w:szCs w:val="28"/>
        </w:rPr>
        <w:t xml:space="preserve"> ми</w:t>
      </w:r>
      <w:r w:rsidR="00EA576C">
        <w:rPr>
          <w:szCs w:val="28"/>
        </w:rPr>
        <w:t xml:space="preserve">нут, в том числе для доклада - 2 </w:t>
      </w:r>
      <w:r w:rsidR="00784A95">
        <w:rPr>
          <w:szCs w:val="28"/>
        </w:rPr>
        <w:t>минут</w:t>
      </w:r>
      <w:r w:rsidR="00EA576C">
        <w:rPr>
          <w:szCs w:val="28"/>
        </w:rPr>
        <w:t xml:space="preserve">ы. </w:t>
      </w:r>
    </w:p>
    <w:p w:rsidR="007F2DC6" w:rsidRDefault="007F2DC6" w:rsidP="00E72706">
      <w:pPr>
        <w:pStyle w:val="a3"/>
        <w:tabs>
          <w:tab w:val="left" w:pos="708"/>
        </w:tabs>
        <w:jc w:val="both"/>
        <w:rPr>
          <w:szCs w:val="28"/>
        </w:rPr>
      </w:pPr>
    </w:p>
    <w:p w:rsidR="00FF3807" w:rsidRDefault="00FF3807" w:rsidP="00D735DD">
      <w:pPr>
        <w:pStyle w:val="a3"/>
        <w:tabs>
          <w:tab w:val="left" w:pos="708"/>
        </w:tabs>
        <w:rPr>
          <w:szCs w:val="28"/>
        </w:rPr>
      </w:pPr>
    </w:p>
    <w:p w:rsidR="00AD2491" w:rsidRPr="00AD2491" w:rsidRDefault="00AD2491" w:rsidP="00D735DD">
      <w:pPr>
        <w:pStyle w:val="a3"/>
        <w:tabs>
          <w:tab w:val="left" w:pos="708"/>
        </w:tabs>
        <w:rPr>
          <w:szCs w:val="28"/>
        </w:rPr>
      </w:pPr>
    </w:p>
    <w:p w:rsidR="007F2DC6" w:rsidRPr="007F2DC6" w:rsidRDefault="007F2DC6" w:rsidP="00FF3807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 xml:space="preserve">Председатель комитета </w:t>
      </w:r>
      <w:r>
        <w:rPr>
          <w:szCs w:val="28"/>
        </w:rPr>
        <w:t xml:space="preserve">                                          </w:t>
      </w:r>
      <w:r w:rsidR="00904F89">
        <w:rPr>
          <w:szCs w:val="28"/>
        </w:rPr>
        <w:t xml:space="preserve">                   А</w:t>
      </w:r>
      <w:r>
        <w:rPr>
          <w:szCs w:val="28"/>
        </w:rPr>
        <w:t>.</w:t>
      </w:r>
      <w:r w:rsidR="00904F89">
        <w:rPr>
          <w:szCs w:val="28"/>
        </w:rPr>
        <w:t>В</w:t>
      </w:r>
      <w:r>
        <w:rPr>
          <w:szCs w:val="28"/>
        </w:rPr>
        <w:t xml:space="preserve">. </w:t>
      </w:r>
      <w:r w:rsidR="00904F89">
        <w:rPr>
          <w:szCs w:val="28"/>
        </w:rPr>
        <w:t>Андрейченко</w:t>
      </w:r>
    </w:p>
    <w:sectPr w:rsidR="007F2DC6" w:rsidRPr="007F2DC6" w:rsidSect="008A00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-498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0A1" w:rsidRDefault="00DF00A1">
      <w:r>
        <w:separator/>
      </w:r>
    </w:p>
  </w:endnote>
  <w:endnote w:type="continuationSeparator" w:id="0">
    <w:p w:rsidR="00DF00A1" w:rsidRDefault="00DF0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E7F" w:rsidRDefault="00561E7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E7F" w:rsidRDefault="00561E7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E7F" w:rsidRDefault="00561E7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0A1" w:rsidRDefault="00DF00A1">
      <w:r>
        <w:separator/>
      </w:r>
    </w:p>
  </w:footnote>
  <w:footnote w:type="continuationSeparator" w:id="0">
    <w:p w:rsidR="00DF00A1" w:rsidRDefault="00DF0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E7F" w:rsidRDefault="00561E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2080389"/>
      <w:docPartObj>
        <w:docPartGallery w:val="Page Numbers (Top of Page)"/>
        <w:docPartUnique/>
      </w:docPartObj>
    </w:sdtPr>
    <w:sdtEndPr/>
    <w:sdtContent>
      <w:p w:rsidR="00561E7F" w:rsidRDefault="00561E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C3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E7F" w:rsidRPr="008A003F" w:rsidRDefault="008A003F">
    <w:pPr>
      <w:pStyle w:val="a3"/>
    </w:pPr>
    <w:r>
      <w:rPr>
        <w:lang w:val="en-US"/>
      </w:rPr>
      <w:t xml:space="preserve">                                                                                                               </w:t>
    </w: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EC"/>
    <w:rsid w:val="00001CEA"/>
    <w:rsid w:val="000120A8"/>
    <w:rsid w:val="00022B36"/>
    <w:rsid w:val="00042FB4"/>
    <w:rsid w:val="00053C61"/>
    <w:rsid w:val="00071787"/>
    <w:rsid w:val="00072BCE"/>
    <w:rsid w:val="00080DED"/>
    <w:rsid w:val="00086333"/>
    <w:rsid w:val="000B3411"/>
    <w:rsid w:val="000E087C"/>
    <w:rsid w:val="000F4D45"/>
    <w:rsid w:val="0012524F"/>
    <w:rsid w:val="00137D02"/>
    <w:rsid w:val="00147AC2"/>
    <w:rsid w:val="00160F97"/>
    <w:rsid w:val="00177943"/>
    <w:rsid w:val="00195F83"/>
    <w:rsid w:val="001A5885"/>
    <w:rsid w:val="001A7629"/>
    <w:rsid w:val="001B1997"/>
    <w:rsid w:val="001B3A35"/>
    <w:rsid w:val="001C5162"/>
    <w:rsid w:val="001C6C33"/>
    <w:rsid w:val="001E2F8D"/>
    <w:rsid w:val="001E35DA"/>
    <w:rsid w:val="001E43B8"/>
    <w:rsid w:val="0020003C"/>
    <w:rsid w:val="00200CD8"/>
    <w:rsid w:val="00231DFE"/>
    <w:rsid w:val="00245775"/>
    <w:rsid w:val="00282656"/>
    <w:rsid w:val="00293C42"/>
    <w:rsid w:val="002A27CF"/>
    <w:rsid w:val="002A4027"/>
    <w:rsid w:val="00300992"/>
    <w:rsid w:val="00301F7A"/>
    <w:rsid w:val="00340A64"/>
    <w:rsid w:val="003464AB"/>
    <w:rsid w:val="00352098"/>
    <w:rsid w:val="00357541"/>
    <w:rsid w:val="00383131"/>
    <w:rsid w:val="003A7907"/>
    <w:rsid w:val="003B4C86"/>
    <w:rsid w:val="003C07DC"/>
    <w:rsid w:val="003C7121"/>
    <w:rsid w:val="003D4A28"/>
    <w:rsid w:val="003F0CF2"/>
    <w:rsid w:val="003F2358"/>
    <w:rsid w:val="003F6043"/>
    <w:rsid w:val="00405BCC"/>
    <w:rsid w:val="00420ABD"/>
    <w:rsid w:val="00422F66"/>
    <w:rsid w:val="00461E2B"/>
    <w:rsid w:val="00463C1F"/>
    <w:rsid w:val="004A5660"/>
    <w:rsid w:val="004E0DC9"/>
    <w:rsid w:val="004E21BD"/>
    <w:rsid w:val="004F7BDA"/>
    <w:rsid w:val="00502777"/>
    <w:rsid w:val="005154C7"/>
    <w:rsid w:val="00516092"/>
    <w:rsid w:val="00541366"/>
    <w:rsid w:val="00542417"/>
    <w:rsid w:val="00561E7F"/>
    <w:rsid w:val="00581BAE"/>
    <w:rsid w:val="005941F3"/>
    <w:rsid w:val="00596110"/>
    <w:rsid w:val="005B1D1D"/>
    <w:rsid w:val="005D1CAE"/>
    <w:rsid w:val="005E43C4"/>
    <w:rsid w:val="005F1896"/>
    <w:rsid w:val="005F2569"/>
    <w:rsid w:val="00602804"/>
    <w:rsid w:val="00614314"/>
    <w:rsid w:val="00622506"/>
    <w:rsid w:val="006243A6"/>
    <w:rsid w:val="00637C30"/>
    <w:rsid w:val="00664A94"/>
    <w:rsid w:val="00692D49"/>
    <w:rsid w:val="00700D72"/>
    <w:rsid w:val="007128C1"/>
    <w:rsid w:val="00724748"/>
    <w:rsid w:val="007258FB"/>
    <w:rsid w:val="00740366"/>
    <w:rsid w:val="00742C60"/>
    <w:rsid w:val="0074336F"/>
    <w:rsid w:val="00743F50"/>
    <w:rsid w:val="00751091"/>
    <w:rsid w:val="00767FC0"/>
    <w:rsid w:val="00781950"/>
    <w:rsid w:val="00784A95"/>
    <w:rsid w:val="007A32F9"/>
    <w:rsid w:val="007B7167"/>
    <w:rsid w:val="007E2806"/>
    <w:rsid w:val="007F0598"/>
    <w:rsid w:val="007F2DC6"/>
    <w:rsid w:val="00822D1D"/>
    <w:rsid w:val="00832C87"/>
    <w:rsid w:val="008377A1"/>
    <w:rsid w:val="008602F8"/>
    <w:rsid w:val="00866BCF"/>
    <w:rsid w:val="0087792E"/>
    <w:rsid w:val="008A003F"/>
    <w:rsid w:val="008A30CC"/>
    <w:rsid w:val="008E0D87"/>
    <w:rsid w:val="00904F89"/>
    <w:rsid w:val="0091607E"/>
    <w:rsid w:val="00941AD9"/>
    <w:rsid w:val="00941F98"/>
    <w:rsid w:val="0099314B"/>
    <w:rsid w:val="009A4FB8"/>
    <w:rsid w:val="009C5E2A"/>
    <w:rsid w:val="009E5CD9"/>
    <w:rsid w:val="009F0165"/>
    <w:rsid w:val="009F626B"/>
    <w:rsid w:val="00A5435D"/>
    <w:rsid w:val="00A71D5F"/>
    <w:rsid w:val="00AD2491"/>
    <w:rsid w:val="00AD251B"/>
    <w:rsid w:val="00B245B9"/>
    <w:rsid w:val="00B364E1"/>
    <w:rsid w:val="00B426CA"/>
    <w:rsid w:val="00B4794F"/>
    <w:rsid w:val="00B52273"/>
    <w:rsid w:val="00B668A9"/>
    <w:rsid w:val="00B74424"/>
    <w:rsid w:val="00B803DE"/>
    <w:rsid w:val="00B93093"/>
    <w:rsid w:val="00BB5AEC"/>
    <w:rsid w:val="00BE16C2"/>
    <w:rsid w:val="00C35587"/>
    <w:rsid w:val="00C65A43"/>
    <w:rsid w:val="00C73E84"/>
    <w:rsid w:val="00C90B25"/>
    <w:rsid w:val="00C9335B"/>
    <w:rsid w:val="00C94421"/>
    <w:rsid w:val="00C958B6"/>
    <w:rsid w:val="00CB1452"/>
    <w:rsid w:val="00CD3581"/>
    <w:rsid w:val="00CE174C"/>
    <w:rsid w:val="00CF0061"/>
    <w:rsid w:val="00D0104E"/>
    <w:rsid w:val="00D17A7A"/>
    <w:rsid w:val="00D22FDD"/>
    <w:rsid w:val="00D339D0"/>
    <w:rsid w:val="00D4346B"/>
    <w:rsid w:val="00D50B51"/>
    <w:rsid w:val="00D62C85"/>
    <w:rsid w:val="00D70E42"/>
    <w:rsid w:val="00D735DD"/>
    <w:rsid w:val="00D769D3"/>
    <w:rsid w:val="00D770FB"/>
    <w:rsid w:val="00DA3581"/>
    <w:rsid w:val="00DA47E9"/>
    <w:rsid w:val="00DA6BEC"/>
    <w:rsid w:val="00DA7AAC"/>
    <w:rsid w:val="00DB29DE"/>
    <w:rsid w:val="00DD399D"/>
    <w:rsid w:val="00DE4A93"/>
    <w:rsid w:val="00DE5EC9"/>
    <w:rsid w:val="00DF00A1"/>
    <w:rsid w:val="00E326C2"/>
    <w:rsid w:val="00E40093"/>
    <w:rsid w:val="00E56ADB"/>
    <w:rsid w:val="00E60ABE"/>
    <w:rsid w:val="00E6726A"/>
    <w:rsid w:val="00E71255"/>
    <w:rsid w:val="00E72706"/>
    <w:rsid w:val="00E77161"/>
    <w:rsid w:val="00E85955"/>
    <w:rsid w:val="00EA576C"/>
    <w:rsid w:val="00EC0D84"/>
    <w:rsid w:val="00EC5952"/>
    <w:rsid w:val="00ED5E55"/>
    <w:rsid w:val="00EE6F75"/>
    <w:rsid w:val="00EF77D0"/>
    <w:rsid w:val="00F015AC"/>
    <w:rsid w:val="00F01DD8"/>
    <w:rsid w:val="00F100B2"/>
    <w:rsid w:val="00F123D1"/>
    <w:rsid w:val="00F20548"/>
    <w:rsid w:val="00F211B6"/>
    <w:rsid w:val="00F24572"/>
    <w:rsid w:val="00F33250"/>
    <w:rsid w:val="00F42F2D"/>
    <w:rsid w:val="00F45958"/>
    <w:rsid w:val="00F57266"/>
    <w:rsid w:val="00F64566"/>
    <w:rsid w:val="00FB7623"/>
    <w:rsid w:val="00FC3D20"/>
    <w:rsid w:val="00FC4EBA"/>
    <w:rsid w:val="00FE38A1"/>
    <w:rsid w:val="00FF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898AB-1E08-45F4-B1B7-071DBED82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17</cp:revision>
  <cp:lastPrinted>2021-07-07T23:53:00Z</cp:lastPrinted>
  <dcterms:created xsi:type="dcterms:W3CDTF">2021-07-13T22:29:00Z</dcterms:created>
  <dcterms:modified xsi:type="dcterms:W3CDTF">2023-01-12T05:23:00Z</dcterms:modified>
</cp:coreProperties>
</file>