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30225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1608" w:rsidRDefault="00D61608" w:rsidP="00D61608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>О ВНЕСЕНИИ ИЗМЕНЕНИй</w:t>
      </w:r>
      <w:r w:rsidRPr="00263C0C">
        <w:rPr>
          <w:b/>
          <w:bCs/>
          <w:caps/>
          <w:szCs w:val="28"/>
        </w:rPr>
        <w:t xml:space="preserve"> </w:t>
      </w:r>
      <w:r w:rsidRPr="00CB2107">
        <w:rPr>
          <w:b/>
          <w:bCs/>
          <w:caps/>
          <w:szCs w:val="28"/>
        </w:rPr>
        <w:t>В СТАТЬЮ 12 ЗАКОНА ПРИМОРСКОГО КРАЯ "О ЗАЩИТЕ НАСЕЛЕНИЯ И ТЕРРИТОРИИ ПРИМОРСКОГО КРАЯ ОТ ЧРЕЗВЫЧАЙНЫХ СИТУАЦИЙ ПРИР</w:t>
      </w:r>
      <w:r>
        <w:rPr>
          <w:b/>
          <w:bCs/>
          <w:caps/>
          <w:szCs w:val="28"/>
        </w:rPr>
        <w:t>ОДНОГО И ТЕХНОГЕННОГО ХАРАКТЕРА</w:t>
      </w:r>
      <w:r w:rsidRPr="00CB2107">
        <w:rPr>
          <w:b/>
          <w:bCs/>
          <w:caps/>
          <w:szCs w:val="28"/>
        </w:rPr>
        <w:t>"</w:t>
      </w:r>
    </w:p>
    <w:p w:rsidR="00D61608" w:rsidRDefault="00D61608" w:rsidP="00D61608">
      <w:pPr>
        <w:ind w:firstLine="709"/>
        <w:jc w:val="center"/>
        <w:rPr>
          <w:szCs w:val="28"/>
        </w:rPr>
      </w:pPr>
    </w:p>
    <w:p w:rsidR="00D61608" w:rsidRDefault="00D61608" w:rsidP="00D61608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19 декабря 2022 года</w:t>
      </w:r>
    </w:p>
    <w:p w:rsidR="00D61608" w:rsidRPr="000D7E18" w:rsidRDefault="00D61608" w:rsidP="00D61608">
      <w:pPr>
        <w:ind w:firstLine="708"/>
        <w:jc w:val="both"/>
        <w:outlineLvl w:val="0"/>
        <w:rPr>
          <w:iCs/>
          <w:caps/>
          <w:szCs w:val="28"/>
        </w:rPr>
      </w:pPr>
    </w:p>
    <w:p w:rsidR="00D61608" w:rsidRPr="000D7E18" w:rsidRDefault="00D61608" w:rsidP="00D61608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D61608" w:rsidRDefault="00D61608" w:rsidP="00D61608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 xml:space="preserve">статью 12 Закона Приморского края от 2 декабря 1999 года </w:t>
      </w:r>
      <w:r>
        <w:rPr>
          <w:szCs w:val="28"/>
        </w:rPr>
        <w:br/>
        <w:t>№</w:t>
      </w:r>
      <w:r w:rsidRPr="00AD62B6">
        <w:rPr>
          <w:szCs w:val="28"/>
        </w:rPr>
        <w:t xml:space="preserve"> 74-КЗ "О защите населения и территории Приморского края </w:t>
      </w:r>
      <w:r>
        <w:rPr>
          <w:szCs w:val="28"/>
        </w:rPr>
        <w:br/>
      </w:r>
      <w:r w:rsidRPr="00AD62B6">
        <w:rPr>
          <w:szCs w:val="28"/>
        </w:rPr>
        <w:t xml:space="preserve">от чрезвычайных ситуаций природного и техногенного характера" </w:t>
      </w:r>
      <w:r>
        <w:rPr>
          <w:szCs w:val="28"/>
        </w:rPr>
        <w:br/>
      </w:r>
      <w:r w:rsidRPr="00AD62B6">
        <w:rPr>
          <w:szCs w:val="28"/>
        </w:rPr>
        <w:t>(в редакции Закона Приморског</w:t>
      </w:r>
      <w:r>
        <w:rPr>
          <w:szCs w:val="28"/>
        </w:rPr>
        <w:t>о края от 23 декабря 2020 года №</w:t>
      </w:r>
      <w:r w:rsidRPr="00AD62B6">
        <w:rPr>
          <w:szCs w:val="28"/>
        </w:rPr>
        <w:t xml:space="preserve"> 977-КЗ)</w:t>
      </w:r>
      <w:r>
        <w:rPr>
          <w:szCs w:val="28"/>
        </w:rPr>
        <w:br/>
        <w:t>изменения, изложив ее в следующей редакции</w:t>
      </w:r>
      <w:r w:rsidRPr="000D7E18">
        <w:rPr>
          <w:szCs w:val="28"/>
        </w:rPr>
        <w:t>:</w:t>
      </w:r>
    </w:p>
    <w:p w:rsidR="00D61608" w:rsidRDefault="00D61608" w:rsidP="00D61608">
      <w:pPr>
        <w:snapToGrid w:val="0"/>
        <w:ind w:left="2410" w:hanging="1701"/>
        <w:outlineLvl w:val="0"/>
        <w:rPr>
          <w:szCs w:val="28"/>
        </w:rPr>
      </w:pPr>
      <w:r>
        <w:rPr>
          <w:szCs w:val="28"/>
        </w:rPr>
        <w:t xml:space="preserve">"СТАТЬЯ 12. </w:t>
      </w:r>
      <w:r w:rsidRPr="00AD62B6">
        <w:rPr>
          <w:szCs w:val="28"/>
        </w:rPr>
        <w:t xml:space="preserve">ПРАВА И ОБЯЗАННОСТИ </w:t>
      </w:r>
      <w:r>
        <w:rPr>
          <w:szCs w:val="28"/>
        </w:rPr>
        <w:t xml:space="preserve">ГРАЖДАН РОССИЙСКОЙ ФЕДЕРАЦИИ, ИНОСТРАННЫХ ГРАЖДАН И ЛИЦ </w:t>
      </w:r>
      <w:r w:rsidRPr="00AD62B6">
        <w:rPr>
          <w:szCs w:val="28"/>
        </w:rPr>
        <w:t>Б</w:t>
      </w:r>
      <w:r>
        <w:rPr>
          <w:szCs w:val="28"/>
        </w:rPr>
        <w:t xml:space="preserve">ЕЗ ГРАЖДАНСТВА В ОБЛАСТИ ЗАЩИТЫ НАСЕЛЕНИЯ </w:t>
      </w:r>
      <w:r w:rsidRPr="00E02D93">
        <w:rPr>
          <w:szCs w:val="28"/>
        </w:rPr>
        <w:t>И ТЕРРИТОРИИ ПРИМОРСКОГО КРАЯ</w:t>
      </w:r>
      <w:r>
        <w:rPr>
          <w:szCs w:val="28"/>
        </w:rPr>
        <w:t xml:space="preserve"> ОТ </w:t>
      </w:r>
      <w:r w:rsidRPr="00AD62B6">
        <w:rPr>
          <w:szCs w:val="28"/>
        </w:rPr>
        <w:t>ЧРЕЗВЫЧАЙНЫХ СИТУАЦИЙ</w:t>
      </w:r>
    </w:p>
    <w:p w:rsidR="00D61608" w:rsidRDefault="00D61608" w:rsidP="00D61608">
      <w:pPr>
        <w:ind w:firstLine="709"/>
        <w:jc w:val="both"/>
        <w:rPr>
          <w:szCs w:val="28"/>
        </w:rPr>
      </w:pPr>
    </w:p>
    <w:p w:rsidR="00D61608" w:rsidRPr="00CA3030" w:rsidRDefault="00D61608" w:rsidP="00D61608">
      <w:pPr>
        <w:ind w:firstLine="709"/>
        <w:jc w:val="both"/>
        <w:rPr>
          <w:szCs w:val="28"/>
        </w:rPr>
      </w:pPr>
      <w:r w:rsidRPr="00CA3030">
        <w:rPr>
          <w:szCs w:val="28"/>
        </w:rPr>
        <w:t>Права и обязанности граждан Российской Федерации, иностранных граждан и лиц без гражданства в области защиты</w:t>
      </w:r>
      <w:r w:rsidRPr="00C24664">
        <w:t xml:space="preserve"> </w:t>
      </w:r>
      <w:r w:rsidRPr="00C24664">
        <w:rPr>
          <w:szCs w:val="28"/>
        </w:rPr>
        <w:t>населения и территории Приморского края</w:t>
      </w:r>
      <w:r w:rsidRPr="00CA3030">
        <w:rPr>
          <w:szCs w:val="28"/>
        </w:rPr>
        <w:t xml:space="preserve"> от чрезвычайных ситуаций устанавливаются Федеральным законом.</w:t>
      </w:r>
    </w:p>
    <w:p w:rsidR="00D61608" w:rsidRPr="0050350A" w:rsidRDefault="00D61608" w:rsidP="00D61608">
      <w:pPr>
        <w:ind w:firstLine="709"/>
        <w:jc w:val="both"/>
        <w:rPr>
          <w:szCs w:val="28"/>
        </w:rPr>
      </w:pPr>
      <w:r w:rsidRPr="00CA3030">
        <w:rPr>
          <w:szCs w:val="28"/>
        </w:rPr>
        <w:t>Порядок и условия, виды и размеры компенсаций и соци</w:t>
      </w:r>
      <w:r>
        <w:rPr>
          <w:szCs w:val="28"/>
        </w:rPr>
        <w:t>альных гарантий, предоставляемых</w:t>
      </w:r>
      <w:r w:rsidRPr="00CA3030">
        <w:rPr>
          <w:szCs w:val="28"/>
        </w:rPr>
        <w:t xml:space="preserve"> гражданам Российской Федерации, иностранным гражданам и лицам без гражданства в области защиты </w:t>
      </w:r>
      <w:r w:rsidRPr="00E02D93">
        <w:rPr>
          <w:szCs w:val="28"/>
        </w:rPr>
        <w:t>населения и территории Приморского края</w:t>
      </w:r>
      <w:r>
        <w:rPr>
          <w:szCs w:val="28"/>
        </w:rPr>
        <w:t xml:space="preserve"> </w:t>
      </w:r>
      <w:r w:rsidRPr="00CA3030">
        <w:rPr>
          <w:szCs w:val="28"/>
        </w:rPr>
        <w:t>от чрезвычайных ситуаций, устанавливаются федеральным законодательством и законодательством Приморского края.</w:t>
      </w:r>
      <w:r w:rsidRPr="0050350A">
        <w:rPr>
          <w:szCs w:val="28"/>
        </w:rPr>
        <w:t>".</w:t>
      </w:r>
    </w:p>
    <w:p w:rsidR="00D61608" w:rsidRDefault="00D61608" w:rsidP="00D61608">
      <w:pPr>
        <w:ind w:firstLine="709"/>
        <w:jc w:val="both"/>
        <w:rPr>
          <w:szCs w:val="28"/>
        </w:rPr>
      </w:pPr>
    </w:p>
    <w:p w:rsidR="00D61608" w:rsidRPr="00A60591" w:rsidRDefault="00D61608" w:rsidP="00D61608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60591">
        <w:rPr>
          <w:rFonts w:ascii="Times New Roman" w:hAnsi="Times New Roman" w:cs="Times New Roman"/>
          <w:sz w:val="28"/>
          <w:szCs w:val="28"/>
        </w:rPr>
        <w:t>СТАТЬЯ 2.</w:t>
      </w:r>
    </w:p>
    <w:p w:rsidR="00D61608" w:rsidRDefault="00D61608" w:rsidP="00D61608">
      <w:pPr>
        <w:ind w:firstLine="709"/>
        <w:jc w:val="both"/>
        <w:rPr>
          <w:szCs w:val="28"/>
        </w:rPr>
      </w:pPr>
      <w:r w:rsidRPr="00A60591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 xml:space="preserve">. </w:t>
      </w:r>
    </w:p>
    <w:p w:rsidR="00D61608" w:rsidRDefault="00D61608" w:rsidP="00D61608">
      <w:pPr>
        <w:ind w:firstLine="709"/>
        <w:rPr>
          <w:szCs w:val="28"/>
        </w:rPr>
      </w:pPr>
    </w:p>
    <w:p w:rsidR="00D61608" w:rsidRDefault="00D61608" w:rsidP="00D61608">
      <w:pPr>
        <w:ind w:firstLine="709"/>
        <w:rPr>
          <w:szCs w:val="28"/>
        </w:rPr>
      </w:pPr>
    </w:p>
    <w:p w:rsidR="007625DC" w:rsidRDefault="007625DC" w:rsidP="007625D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7625DC" w:rsidRPr="004B1710" w:rsidRDefault="007625DC" w:rsidP="007625D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D61608" w:rsidRDefault="00D61608" w:rsidP="00D61608">
      <w:pPr>
        <w:rPr>
          <w:szCs w:val="28"/>
        </w:rPr>
      </w:pPr>
    </w:p>
    <w:p w:rsidR="00403E1E" w:rsidRDefault="00403E1E" w:rsidP="00403E1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403E1E" w:rsidRDefault="00403E1E" w:rsidP="00403E1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 декабря 2022 года</w:t>
      </w:r>
    </w:p>
    <w:p w:rsidR="00D61608" w:rsidRDefault="00403E1E" w:rsidP="00403E1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27</w:t>
      </w:r>
      <w:r>
        <w:rPr>
          <w:szCs w:val="28"/>
        </w:rPr>
        <w:t>8</w:t>
      </w:r>
      <w:r>
        <w:rPr>
          <w:szCs w:val="28"/>
        </w:rPr>
        <w:t>-КЗ</w:t>
      </w:r>
    </w:p>
    <w:sectPr w:rsidR="00D61608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483" w:rsidRDefault="00E15483">
      <w:r>
        <w:separator/>
      </w:r>
    </w:p>
  </w:endnote>
  <w:endnote w:type="continuationSeparator" w:id="0">
    <w:p w:rsidR="00E15483" w:rsidRDefault="00E1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483" w:rsidRDefault="00E15483">
      <w:r>
        <w:separator/>
      </w:r>
    </w:p>
  </w:footnote>
  <w:footnote w:type="continuationSeparator" w:id="0">
    <w:p w:rsidR="00E15483" w:rsidRDefault="00E1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1608"/>
    <w:rsid w:val="0003291F"/>
    <w:rsid w:val="00070CED"/>
    <w:rsid w:val="00347DEE"/>
    <w:rsid w:val="00357555"/>
    <w:rsid w:val="00380EE1"/>
    <w:rsid w:val="003A180C"/>
    <w:rsid w:val="003B26E7"/>
    <w:rsid w:val="00403E1E"/>
    <w:rsid w:val="00413497"/>
    <w:rsid w:val="0047435B"/>
    <w:rsid w:val="005A2827"/>
    <w:rsid w:val="006E2ABA"/>
    <w:rsid w:val="006F77C0"/>
    <w:rsid w:val="007625DC"/>
    <w:rsid w:val="00832425"/>
    <w:rsid w:val="00AB70F9"/>
    <w:rsid w:val="00AC31EC"/>
    <w:rsid w:val="00AF3517"/>
    <w:rsid w:val="00B14397"/>
    <w:rsid w:val="00BC0675"/>
    <w:rsid w:val="00BE0544"/>
    <w:rsid w:val="00D102A9"/>
    <w:rsid w:val="00D31BB8"/>
    <w:rsid w:val="00D34604"/>
    <w:rsid w:val="00D61608"/>
    <w:rsid w:val="00DB61CE"/>
    <w:rsid w:val="00E15483"/>
    <w:rsid w:val="00E34273"/>
    <w:rsid w:val="00E60B2A"/>
    <w:rsid w:val="00EE318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7F34C"/>
  <w15:docId w15:val="{D57DC475-9009-4808-A894-DAF438BF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6160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Balloon Text"/>
    <w:basedOn w:val="a"/>
    <w:link w:val="a6"/>
    <w:semiHidden/>
    <w:unhideWhenUsed/>
    <w:rsid w:val="00D616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D61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7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2022-12-22T00:03:00Z</cp:lastPrinted>
  <dcterms:created xsi:type="dcterms:W3CDTF">2022-12-23T02:04:00Z</dcterms:created>
  <dcterms:modified xsi:type="dcterms:W3CDTF">2022-12-23T02:04:00Z</dcterms:modified>
</cp:coreProperties>
</file>