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30163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B34A5" w:rsidRPr="00096E25" w:rsidRDefault="00CB34A5" w:rsidP="00CB34A5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КРАЯ"</w:t>
      </w:r>
    </w:p>
    <w:p w:rsidR="00CB34A5" w:rsidRPr="009E4A0A" w:rsidRDefault="00CB34A5" w:rsidP="00CB34A5">
      <w:pPr>
        <w:pStyle w:val="ConsPlusTitle"/>
        <w:widowControl/>
        <w:ind w:firstLine="709"/>
        <w:jc w:val="center"/>
        <w:rPr>
          <w:b w:val="0"/>
        </w:rPr>
      </w:pPr>
    </w:p>
    <w:p w:rsidR="00CB34A5" w:rsidRDefault="00CB34A5" w:rsidP="00CB34A5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19 декабря 2022 года</w:t>
      </w:r>
    </w:p>
    <w:p w:rsidR="00CB34A5" w:rsidRDefault="00CB34A5" w:rsidP="00CB34A5">
      <w:pPr>
        <w:pStyle w:val="ConsPlusTitle"/>
        <w:widowControl/>
        <w:ind w:firstLine="709"/>
        <w:jc w:val="both"/>
      </w:pPr>
    </w:p>
    <w:p w:rsidR="00CB34A5" w:rsidRDefault="00CB34A5" w:rsidP="00CB34A5">
      <w:pPr>
        <w:ind w:firstLine="709"/>
      </w:pPr>
      <w:r>
        <w:t>СТАТЬЯ 1.</w:t>
      </w:r>
    </w:p>
    <w:p w:rsidR="00CB34A5" w:rsidRPr="008C65AC" w:rsidRDefault="00CB34A5" w:rsidP="00CB34A5">
      <w:pPr>
        <w:ind w:firstLine="709"/>
        <w:jc w:val="both"/>
      </w:pPr>
      <w:r w:rsidRPr="008C65AC">
        <w:t>Внести в статью 3 Закона Приморского края от 5 мая 2012 года</w:t>
      </w:r>
      <w:r>
        <w:t xml:space="preserve"> </w:t>
      </w:r>
      <w:r>
        <w:br/>
      </w:r>
      <w:r w:rsidRPr="008C65AC">
        <w:t>№</w:t>
      </w:r>
      <w:r>
        <w:t xml:space="preserve"> </w:t>
      </w:r>
      <w:r w:rsidRPr="008C65AC">
        <w:t>31-КЗ "Об обеспечении оказания юридической помощи на территории Приморского края" следующ</w:t>
      </w:r>
      <w:r>
        <w:t>и</w:t>
      </w:r>
      <w:r w:rsidRPr="008C65AC">
        <w:t>е изменени</w:t>
      </w:r>
      <w:r>
        <w:t>я</w:t>
      </w:r>
      <w:r w:rsidRPr="008C65AC">
        <w:t xml:space="preserve">: </w:t>
      </w:r>
    </w:p>
    <w:p w:rsidR="00CB34A5" w:rsidRPr="008C65AC" w:rsidRDefault="00CB34A5" w:rsidP="00CB34A5">
      <w:pPr>
        <w:ind w:firstLine="709"/>
        <w:jc w:val="both"/>
        <w:rPr>
          <w:bCs/>
        </w:rPr>
      </w:pPr>
      <w:r w:rsidRPr="008C65AC">
        <w:rPr>
          <w:bCs/>
        </w:rPr>
        <w:t>1)часть 2 дополнить пунктом 11</w:t>
      </w:r>
      <w:r>
        <w:rPr>
          <w:bCs/>
          <w:vertAlign w:val="superscript"/>
        </w:rPr>
        <w:t>2</w:t>
      </w:r>
      <w:r w:rsidRPr="008C65AC">
        <w:rPr>
          <w:bCs/>
        </w:rPr>
        <w:t xml:space="preserve"> следующего содержания:</w:t>
      </w:r>
    </w:p>
    <w:p w:rsidR="00CB34A5" w:rsidRPr="00060DE3" w:rsidRDefault="00CB34A5" w:rsidP="00CB34A5">
      <w:pPr>
        <w:ind w:firstLine="709"/>
        <w:jc w:val="both"/>
      </w:pPr>
      <w:bookmarkStart w:id="0" w:name="sub_321"/>
      <w:r>
        <w:t>"11</w:t>
      </w:r>
      <w:r>
        <w:rPr>
          <w:vertAlign w:val="superscript"/>
        </w:rPr>
        <w:t>2</w:t>
      </w:r>
      <w:r>
        <w:t>)</w:t>
      </w:r>
      <w:r w:rsidRPr="00060DE3">
        <w:t>членам семей военнослужащих, включая граждан, призванных на военную службу по мобилизации в Вооруженные Силы Российской Федерации, лиц рядового и начальствующего состава войск национальной гвардии, лиц, поступивших в созданные в соответствии со статьей 22</w:t>
      </w:r>
      <w:r>
        <w:rPr>
          <w:vertAlign w:val="superscript"/>
        </w:rPr>
        <w:t>1</w:t>
      </w:r>
      <w:r w:rsidRPr="00060DE3">
        <w:t xml:space="preserve"> Федерального закона от 31 мая 1996 года № 61-ФЗ "Об обороне" добровольческие формирования, погибших (умерших), погибших в плену, а также признанных в установленном порядке пропавшими без вести в районах боевых действий, при выполнении задач в ходе специальной военной операции на территориях Украины, Донецкой Народной Республики и Луганской Народной Республики, а также на территориях Запорожской области и Херсонской области (далее – выполнение задач в ходе </w:t>
      </w:r>
      <w:r>
        <w:t>специальной военной операции</w:t>
      </w:r>
      <w:r w:rsidRPr="00060DE3">
        <w:t>), постоянно проживавших на территории Приморского края.</w:t>
      </w:r>
    </w:p>
    <w:p w:rsidR="00CB34A5" w:rsidRDefault="00CB34A5" w:rsidP="00CB34A5">
      <w:pPr>
        <w:ind w:firstLine="709"/>
        <w:jc w:val="both"/>
      </w:pPr>
      <w:r w:rsidRPr="00060DE3">
        <w:t xml:space="preserve">К членам семей лиц, указанных в абзаце первом настоящего пункта, относятся родители, супруга (супруг), не вступившая (не вступивший) в повторный брак, дети, не достигшие возраста 18 лет, а также </w:t>
      </w:r>
      <w:r w:rsidRPr="00F67AD6">
        <w:t>дети</w:t>
      </w:r>
      <w:r>
        <w:t xml:space="preserve"> </w:t>
      </w:r>
      <w:r w:rsidRPr="00060DE3">
        <w:t xml:space="preserve">старше </w:t>
      </w:r>
      <w:r w:rsidR="002430D3">
        <w:br/>
      </w:r>
      <w:r w:rsidRPr="00060DE3">
        <w:t>18 лет, обучающиеся в образовательных организациях по очной форме обучения, – до окончания обучения, но не более</w:t>
      </w:r>
      <w:r>
        <w:t xml:space="preserve"> чем до достижения ими возраста </w:t>
      </w:r>
      <w:r w:rsidRPr="00060DE3">
        <w:t>23 лет</w:t>
      </w:r>
      <w:r>
        <w:t>;</w:t>
      </w:r>
      <w:r w:rsidRPr="00060DE3">
        <w:t>";</w:t>
      </w:r>
    </w:p>
    <w:bookmarkEnd w:id="0"/>
    <w:p w:rsidR="00CB34A5" w:rsidRPr="008C65AC" w:rsidRDefault="00CB34A5" w:rsidP="00CB34A5">
      <w:pPr>
        <w:ind w:firstLine="709"/>
        <w:jc w:val="both"/>
        <w:rPr>
          <w:bCs/>
        </w:rPr>
      </w:pPr>
      <w:r>
        <w:t>2)</w:t>
      </w:r>
      <w:r w:rsidRPr="008C65AC">
        <w:t>часть 4 дополнить пунктом 8</w:t>
      </w:r>
      <w:r>
        <w:rPr>
          <w:vertAlign w:val="superscript"/>
        </w:rPr>
        <w:t>2</w:t>
      </w:r>
      <w:r w:rsidRPr="008C65AC">
        <w:rPr>
          <w:bCs/>
        </w:rPr>
        <w:t xml:space="preserve"> следующего содержания:</w:t>
      </w:r>
    </w:p>
    <w:p w:rsidR="00CB34A5" w:rsidRPr="00060DE3" w:rsidRDefault="00CB34A5" w:rsidP="00CB34A5">
      <w:pPr>
        <w:ind w:firstLine="709"/>
        <w:jc w:val="both"/>
      </w:pPr>
      <w:r>
        <w:t>"8</w:t>
      </w:r>
      <w:r>
        <w:rPr>
          <w:vertAlign w:val="superscript"/>
        </w:rPr>
        <w:t>2</w:t>
      </w:r>
      <w:r>
        <w:t>)</w:t>
      </w:r>
      <w:r w:rsidRPr="00060DE3">
        <w:t xml:space="preserve">членам семьи лиц, указанных в </w:t>
      </w:r>
      <w:r w:rsidRPr="00060DE3">
        <w:rPr>
          <w:bCs/>
        </w:rPr>
        <w:t>пункте 11</w:t>
      </w:r>
      <w:r>
        <w:rPr>
          <w:bCs/>
          <w:vertAlign w:val="superscript"/>
        </w:rPr>
        <w:t>2</w:t>
      </w:r>
      <w:r w:rsidRPr="00060DE3">
        <w:rPr>
          <w:bCs/>
        </w:rPr>
        <w:t xml:space="preserve"> части 2 настоящей статьи:</w:t>
      </w:r>
      <w:r>
        <w:rPr>
          <w:bCs/>
        </w:rPr>
        <w:t xml:space="preserve"> </w:t>
      </w:r>
    </w:p>
    <w:p w:rsidR="00CB34A5" w:rsidRPr="00060DE3" w:rsidRDefault="00CB34A5" w:rsidP="00CB34A5">
      <w:pPr>
        <w:ind w:firstLine="709"/>
        <w:jc w:val="both"/>
      </w:pPr>
      <w:r>
        <w:t>а)</w:t>
      </w:r>
      <w:r w:rsidRPr="00060DE3">
        <w:t>родителям, супруге (супругу), не вступившей (не вступившему) в повторный брак</w:t>
      </w:r>
      <w:r>
        <w:t>,</w:t>
      </w:r>
      <w:r w:rsidRPr="00060DE3">
        <w:t xml:space="preserve"> по предъявлении:</w:t>
      </w:r>
    </w:p>
    <w:p w:rsidR="00CB34A5" w:rsidRPr="00060DE3" w:rsidRDefault="008975D6" w:rsidP="00CB34A5">
      <w:pPr>
        <w:ind w:firstLine="709"/>
        <w:jc w:val="both"/>
      </w:pPr>
      <w:hyperlink r:id="rId8" w:anchor="/document/11900262/entry/3000" w:history="1">
        <w:r w:rsidR="00CB34A5" w:rsidRPr="00CB34A5">
          <w:rPr>
            <w:rStyle w:val="a6"/>
            <w:color w:val="auto"/>
            <w:u w:val="none"/>
          </w:rPr>
          <w:t>паспорта</w:t>
        </w:r>
      </w:hyperlink>
      <w:r w:rsidR="00CB34A5" w:rsidRPr="00060DE3">
        <w:t xml:space="preserve">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CB34A5" w:rsidRPr="00060DE3" w:rsidRDefault="00CB34A5" w:rsidP="00CB34A5">
      <w:pPr>
        <w:ind w:firstLine="709"/>
        <w:jc w:val="both"/>
      </w:pPr>
      <w:r w:rsidRPr="00060DE3">
        <w:lastRenderedPageBreak/>
        <w:t>удостоверения члена семьи погибшего (умершего) ветерана боевых действий и документа, подтверждающего выполнение</w:t>
      </w:r>
      <w:r>
        <w:t xml:space="preserve"> задач в ходе специальной военной операции</w:t>
      </w:r>
      <w:r w:rsidRPr="00060DE3">
        <w:t xml:space="preserve"> лицом, указанным в пункте 11</w:t>
      </w:r>
      <w:r>
        <w:rPr>
          <w:vertAlign w:val="superscript"/>
        </w:rPr>
        <w:t>2</w:t>
      </w:r>
      <w:r>
        <w:t xml:space="preserve"> части 2 настоящей статьи</w:t>
      </w:r>
      <w:r w:rsidRPr="00060DE3">
        <w:t>;</w:t>
      </w:r>
    </w:p>
    <w:p w:rsidR="00CB34A5" w:rsidRPr="00060DE3" w:rsidRDefault="00CB34A5" w:rsidP="00CB34A5">
      <w:pPr>
        <w:ind w:firstLine="709"/>
        <w:jc w:val="both"/>
      </w:pPr>
      <w:r w:rsidRPr="00060DE3">
        <w:t>документов, подтверждающих признание лица, указанного в пункте 11</w:t>
      </w:r>
      <w:r>
        <w:rPr>
          <w:vertAlign w:val="superscript"/>
        </w:rPr>
        <w:t>2</w:t>
      </w:r>
      <w:r w:rsidRPr="00060DE3">
        <w:rPr>
          <w:vertAlign w:val="superscript"/>
        </w:rPr>
        <w:t xml:space="preserve"> </w:t>
      </w:r>
      <w:r w:rsidRPr="00060DE3">
        <w:t xml:space="preserve">части 2 настоящей статьи, погибшим в плену или пропавшим без вести в районах боевых действий при выполнении задач в ходе </w:t>
      </w:r>
      <w:r w:rsidRPr="00030A0C">
        <w:t>специальной военной операции</w:t>
      </w:r>
      <w:r w:rsidRPr="00060DE3">
        <w:t xml:space="preserve"> (в случае отсутствия удостоверения члена семьи погибшего (умершего) ветерана боевых действий); </w:t>
      </w:r>
    </w:p>
    <w:p w:rsidR="00CB34A5" w:rsidRPr="00060DE3" w:rsidRDefault="00CB34A5" w:rsidP="00CB34A5">
      <w:pPr>
        <w:ind w:firstLine="709"/>
        <w:jc w:val="both"/>
      </w:pPr>
      <w:r w:rsidRPr="00060DE3">
        <w:t xml:space="preserve">б)детям, не достигшим возраста 18 лет, а также </w:t>
      </w:r>
      <w:r w:rsidRPr="00F67AD6">
        <w:t>детям</w:t>
      </w:r>
      <w:r>
        <w:t xml:space="preserve"> </w:t>
      </w:r>
      <w:r w:rsidRPr="00060DE3">
        <w:t>старше 18 лет, обучающимся в образовательных организациях по очной форме обучения, – до окончания обучения, но не более чем до достижения ими возраста 23 лет</w:t>
      </w:r>
      <w:r>
        <w:t>,</w:t>
      </w:r>
      <w:r w:rsidRPr="00030A0C">
        <w:t xml:space="preserve"> </w:t>
      </w:r>
      <w:r>
        <w:t>по предъявлении</w:t>
      </w:r>
      <w:r w:rsidRPr="00060DE3">
        <w:t>:</w:t>
      </w:r>
    </w:p>
    <w:p w:rsidR="00CB34A5" w:rsidRPr="00060DE3" w:rsidRDefault="00CB34A5" w:rsidP="00CB34A5">
      <w:pPr>
        <w:ind w:firstLine="709"/>
        <w:jc w:val="both"/>
      </w:pPr>
      <w:r w:rsidRPr="00060DE3">
        <w:t>документа, подтверждающего принадлежность заявителя к членам се</w:t>
      </w:r>
      <w:r>
        <w:t>мьи лица, указанного в пункте 11</w:t>
      </w:r>
      <w:r>
        <w:rPr>
          <w:vertAlign w:val="superscript"/>
        </w:rPr>
        <w:t>2</w:t>
      </w:r>
      <w:r>
        <w:t xml:space="preserve"> </w:t>
      </w:r>
      <w:r w:rsidRPr="00030A0C">
        <w:t>части</w:t>
      </w:r>
      <w:r w:rsidRPr="00060DE3">
        <w:t xml:space="preserve"> 2 настоящей статьи;</w:t>
      </w:r>
    </w:p>
    <w:p w:rsidR="00CB34A5" w:rsidRPr="00060DE3" w:rsidRDefault="00CB34A5" w:rsidP="00CB34A5">
      <w:pPr>
        <w:ind w:firstLine="709"/>
        <w:jc w:val="both"/>
      </w:pPr>
      <w:r w:rsidRPr="00060DE3">
        <w:t>удостоверения члена семьи погибшего (умершего) ветерана боевых действий и документа, подтверждающего выполнение</w:t>
      </w:r>
      <w:r>
        <w:t xml:space="preserve"> задач в ходе специальной военной операции</w:t>
      </w:r>
      <w:r w:rsidRPr="00060DE3">
        <w:t xml:space="preserve"> лицом, указанным в пункте 11</w:t>
      </w:r>
      <w:r>
        <w:rPr>
          <w:vertAlign w:val="superscript"/>
        </w:rPr>
        <w:t>2</w:t>
      </w:r>
      <w:r>
        <w:t xml:space="preserve"> части 2 настоящей статьи</w:t>
      </w:r>
      <w:r w:rsidRPr="00060DE3">
        <w:t>;</w:t>
      </w:r>
    </w:p>
    <w:p w:rsidR="00CB34A5" w:rsidRPr="00060DE3" w:rsidRDefault="00CB34A5" w:rsidP="00CB34A5">
      <w:pPr>
        <w:ind w:firstLine="709"/>
        <w:jc w:val="both"/>
      </w:pPr>
      <w:r w:rsidRPr="00060DE3">
        <w:t>документов, подтверждающих признание лица, указанного в пункте 11</w:t>
      </w:r>
      <w:r>
        <w:rPr>
          <w:vertAlign w:val="superscript"/>
        </w:rPr>
        <w:t>2</w:t>
      </w:r>
      <w:r w:rsidRPr="00060DE3">
        <w:rPr>
          <w:vertAlign w:val="superscript"/>
        </w:rPr>
        <w:t xml:space="preserve"> </w:t>
      </w:r>
      <w:r w:rsidRPr="00060DE3">
        <w:t xml:space="preserve">части 2 настоящей статьи, погибшим в плену или пропавшим без вести в районах боевых действий при выполнении задач в ходе </w:t>
      </w:r>
      <w:r>
        <w:t>специальной военной операции</w:t>
      </w:r>
      <w:r w:rsidRPr="00060DE3">
        <w:t xml:space="preserve"> (в случае отсутствия удостоверения члена семьи погибшего (умерш</w:t>
      </w:r>
      <w:r>
        <w:t>его) ветерана боевых действий);</w:t>
      </w:r>
    </w:p>
    <w:p w:rsidR="00CB34A5" w:rsidRPr="00060DE3" w:rsidRDefault="00CB34A5" w:rsidP="00CB34A5">
      <w:pPr>
        <w:ind w:firstLine="709"/>
        <w:jc w:val="both"/>
      </w:pPr>
      <w:r w:rsidRPr="00060DE3">
        <w:t>справки, выданной образовательной организацией, подтверждающей обучение по очной форме обучения (для обучающихся старше 18 лет в образовательных организациях)</w:t>
      </w:r>
      <w:r>
        <w:t>;</w:t>
      </w:r>
      <w:r w:rsidRPr="00060DE3">
        <w:t>".</w:t>
      </w:r>
    </w:p>
    <w:p w:rsidR="00CB34A5" w:rsidRDefault="00CB34A5" w:rsidP="00CB34A5">
      <w:pPr>
        <w:ind w:firstLine="709"/>
        <w:jc w:val="both"/>
      </w:pPr>
    </w:p>
    <w:p w:rsidR="00CB34A5" w:rsidRPr="008C65AC" w:rsidRDefault="00CB34A5" w:rsidP="00CB34A5">
      <w:pPr>
        <w:ind w:firstLine="709"/>
        <w:jc w:val="both"/>
      </w:pPr>
      <w:r w:rsidRPr="008C65AC">
        <w:t>СТАТЬЯ 2.</w:t>
      </w:r>
    </w:p>
    <w:p w:rsidR="00CB34A5" w:rsidRDefault="00CB34A5" w:rsidP="00CB34A5">
      <w:pPr>
        <w:ind w:firstLine="709"/>
        <w:jc w:val="both"/>
      </w:pPr>
      <w:r w:rsidRPr="008C65AC">
        <w:t>Настоящий Закон вступает в силу со дня его официального опубликования.</w:t>
      </w:r>
    </w:p>
    <w:p w:rsidR="00CB34A5" w:rsidRDefault="00CB34A5" w:rsidP="00CB34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B34A5" w:rsidRDefault="00CB34A5" w:rsidP="00CB34A5">
      <w:pPr>
        <w:ind w:firstLine="709"/>
        <w:jc w:val="both"/>
      </w:pPr>
    </w:p>
    <w:p w:rsidR="00CB34A5" w:rsidRPr="00E86887" w:rsidRDefault="00CB34A5" w:rsidP="00CB34A5">
      <w:pPr>
        <w:ind w:firstLine="709"/>
        <w:jc w:val="both"/>
      </w:pPr>
    </w:p>
    <w:p w:rsidR="00EE57D4" w:rsidRDefault="00EE57D4" w:rsidP="00EE57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EE57D4" w:rsidRDefault="00EE57D4" w:rsidP="00EE57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983E60" w:rsidRDefault="00983E60" w:rsidP="00EE57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83E60" w:rsidRDefault="00983E60" w:rsidP="00983E6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1" w:name="_GoBack"/>
      <w:bookmarkEnd w:id="1"/>
      <w:r>
        <w:rPr>
          <w:szCs w:val="28"/>
        </w:rPr>
        <w:t>ладивосток</w:t>
      </w:r>
    </w:p>
    <w:p w:rsidR="00983E60" w:rsidRDefault="00983E60" w:rsidP="00983E6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2022 года</w:t>
      </w:r>
    </w:p>
    <w:p w:rsidR="00983E60" w:rsidRDefault="00983E60" w:rsidP="00983E60">
      <w:r>
        <w:rPr>
          <w:szCs w:val="28"/>
        </w:rPr>
        <w:t>№ 27</w:t>
      </w:r>
      <w:r>
        <w:rPr>
          <w:szCs w:val="28"/>
        </w:rPr>
        <w:t>4</w:t>
      </w:r>
      <w:r>
        <w:rPr>
          <w:szCs w:val="28"/>
        </w:rPr>
        <w:t>-КЗ</w:t>
      </w:r>
    </w:p>
    <w:p w:rsidR="00983E60" w:rsidRPr="004B1710" w:rsidRDefault="00983E60" w:rsidP="00EE57D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CB34A5" w:rsidRDefault="00CB34A5" w:rsidP="00CB34A5"/>
    <w:p w:rsidR="00BE0544" w:rsidRDefault="00BE0544" w:rsidP="00347DEE"/>
    <w:sectPr w:rsidR="00BE0544" w:rsidSect="00CB34A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5D6" w:rsidRDefault="008975D6">
      <w:r>
        <w:separator/>
      </w:r>
    </w:p>
  </w:endnote>
  <w:endnote w:type="continuationSeparator" w:id="0">
    <w:p w:rsidR="008975D6" w:rsidRDefault="0089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5D6" w:rsidRDefault="008975D6">
      <w:r>
        <w:separator/>
      </w:r>
    </w:p>
  </w:footnote>
  <w:footnote w:type="continuationSeparator" w:id="0">
    <w:p w:rsidR="008975D6" w:rsidRDefault="00897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B34A5" w:rsidP="00CB34A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83E6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34A5"/>
    <w:rsid w:val="0003291F"/>
    <w:rsid w:val="00070CED"/>
    <w:rsid w:val="00226A35"/>
    <w:rsid w:val="002430D3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57548"/>
    <w:rsid w:val="00832425"/>
    <w:rsid w:val="008975D6"/>
    <w:rsid w:val="00983E60"/>
    <w:rsid w:val="00A93A2D"/>
    <w:rsid w:val="00AB70F9"/>
    <w:rsid w:val="00AC31EC"/>
    <w:rsid w:val="00AF3517"/>
    <w:rsid w:val="00B14397"/>
    <w:rsid w:val="00BC0675"/>
    <w:rsid w:val="00BE0544"/>
    <w:rsid w:val="00CB34A5"/>
    <w:rsid w:val="00D102A9"/>
    <w:rsid w:val="00D34604"/>
    <w:rsid w:val="00DB61CE"/>
    <w:rsid w:val="00E34273"/>
    <w:rsid w:val="00E60B2A"/>
    <w:rsid w:val="00EE57D4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7DA06"/>
  <w15:docId w15:val="{8FEB9D20-D076-48B4-9394-92E96CB1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B34A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6">
    <w:name w:val="Hyperlink"/>
    <w:uiPriority w:val="99"/>
    <w:unhideWhenUsed/>
    <w:rsid w:val="00CB34A5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CB34A5"/>
    <w:rPr>
      <w:sz w:val="28"/>
    </w:rPr>
  </w:style>
  <w:style w:type="paragraph" w:styleId="a7">
    <w:name w:val="Balloon Text"/>
    <w:basedOn w:val="a"/>
    <w:link w:val="a8"/>
    <w:semiHidden/>
    <w:unhideWhenUsed/>
    <w:rsid w:val="00CB34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CB34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6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2022-12-22T00:02:00Z</cp:lastPrinted>
  <dcterms:created xsi:type="dcterms:W3CDTF">2022-12-23T01:54:00Z</dcterms:created>
  <dcterms:modified xsi:type="dcterms:W3CDTF">2022-12-23T01:54:00Z</dcterms:modified>
</cp:coreProperties>
</file>