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3743D" w:rsidTr="001269BA">
        <w:tc>
          <w:tcPr>
            <w:tcW w:w="9570" w:type="dxa"/>
          </w:tcPr>
          <w:p w:rsidR="0093743D" w:rsidRDefault="0093743D" w:rsidP="001269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8" o:title="" grayscale="t"/>
                </v:shape>
                <o:OLEObject Type="Embed" ProgID="Word.Picture.8" ShapeID="_x0000_i1025" DrawAspect="Content" ObjectID="_1733294824" r:id="rId9"/>
              </w:object>
            </w:r>
          </w:p>
        </w:tc>
      </w:tr>
      <w:tr w:rsidR="0093743D" w:rsidTr="001269BA">
        <w:tc>
          <w:tcPr>
            <w:tcW w:w="9570" w:type="dxa"/>
          </w:tcPr>
          <w:p w:rsidR="0093743D" w:rsidRDefault="0093743D" w:rsidP="001269B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3743D" w:rsidRDefault="00982F80" w:rsidP="009374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08DB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E32F8D" w:rsidRPr="00D108DB">
        <w:rPr>
          <w:rFonts w:ascii="Times New Roman" w:hAnsi="Times New Roman" w:cs="Times New Roman"/>
          <w:sz w:val="28"/>
          <w:szCs w:val="28"/>
        </w:rPr>
        <w:t>Й</w:t>
      </w:r>
      <w:r w:rsidRPr="00D108DB">
        <w:rPr>
          <w:rFonts w:ascii="Times New Roman" w:hAnsi="Times New Roman" w:cs="Times New Roman"/>
          <w:sz w:val="28"/>
          <w:szCs w:val="28"/>
        </w:rPr>
        <w:t xml:space="preserve"> В ЗАКОН </w:t>
      </w:r>
      <w:r w:rsidRPr="0093743D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93743D" w:rsidRDefault="00982F80" w:rsidP="009374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3743D">
        <w:rPr>
          <w:rFonts w:ascii="Times New Roman" w:hAnsi="Times New Roman" w:cs="Times New Roman"/>
          <w:sz w:val="28"/>
          <w:szCs w:val="28"/>
        </w:rPr>
        <w:t>"</w:t>
      </w:r>
      <w:r w:rsidR="00D67491" w:rsidRPr="0093743D">
        <w:rPr>
          <w:rFonts w:ascii="Times New Roman" w:hAnsi="Times New Roman" w:cs="Times New Roman"/>
          <w:sz w:val="28"/>
          <w:szCs w:val="28"/>
        </w:rPr>
        <w:t xml:space="preserve">О ПРОГРАММЕ ПРИВАТИЗАЦИИ ИМУЩЕСТВА, НАХОДЯЩЕГОСЯ В СОБСТВЕННОСТИ ПРИМОРСКОГО КРАЯ, </w:t>
      </w:r>
    </w:p>
    <w:p w:rsidR="00083C1E" w:rsidRPr="0093743D" w:rsidRDefault="00D67491" w:rsidP="009374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3743D">
        <w:rPr>
          <w:rFonts w:ascii="Times New Roman" w:hAnsi="Times New Roman" w:cs="Times New Roman"/>
          <w:sz w:val="28"/>
          <w:szCs w:val="28"/>
        </w:rPr>
        <w:t>НА 20</w:t>
      </w:r>
      <w:r w:rsidR="0095773B" w:rsidRPr="0093743D">
        <w:rPr>
          <w:rFonts w:ascii="Times New Roman" w:hAnsi="Times New Roman" w:cs="Times New Roman"/>
          <w:sz w:val="28"/>
          <w:szCs w:val="28"/>
        </w:rPr>
        <w:t>22</w:t>
      </w:r>
      <w:r w:rsidRPr="0093743D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95773B" w:rsidRPr="0093743D">
        <w:rPr>
          <w:rFonts w:ascii="Times New Roman" w:hAnsi="Times New Roman" w:cs="Times New Roman"/>
          <w:sz w:val="28"/>
          <w:szCs w:val="28"/>
        </w:rPr>
        <w:t>3</w:t>
      </w:r>
      <w:r w:rsidRPr="0093743D">
        <w:rPr>
          <w:rFonts w:ascii="Times New Roman" w:hAnsi="Times New Roman" w:cs="Times New Roman"/>
          <w:sz w:val="28"/>
          <w:szCs w:val="28"/>
        </w:rPr>
        <w:t xml:space="preserve"> И 202</w:t>
      </w:r>
      <w:r w:rsidR="0095773B" w:rsidRPr="0093743D">
        <w:rPr>
          <w:rFonts w:ascii="Times New Roman" w:hAnsi="Times New Roman" w:cs="Times New Roman"/>
          <w:sz w:val="28"/>
          <w:szCs w:val="28"/>
        </w:rPr>
        <w:t>4</w:t>
      </w:r>
      <w:r w:rsidRPr="0093743D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982F80" w:rsidRPr="0093743D">
        <w:rPr>
          <w:rFonts w:ascii="Times New Roman" w:hAnsi="Times New Roman" w:cs="Times New Roman"/>
          <w:sz w:val="28"/>
          <w:szCs w:val="28"/>
        </w:rPr>
        <w:t>"</w:t>
      </w:r>
    </w:p>
    <w:p w:rsidR="005749C3" w:rsidRPr="00D108DB" w:rsidRDefault="005749C3" w:rsidP="005749C3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A137E4" w:rsidRPr="00D108DB" w:rsidRDefault="005749C3" w:rsidP="0099455E">
      <w:pPr>
        <w:ind w:firstLine="709"/>
        <w:jc w:val="both"/>
        <w:rPr>
          <w:szCs w:val="28"/>
        </w:rPr>
      </w:pPr>
      <w:r w:rsidRPr="00D108DB">
        <w:rPr>
          <w:szCs w:val="28"/>
        </w:rPr>
        <w:t>Принят Законодательным Собранием Приморского края</w:t>
      </w:r>
      <w:r w:rsidR="00272D43">
        <w:rPr>
          <w:szCs w:val="28"/>
        </w:rPr>
        <w:t xml:space="preserve"> </w:t>
      </w:r>
      <w:r w:rsidR="0099455E">
        <w:rPr>
          <w:szCs w:val="28"/>
        </w:rPr>
        <w:t>19 декабря 2022 года</w:t>
      </w:r>
    </w:p>
    <w:p w:rsidR="005749C3" w:rsidRPr="00D108DB" w:rsidRDefault="005749C3" w:rsidP="00B63CDF">
      <w:pPr>
        <w:ind w:firstLine="709"/>
        <w:jc w:val="both"/>
        <w:rPr>
          <w:szCs w:val="28"/>
        </w:rPr>
      </w:pPr>
    </w:p>
    <w:p w:rsidR="00EE1C9C" w:rsidRPr="001A6E79" w:rsidRDefault="00EE1C9C" w:rsidP="00EE1C9C">
      <w:pPr>
        <w:ind w:firstLine="709"/>
        <w:rPr>
          <w:szCs w:val="28"/>
        </w:rPr>
      </w:pPr>
      <w:r w:rsidRPr="001A6E79">
        <w:rPr>
          <w:szCs w:val="28"/>
        </w:rPr>
        <w:t>СТАТЬЯ 1.</w:t>
      </w:r>
    </w:p>
    <w:p w:rsidR="00EE1C9C" w:rsidRPr="001A6E79" w:rsidRDefault="00EE1C9C" w:rsidP="00EE1C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A6E79">
        <w:rPr>
          <w:szCs w:val="28"/>
        </w:rPr>
        <w:t xml:space="preserve">Внести в Закон Приморского края от </w:t>
      </w:r>
      <w:r>
        <w:rPr>
          <w:szCs w:val="28"/>
        </w:rPr>
        <w:t>6</w:t>
      </w:r>
      <w:r w:rsidRPr="001A6E79">
        <w:rPr>
          <w:szCs w:val="28"/>
        </w:rPr>
        <w:t xml:space="preserve"> июля 20</w:t>
      </w:r>
      <w:r>
        <w:rPr>
          <w:szCs w:val="28"/>
        </w:rPr>
        <w:t>21</w:t>
      </w:r>
      <w:r w:rsidRPr="001A6E79">
        <w:rPr>
          <w:szCs w:val="28"/>
        </w:rPr>
        <w:t xml:space="preserve"> года № </w:t>
      </w:r>
      <w:r>
        <w:rPr>
          <w:szCs w:val="28"/>
        </w:rPr>
        <w:t>1073</w:t>
      </w:r>
      <w:r w:rsidRPr="001A6E79">
        <w:rPr>
          <w:szCs w:val="28"/>
        </w:rPr>
        <w:t xml:space="preserve">-КЗ </w:t>
      </w:r>
      <w:r w:rsidRPr="001A6E79">
        <w:rPr>
          <w:szCs w:val="28"/>
        </w:rPr>
        <w:br/>
        <w:t>"О Программе приватизации имущества, находящегося в собственности Приморского края, на 20</w:t>
      </w:r>
      <w:r>
        <w:rPr>
          <w:szCs w:val="28"/>
        </w:rPr>
        <w:t>22</w:t>
      </w:r>
      <w:r w:rsidRPr="001A6E79">
        <w:rPr>
          <w:szCs w:val="28"/>
        </w:rPr>
        <w:t xml:space="preserve"> год и плановый период 202</w:t>
      </w:r>
      <w:r>
        <w:rPr>
          <w:szCs w:val="28"/>
        </w:rPr>
        <w:t>3</w:t>
      </w:r>
      <w:r w:rsidRPr="001A6E79">
        <w:rPr>
          <w:szCs w:val="28"/>
        </w:rPr>
        <w:t xml:space="preserve"> и 202</w:t>
      </w:r>
      <w:r>
        <w:rPr>
          <w:szCs w:val="28"/>
        </w:rPr>
        <w:t>4</w:t>
      </w:r>
      <w:r w:rsidRPr="001A6E79">
        <w:rPr>
          <w:szCs w:val="28"/>
        </w:rPr>
        <w:t xml:space="preserve"> годов" следующие изменения:</w:t>
      </w:r>
    </w:p>
    <w:p w:rsidR="00EE1C9C" w:rsidRPr="001A6E79" w:rsidRDefault="00EE1C9C" w:rsidP="00EE1C9C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1A6E79">
        <w:rPr>
          <w:szCs w:val="28"/>
        </w:rPr>
        <w:t>в Программе приватизации имущества, находящегося в собственности Приморского края, на 20</w:t>
      </w:r>
      <w:r>
        <w:rPr>
          <w:szCs w:val="28"/>
        </w:rPr>
        <w:t>22</w:t>
      </w:r>
      <w:r w:rsidRPr="001A6E79">
        <w:rPr>
          <w:szCs w:val="28"/>
        </w:rPr>
        <w:t xml:space="preserve"> год и плановый период 202</w:t>
      </w:r>
      <w:r>
        <w:rPr>
          <w:szCs w:val="28"/>
        </w:rPr>
        <w:t>3</w:t>
      </w:r>
      <w:r w:rsidRPr="001A6E79">
        <w:rPr>
          <w:szCs w:val="28"/>
        </w:rPr>
        <w:t xml:space="preserve"> и 202</w:t>
      </w:r>
      <w:r>
        <w:rPr>
          <w:szCs w:val="28"/>
        </w:rPr>
        <w:t>4</w:t>
      </w:r>
      <w:r w:rsidRPr="001A6E79">
        <w:rPr>
          <w:szCs w:val="28"/>
        </w:rPr>
        <w:t xml:space="preserve"> годов:</w:t>
      </w:r>
    </w:p>
    <w:p w:rsidR="00EE1C9C" w:rsidRPr="001A6E79" w:rsidRDefault="00EE1C9C" w:rsidP="00EE1C9C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1A6E79">
        <w:rPr>
          <w:szCs w:val="28"/>
        </w:rPr>
        <w:t>1)</w:t>
      </w:r>
      <w:r>
        <w:rPr>
          <w:szCs w:val="28"/>
        </w:rPr>
        <w:t>в разделе 1</w:t>
      </w:r>
      <w:r w:rsidRPr="001A6E79">
        <w:rPr>
          <w:szCs w:val="28"/>
        </w:rPr>
        <w:t>:</w:t>
      </w:r>
    </w:p>
    <w:p w:rsidR="00EE1C9C" w:rsidRDefault="00EE1C9C" w:rsidP="00EE1C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а)в абзаце третьем слова </w:t>
      </w:r>
      <w:r w:rsidRPr="00156DE8">
        <w:rPr>
          <w:szCs w:val="28"/>
        </w:rPr>
        <w:t>"</w:t>
      </w:r>
      <w:r>
        <w:rPr>
          <w:szCs w:val="28"/>
        </w:rPr>
        <w:t xml:space="preserve">В 2022 году" заменить словами </w:t>
      </w:r>
      <w:r>
        <w:rPr>
          <w:szCs w:val="28"/>
        </w:rPr>
        <w:br/>
      </w:r>
      <w:r w:rsidRPr="00156DE8">
        <w:rPr>
          <w:szCs w:val="28"/>
        </w:rPr>
        <w:t>"</w:t>
      </w:r>
      <w:r>
        <w:rPr>
          <w:szCs w:val="28"/>
        </w:rPr>
        <w:t>В 2022-2023 годах";</w:t>
      </w:r>
    </w:p>
    <w:p w:rsidR="00EE1C9C" w:rsidRDefault="00EE1C9C" w:rsidP="00EE1C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б)абзац четвертый изложить в следующей редакции:</w:t>
      </w:r>
    </w:p>
    <w:p w:rsidR="00EE1C9C" w:rsidRPr="00156DE8" w:rsidRDefault="00EE1C9C" w:rsidP="00EE1C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6DE8">
        <w:rPr>
          <w:szCs w:val="28"/>
        </w:rPr>
        <w:t>"</w:t>
      </w:r>
      <w:r>
        <w:rPr>
          <w:szCs w:val="28"/>
        </w:rPr>
        <w:t>В 2022-2024 годах планируется приватизировать лотами двадцать восемь зданий с одновременным отчуждением земельных участков под ними, четырнадцать нежилых помещений в четырнадцати зданиях, два объекта водного транспорта путем их продажи на аукционе и на конкурсе.</w:t>
      </w:r>
      <w:r w:rsidRPr="00156DE8">
        <w:rPr>
          <w:szCs w:val="28"/>
        </w:rPr>
        <w:t>";</w:t>
      </w:r>
    </w:p>
    <w:p w:rsidR="00EE1C9C" w:rsidRDefault="00EE1C9C" w:rsidP="00EE1C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</w:t>
      </w:r>
      <w:r w:rsidRPr="001A6E79">
        <w:rPr>
          <w:szCs w:val="28"/>
        </w:rPr>
        <w:t xml:space="preserve">в абзаце </w:t>
      </w:r>
      <w:r>
        <w:rPr>
          <w:szCs w:val="28"/>
        </w:rPr>
        <w:t>седьмом</w:t>
      </w:r>
      <w:r w:rsidRPr="001A6E79">
        <w:rPr>
          <w:szCs w:val="28"/>
        </w:rPr>
        <w:t xml:space="preserve"> слова "</w:t>
      </w:r>
      <w:r>
        <w:rPr>
          <w:szCs w:val="28"/>
        </w:rPr>
        <w:t>не менее 1 млн рублей</w:t>
      </w:r>
      <w:r w:rsidRPr="001A6E79">
        <w:rPr>
          <w:szCs w:val="28"/>
        </w:rPr>
        <w:t xml:space="preserve">" заменить словами </w:t>
      </w:r>
      <w:r w:rsidRPr="001A6E79">
        <w:rPr>
          <w:szCs w:val="28"/>
        </w:rPr>
        <w:br/>
        <w:t>"</w:t>
      </w:r>
      <w:r>
        <w:rPr>
          <w:szCs w:val="28"/>
        </w:rPr>
        <w:t>не менее 59850000 рублей</w:t>
      </w:r>
      <w:r w:rsidRPr="001A6E79">
        <w:rPr>
          <w:szCs w:val="28"/>
        </w:rPr>
        <w:t>";</w:t>
      </w:r>
    </w:p>
    <w:p w:rsidR="00EE1C9C" w:rsidRDefault="00EE1C9C" w:rsidP="00EE1C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</w:t>
      </w:r>
      <w:r w:rsidRPr="001A6E79">
        <w:rPr>
          <w:szCs w:val="28"/>
        </w:rPr>
        <w:t>раздел</w:t>
      </w:r>
      <w:r>
        <w:rPr>
          <w:szCs w:val="28"/>
        </w:rPr>
        <w:t>е</w:t>
      </w:r>
      <w:r w:rsidRPr="001A6E79">
        <w:rPr>
          <w:szCs w:val="28"/>
        </w:rPr>
        <w:t xml:space="preserve"> 2</w:t>
      </w:r>
      <w:r>
        <w:rPr>
          <w:szCs w:val="28"/>
        </w:rPr>
        <w:t>:</w:t>
      </w:r>
    </w:p>
    <w:p w:rsidR="00EE1C9C" w:rsidRDefault="00EE1C9C" w:rsidP="00EE1C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1A6E79">
        <w:rPr>
          <w:szCs w:val="28"/>
        </w:rPr>
        <w:t>таблиц</w:t>
      </w:r>
      <w:r>
        <w:rPr>
          <w:szCs w:val="28"/>
        </w:rPr>
        <w:t>у</w:t>
      </w:r>
      <w:r w:rsidRPr="001A6E79">
        <w:rPr>
          <w:szCs w:val="28"/>
        </w:rPr>
        <w:t xml:space="preserve"> </w:t>
      </w:r>
      <w:r>
        <w:rPr>
          <w:szCs w:val="28"/>
        </w:rPr>
        <w:t>1.1 изложить в следующей редакции:</w:t>
      </w:r>
    </w:p>
    <w:p w:rsidR="00EE1C9C" w:rsidRDefault="00EE1C9C" w:rsidP="00EE1C9C">
      <w:pPr>
        <w:ind w:firstLine="720"/>
        <w:jc w:val="right"/>
        <w:rPr>
          <w:szCs w:val="28"/>
        </w:rPr>
      </w:pPr>
      <w:r>
        <w:rPr>
          <w:szCs w:val="28"/>
        </w:rPr>
        <w:t>"Таблица 1.1</w:t>
      </w:r>
    </w:p>
    <w:p w:rsidR="00EE1C9C" w:rsidRDefault="00EE1C9C" w:rsidP="00EE1C9C">
      <w:pPr>
        <w:ind w:firstLine="720"/>
        <w:jc w:val="right"/>
        <w:rPr>
          <w:szCs w:val="28"/>
        </w:rPr>
      </w:pPr>
    </w:p>
    <w:p w:rsidR="00EE1C9C" w:rsidRDefault="00EE1C9C" w:rsidP="00EE1C9C">
      <w:pPr>
        <w:jc w:val="center"/>
        <w:rPr>
          <w:szCs w:val="28"/>
        </w:rPr>
      </w:pPr>
      <w:r>
        <w:rPr>
          <w:szCs w:val="28"/>
        </w:rPr>
        <w:t xml:space="preserve">Перечень объектов недвижимого имущества, </w:t>
      </w:r>
    </w:p>
    <w:p w:rsidR="00EE1C9C" w:rsidRDefault="00EE1C9C" w:rsidP="00EE1C9C">
      <w:pPr>
        <w:jc w:val="center"/>
        <w:rPr>
          <w:szCs w:val="28"/>
        </w:rPr>
      </w:pPr>
      <w:r>
        <w:rPr>
          <w:szCs w:val="28"/>
        </w:rPr>
        <w:t xml:space="preserve">находящегося в собственности Приморского края, которые планируется приватизировать в 2022-2023 годах путем внесения в качестве вклада </w:t>
      </w:r>
    </w:p>
    <w:p w:rsidR="00EE1C9C" w:rsidRDefault="00EE1C9C" w:rsidP="00EE1C9C">
      <w:pPr>
        <w:jc w:val="center"/>
        <w:rPr>
          <w:sz w:val="27"/>
          <w:szCs w:val="27"/>
        </w:rPr>
      </w:pPr>
      <w:r>
        <w:rPr>
          <w:szCs w:val="28"/>
        </w:rPr>
        <w:t xml:space="preserve">в уставный капитал акционерного общества </w:t>
      </w:r>
      <w:r>
        <w:rPr>
          <w:sz w:val="27"/>
          <w:szCs w:val="27"/>
        </w:rPr>
        <w:t>"</w:t>
      </w:r>
      <w:r>
        <w:rPr>
          <w:szCs w:val="28"/>
        </w:rPr>
        <w:t>Корпорация развития жилищного строительства</w:t>
      </w:r>
      <w:r>
        <w:rPr>
          <w:sz w:val="27"/>
          <w:szCs w:val="27"/>
        </w:rPr>
        <w:t>"</w:t>
      </w:r>
    </w:p>
    <w:p w:rsidR="00EE1C9C" w:rsidRDefault="00EE1C9C" w:rsidP="00EE1C9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418"/>
        <w:gridCol w:w="2835"/>
        <w:gridCol w:w="1559"/>
      </w:tblGrid>
      <w:tr w:rsidR="00EE1C9C" w:rsidRPr="00E96E67" w:rsidTr="005446A4">
        <w:trPr>
          <w:trHeight w:val="505"/>
        </w:trPr>
        <w:tc>
          <w:tcPr>
            <w:tcW w:w="3544" w:type="dxa"/>
            <w:hideMark/>
          </w:tcPr>
          <w:p w:rsidR="00EE1C9C" w:rsidRPr="00E96E67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6E67">
              <w:rPr>
                <w:rFonts w:ascii="Times New Roman" w:hAnsi="Times New Roman" w:cs="Times New Roman"/>
              </w:rPr>
              <w:t>Наименование объекта недвижимости</w:t>
            </w:r>
          </w:p>
        </w:tc>
        <w:tc>
          <w:tcPr>
            <w:tcW w:w="1418" w:type="dxa"/>
            <w:hideMark/>
          </w:tcPr>
          <w:p w:rsidR="00EE1C9C" w:rsidRPr="00E96E67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6E67">
              <w:rPr>
                <w:rFonts w:ascii="Times New Roman" w:hAnsi="Times New Roman" w:cs="Times New Roman"/>
              </w:rPr>
              <w:t>Общая площадь, кв. м</w:t>
            </w:r>
          </w:p>
        </w:tc>
        <w:tc>
          <w:tcPr>
            <w:tcW w:w="2835" w:type="dxa"/>
            <w:hideMark/>
          </w:tcPr>
          <w:p w:rsidR="00EE1C9C" w:rsidRPr="00E96E67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6E67">
              <w:rPr>
                <w:rFonts w:ascii="Times New Roman" w:hAnsi="Times New Roman" w:cs="Times New Roman"/>
              </w:rPr>
              <w:t>Адрес (месторасположение)</w:t>
            </w:r>
          </w:p>
        </w:tc>
        <w:tc>
          <w:tcPr>
            <w:tcW w:w="1559" w:type="dxa"/>
            <w:hideMark/>
          </w:tcPr>
          <w:p w:rsidR="00EE1C9C" w:rsidRPr="00E96E67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6E67">
              <w:rPr>
                <w:rFonts w:ascii="Times New Roman" w:hAnsi="Times New Roman" w:cs="Times New Roman"/>
              </w:rPr>
              <w:t>Сроки приватиза</w:t>
            </w:r>
            <w:r>
              <w:rPr>
                <w:rFonts w:ascii="Times New Roman" w:hAnsi="Times New Roman" w:cs="Times New Roman"/>
              </w:rPr>
              <w:t>-</w:t>
            </w:r>
            <w:r w:rsidRPr="00E96E67">
              <w:rPr>
                <w:rFonts w:ascii="Times New Roman" w:hAnsi="Times New Roman" w:cs="Times New Roman"/>
              </w:rPr>
              <w:t>ции</w:t>
            </w:r>
          </w:p>
        </w:tc>
      </w:tr>
    </w:tbl>
    <w:p w:rsidR="00EE1C9C" w:rsidRPr="00E96E67" w:rsidRDefault="00EE1C9C" w:rsidP="00EE1C9C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418"/>
        <w:gridCol w:w="2835"/>
        <w:gridCol w:w="1559"/>
      </w:tblGrid>
      <w:tr w:rsidR="00EE1C9C" w:rsidRPr="004A4D92" w:rsidTr="005446A4">
        <w:trPr>
          <w:trHeight w:val="219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C9C" w:rsidRPr="004A4D92" w:rsidRDefault="00EE1C9C" w:rsidP="005446A4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C9C" w:rsidRPr="004A4D92" w:rsidRDefault="00EE1C9C" w:rsidP="005446A4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C9C" w:rsidRPr="004A4D92" w:rsidRDefault="00EE1C9C" w:rsidP="005446A4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C9C" w:rsidRPr="004A4D92" w:rsidRDefault="00EE1C9C" w:rsidP="005446A4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4</w:t>
            </w:r>
          </w:p>
        </w:tc>
      </w:tr>
      <w:tr w:rsidR="00EE1C9C" w:rsidRPr="004A4D92" w:rsidTr="005446A4">
        <w:trPr>
          <w:trHeight w:val="25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 xml:space="preserve">Нежилое здание, кадастровый номер: 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lastRenderedPageBreak/>
              <w:t>25:28:050057:978;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нежилое здание,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кадастровый номер: 25:28:050057:979;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 xml:space="preserve">нежилое здание, 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кадастровый номер: 25:28:050057:980;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нежилое здание, кадастровый номер: 25:28:050057:981;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 xml:space="preserve">административный корпус, 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кадастровый номер: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25:28:050057:982;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нежилое здание, кадастровый номер: 25:28:050057:983;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нежилое здание, кадастровый номер: 25:28:050057:984;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 xml:space="preserve">нежилое здание, 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кадастровый номер: 25:28:050057:985;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 xml:space="preserve">нежилое здание, 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кадастровый номер: 25:28:050057:986;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нежилое здание,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 xml:space="preserve">кадастровый номер: 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25:28:050057:987;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 xml:space="preserve">нежилое здание, 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кадастровый номер: 25:28:050057:988;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земельный участок,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кадастровый номер:</w:t>
            </w:r>
          </w:p>
          <w:p w:rsidR="00EE1C9C" w:rsidRPr="004A4D92" w:rsidRDefault="00EE1C9C" w:rsidP="005446A4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25:28:050057:72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lastRenderedPageBreak/>
              <w:t>134,8</w:t>
            </w: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218,4</w:t>
            </w: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4D92">
              <w:rPr>
                <w:rFonts w:ascii="Times New Roman" w:hAnsi="Times New Roman" w:cs="Times New Roman"/>
                <w:lang w:val="en-US"/>
              </w:rPr>
              <w:t>25,0</w:t>
            </w: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4D92">
              <w:rPr>
                <w:rFonts w:ascii="Times New Roman" w:hAnsi="Times New Roman" w:cs="Times New Roman"/>
                <w:lang w:val="en-US"/>
              </w:rPr>
              <w:t>76,5</w:t>
            </w: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4D92">
              <w:rPr>
                <w:rFonts w:ascii="Times New Roman" w:hAnsi="Times New Roman" w:cs="Times New Roman"/>
                <w:lang w:val="en-US"/>
              </w:rPr>
              <w:t>104,1</w:t>
            </w: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29,2</w:t>
            </w: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18,1</w:t>
            </w: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39,1</w:t>
            </w: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526,6</w:t>
            </w: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115,4</w:t>
            </w: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24,2</w:t>
            </w: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EE1C9C" w:rsidRPr="004A4D92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20149,68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Приморский край,</w:t>
            </w: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2">
              <w:rPr>
                <w:rFonts w:ascii="Times New Roman" w:hAnsi="Times New Roman" w:cs="Times New Roman"/>
                <w:sz w:val="28"/>
                <w:szCs w:val="28"/>
              </w:rPr>
              <w:t>г. Владивосток,</w:t>
            </w: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 Верещагина, 5</w:t>
            </w: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C9C" w:rsidRPr="004A4D92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4A4D92" w:rsidRDefault="00EE1C9C" w:rsidP="005446A4">
            <w:pPr>
              <w:jc w:val="center"/>
              <w:rPr>
                <w:szCs w:val="28"/>
              </w:rPr>
            </w:pPr>
            <w:r w:rsidRPr="004A4D92">
              <w:rPr>
                <w:szCs w:val="28"/>
                <w:lang w:val="en-US"/>
              </w:rPr>
              <w:lastRenderedPageBreak/>
              <w:t>I</w:t>
            </w:r>
            <w:r>
              <w:rPr>
                <w:szCs w:val="28"/>
                <w:lang w:val="en-US"/>
              </w:rPr>
              <w:t>II</w:t>
            </w:r>
            <w:r w:rsidRPr="00473B28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квартал 2022 года </w:t>
            </w:r>
            <w:r w:rsidRPr="00473B28">
              <w:rPr>
                <w:szCs w:val="28"/>
              </w:rPr>
              <w:t>-</w:t>
            </w:r>
            <w:r w:rsidRPr="004A4D92">
              <w:rPr>
                <w:szCs w:val="28"/>
                <w:lang w:val="en-US"/>
              </w:rPr>
              <w:lastRenderedPageBreak/>
              <w:t>IV</w:t>
            </w:r>
            <w:r w:rsidRPr="00473B28">
              <w:rPr>
                <w:szCs w:val="28"/>
              </w:rPr>
              <w:t xml:space="preserve"> </w:t>
            </w:r>
            <w:r w:rsidRPr="004A4D92">
              <w:rPr>
                <w:szCs w:val="28"/>
              </w:rPr>
              <w:t xml:space="preserve">квартал </w:t>
            </w: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  <w:r w:rsidRPr="004A4D92">
              <w:rPr>
                <w:szCs w:val="28"/>
              </w:rPr>
              <w:t>202</w:t>
            </w:r>
            <w:r>
              <w:rPr>
                <w:szCs w:val="28"/>
              </w:rPr>
              <w:t>3</w:t>
            </w:r>
            <w:r w:rsidRPr="004A4D92">
              <w:rPr>
                <w:szCs w:val="28"/>
              </w:rPr>
              <w:t xml:space="preserve"> года</w:t>
            </w: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  <w:p w:rsidR="00EE1C9C" w:rsidRPr="004A4D92" w:rsidRDefault="00EE1C9C" w:rsidP="005446A4">
            <w:pPr>
              <w:jc w:val="center"/>
              <w:rPr>
                <w:szCs w:val="28"/>
              </w:rPr>
            </w:pPr>
          </w:p>
        </w:tc>
      </w:tr>
    </w:tbl>
    <w:p w:rsidR="00EE1C9C" w:rsidRDefault="00EE1C9C" w:rsidP="00EE1C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б)</w:t>
      </w:r>
      <w:r w:rsidRPr="001A6E79">
        <w:rPr>
          <w:szCs w:val="28"/>
        </w:rPr>
        <w:t>таблиц</w:t>
      </w:r>
      <w:r>
        <w:rPr>
          <w:szCs w:val="28"/>
        </w:rPr>
        <w:t>у</w:t>
      </w:r>
      <w:r w:rsidRPr="001A6E79">
        <w:rPr>
          <w:szCs w:val="28"/>
        </w:rPr>
        <w:t xml:space="preserve"> </w:t>
      </w:r>
      <w:r>
        <w:rPr>
          <w:szCs w:val="28"/>
        </w:rPr>
        <w:t>2 изложить в следующей редакции:</w:t>
      </w:r>
    </w:p>
    <w:p w:rsidR="00EE1C9C" w:rsidRDefault="00EE1C9C" w:rsidP="00EE1C9C">
      <w:pPr>
        <w:ind w:firstLine="720"/>
        <w:jc w:val="right"/>
        <w:rPr>
          <w:szCs w:val="28"/>
        </w:rPr>
      </w:pPr>
      <w:r>
        <w:rPr>
          <w:szCs w:val="28"/>
        </w:rPr>
        <w:t>"Таблица 2</w:t>
      </w:r>
    </w:p>
    <w:p w:rsidR="00EE1C9C" w:rsidRDefault="00EE1C9C" w:rsidP="00EE1C9C">
      <w:pPr>
        <w:ind w:firstLine="720"/>
        <w:jc w:val="right"/>
        <w:rPr>
          <w:szCs w:val="28"/>
        </w:rPr>
      </w:pPr>
    </w:p>
    <w:p w:rsidR="00EE1C9C" w:rsidRDefault="00EE1C9C" w:rsidP="00EE1C9C">
      <w:pPr>
        <w:jc w:val="center"/>
        <w:rPr>
          <w:szCs w:val="28"/>
        </w:rPr>
      </w:pPr>
      <w:r w:rsidRPr="00A77B42">
        <w:rPr>
          <w:szCs w:val="28"/>
        </w:rPr>
        <w:t>Перечень объектов недвижимого имущества, находящегося в собственности Приморского края, кото</w:t>
      </w:r>
      <w:r w:rsidRPr="00984B6D">
        <w:rPr>
          <w:szCs w:val="28"/>
        </w:rPr>
        <w:t>рое</w:t>
      </w:r>
      <w:r w:rsidRPr="00A77B42">
        <w:rPr>
          <w:szCs w:val="28"/>
        </w:rPr>
        <w:t xml:space="preserve"> планируется приватизировать в 20</w:t>
      </w:r>
      <w:r>
        <w:rPr>
          <w:szCs w:val="28"/>
        </w:rPr>
        <w:t>23</w:t>
      </w:r>
      <w:r w:rsidRPr="00A77B42">
        <w:rPr>
          <w:szCs w:val="28"/>
        </w:rPr>
        <w:t xml:space="preserve"> году</w:t>
      </w:r>
    </w:p>
    <w:p w:rsidR="00EE1C9C" w:rsidRDefault="00EE1C9C" w:rsidP="00EE1C9C">
      <w:pPr>
        <w:jc w:val="center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1417"/>
        <w:gridCol w:w="2693"/>
        <w:gridCol w:w="1985"/>
      </w:tblGrid>
      <w:tr w:rsidR="00EE1C9C" w:rsidRPr="00A77B42" w:rsidTr="005446A4">
        <w:trPr>
          <w:cantSplit/>
          <w:trHeight w:val="734"/>
        </w:trPr>
        <w:tc>
          <w:tcPr>
            <w:tcW w:w="567" w:type="dxa"/>
          </w:tcPr>
          <w:p w:rsidR="00EE1C9C" w:rsidRPr="00A77B42" w:rsidRDefault="00EE1C9C" w:rsidP="005446A4">
            <w:pPr>
              <w:ind w:left="-57" w:right="-57"/>
              <w:jc w:val="center"/>
              <w:rPr>
                <w:szCs w:val="28"/>
              </w:rPr>
            </w:pPr>
            <w:r w:rsidRPr="00A77B42">
              <w:rPr>
                <w:szCs w:val="28"/>
              </w:rPr>
              <w:t>№ п/п</w:t>
            </w:r>
          </w:p>
        </w:tc>
        <w:tc>
          <w:tcPr>
            <w:tcW w:w="2694" w:type="dxa"/>
          </w:tcPr>
          <w:p w:rsidR="00EE1C9C" w:rsidRPr="00A77B42" w:rsidRDefault="00EE1C9C" w:rsidP="005446A4">
            <w:pPr>
              <w:ind w:left="-57" w:right="-57"/>
              <w:jc w:val="center"/>
              <w:rPr>
                <w:szCs w:val="28"/>
              </w:rPr>
            </w:pPr>
            <w:r w:rsidRPr="00A77B42">
              <w:rPr>
                <w:szCs w:val="28"/>
              </w:rPr>
              <w:t>Наименование объекта</w:t>
            </w:r>
          </w:p>
          <w:p w:rsidR="00EE1C9C" w:rsidRPr="00A77B42" w:rsidRDefault="00EE1C9C" w:rsidP="005446A4">
            <w:pPr>
              <w:ind w:left="-57" w:right="-57"/>
              <w:jc w:val="center"/>
              <w:rPr>
                <w:szCs w:val="28"/>
              </w:rPr>
            </w:pPr>
            <w:r w:rsidRPr="00A77B42">
              <w:rPr>
                <w:szCs w:val="28"/>
              </w:rPr>
              <w:t>недвижимости</w:t>
            </w:r>
          </w:p>
        </w:tc>
        <w:tc>
          <w:tcPr>
            <w:tcW w:w="1417" w:type="dxa"/>
          </w:tcPr>
          <w:p w:rsidR="00EE1C9C" w:rsidRPr="00A77B42" w:rsidRDefault="00EE1C9C" w:rsidP="005446A4">
            <w:pPr>
              <w:ind w:left="-57" w:right="-57"/>
              <w:jc w:val="center"/>
              <w:rPr>
                <w:szCs w:val="28"/>
              </w:rPr>
            </w:pPr>
            <w:r w:rsidRPr="00A77B42">
              <w:rPr>
                <w:szCs w:val="28"/>
              </w:rPr>
              <w:t>Общая</w:t>
            </w:r>
          </w:p>
          <w:p w:rsidR="00EE1C9C" w:rsidRPr="00A77B42" w:rsidRDefault="00EE1C9C" w:rsidP="005446A4">
            <w:pPr>
              <w:ind w:left="-57" w:right="-57"/>
              <w:jc w:val="center"/>
              <w:rPr>
                <w:szCs w:val="28"/>
              </w:rPr>
            </w:pPr>
            <w:r w:rsidRPr="00A77B42">
              <w:rPr>
                <w:szCs w:val="28"/>
              </w:rPr>
              <w:t>площадь,</w:t>
            </w:r>
          </w:p>
          <w:p w:rsidR="00EE1C9C" w:rsidRPr="00A77B42" w:rsidRDefault="00EE1C9C" w:rsidP="005446A4">
            <w:pPr>
              <w:ind w:left="-57" w:right="-57"/>
              <w:jc w:val="center"/>
              <w:rPr>
                <w:szCs w:val="28"/>
              </w:rPr>
            </w:pPr>
            <w:r w:rsidRPr="00A77B42">
              <w:rPr>
                <w:szCs w:val="28"/>
              </w:rPr>
              <w:t>кв. м</w:t>
            </w:r>
          </w:p>
        </w:tc>
        <w:tc>
          <w:tcPr>
            <w:tcW w:w="2693" w:type="dxa"/>
          </w:tcPr>
          <w:p w:rsidR="00EE1C9C" w:rsidRPr="00A77B42" w:rsidRDefault="00EE1C9C" w:rsidP="005446A4">
            <w:pPr>
              <w:ind w:left="-57" w:right="-57"/>
              <w:jc w:val="center"/>
              <w:rPr>
                <w:szCs w:val="28"/>
              </w:rPr>
            </w:pPr>
            <w:r w:rsidRPr="00A77B42">
              <w:rPr>
                <w:szCs w:val="28"/>
              </w:rPr>
              <w:t>Адрес</w:t>
            </w:r>
          </w:p>
          <w:p w:rsidR="00EE1C9C" w:rsidRPr="00A77B42" w:rsidRDefault="00EE1C9C" w:rsidP="005446A4">
            <w:pPr>
              <w:ind w:left="-57" w:right="-57"/>
              <w:jc w:val="center"/>
              <w:rPr>
                <w:szCs w:val="28"/>
              </w:rPr>
            </w:pPr>
            <w:r w:rsidRPr="00A77B42">
              <w:rPr>
                <w:szCs w:val="28"/>
              </w:rPr>
              <w:t>(месторасположение)</w:t>
            </w:r>
          </w:p>
        </w:tc>
        <w:tc>
          <w:tcPr>
            <w:tcW w:w="1985" w:type="dxa"/>
          </w:tcPr>
          <w:p w:rsidR="00EE1C9C" w:rsidRPr="00A77B42" w:rsidRDefault="00EE1C9C" w:rsidP="005446A4">
            <w:pPr>
              <w:ind w:left="-57" w:right="-57"/>
              <w:jc w:val="center"/>
              <w:rPr>
                <w:szCs w:val="28"/>
              </w:rPr>
            </w:pPr>
            <w:r w:rsidRPr="00A77B42">
              <w:rPr>
                <w:szCs w:val="28"/>
              </w:rPr>
              <w:t>Сроки приватизации</w:t>
            </w:r>
          </w:p>
        </w:tc>
      </w:tr>
    </w:tbl>
    <w:p w:rsidR="00EE1C9C" w:rsidRPr="00A77B42" w:rsidRDefault="00EE1C9C" w:rsidP="00EE1C9C">
      <w:pPr>
        <w:rPr>
          <w:sz w:val="2"/>
          <w:szCs w:val="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459"/>
        <w:gridCol w:w="108"/>
        <w:gridCol w:w="2586"/>
        <w:gridCol w:w="108"/>
        <w:gridCol w:w="1309"/>
        <w:gridCol w:w="108"/>
        <w:gridCol w:w="2585"/>
        <w:gridCol w:w="108"/>
        <w:gridCol w:w="1877"/>
        <w:gridCol w:w="108"/>
      </w:tblGrid>
      <w:tr w:rsidR="00EE1C9C" w:rsidRPr="00AF710E" w:rsidTr="005446A4">
        <w:trPr>
          <w:gridBefore w:val="1"/>
          <w:wBefore w:w="108" w:type="dxa"/>
          <w:cantSplit/>
          <w:trHeight w:val="285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C9C" w:rsidRPr="00AF710E" w:rsidRDefault="00EE1C9C" w:rsidP="005446A4">
            <w:pPr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C9C" w:rsidRPr="00AF710E" w:rsidRDefault="00EE1C9C" w:rsidP="005446A4">
            <w:pPr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C9C" w:rsidRPr="00AF710E" w:rsidRDefault="00EE1C9C" w:rsidP="005446A4">
            <w:pPr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4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5</w:t>
            </w:r>
          </w:p>
        </w:tc>
      </w:tr>
      <w:tr w:rsidR="00EE1C9C" w:rsidRPr="00AF710E" w:rsidTr="005446A4">
        <w:tblPrEx>
          <w:jc w:val="center"/>
        </w:tblPrEx>
        <w:trPr>
          <w:gridAfter w:val="1"/>
          <w:wAfter w:w="108" w:type="dxa"/>
          <w:cantSplit/>
          <w:trHeight w:val="285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1.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F710E">
              <w:rPr>
                <w:rFonts w:ascii="Times New Roman" w:hAnsi="Times New Roman" w:cs="Times New Roman"/>
              </w:rPr>
              <w:t>Нежилое помещение,</w:t>
            </w:r>
          </w:p>
          <w:p w:rsidR="00EE1C9C" w:rsidRPr="00AF710E" w:rsidRDefault="00EE1C9C" w:rsidP="005446A4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F710E">
              <w:rPr>
                <w:rFonts w:ascii="Times New Roman" w:hAnsi="Times New Roman" w:cs="Times New Roman"/>
              </w:rPr>
              <w:t>кадастровый номер</w:t>
            </w:r>
            <w:r w:rsidRPr="00AF710E">
              <w:rPr>
                <w:rFonts w:ascii="Times New Roman" w:hAnsi="Times New Roman" w:cs="Times New Roman"/>
                <w:lang w:val="en-US"/>
              </w:rPr>
              <w:t>:</w:t>
            </w:r>
          </w:p>
          <w:p w:rsidR="00EE1C9C" w:rsidRPr="00AF710E" w:rsidRDefault="00EE1C9C" w:rsidP="005446A4">
            <w:pPr>
              <w:jc w:val="center"/>
              <w:rPr>
                <w:szCs w:val="28"/>
              </w:rPr>
            </w:pPr>
            <w:r w:rsidRPr="00AF710E">
              <w:rPr>
                <w:szCs w:val="28"/>
                <w:lang w:val="en-US"/>
              </w:rPr>
              <w:t>25:24:000000:2031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jc w:val="center"/>
              <w:rPr>
                <w:szCs w:val="28"/>
              </w:rPr>
            </w:pPr>
          </w:p>
          <w:p w:rsidR="00EE1C9C" w:rsidRPr="00AF710E" w:rsidRDefault="00EE1C9C" w:rsidP="005446A4">
            <w:pPr>
              <w:jc w:val="center"/>
              <w:rPr>
                <w:szCs w:val="28"/>
              </w:rPr>
            </w:pPr>
          </w:p>
          <w:p w:rsidR="00EE1C9C" w:rsidRPr="00AF710E" w:rsidRDefault="00EE1C9C" w:rsidP="005446A4">
            <w:pPr>
              <w:jc w:val="center"/>
              <w:rPr>
                <w:szCs w:val="28"/>
              </w:rPr>
            </w:pPr>
          </w:p>
          <w:p w:rsidR="00EE1C9C" w:rsidRPr="00AF710E" w:rsidRDefault="00EE1C9C" w:rsidP="005446A4">
            <w:pPr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61,8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710E">
              <w:rPr>
                <w:rFonts w:ascii="Times New Roman" w:hAnsi="Times New Roman" w:cs="Times New Roman"/>
                <w:sz w:val="28"/>
                <w:szCs w:val="28"/>
              </w:rPr>
              <w:t>Приморский край, Шкотовский район,</w:t>
            </w:r>
          </w:p>
          <w:p w:rsidR="00EE1C9C" w:rsidRPr="00AF710E" w:rsidRDefault="00EE1C9C" w:rsidP="005446A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710E">
              <w:rPr>
                <w:rFonts w:ascii="Times New Roman" w:hAnsi="Times New Roman" w:cs="Times New Roman"/>
                <w:sz w:val="28"/>
                <w:szCs w:val="28"/>
              </w:rPr>
              <w:t>дер. Царевка,</w:t>
            </w:r>
          </w:p>
          <w:p w:rsidR="00EE1C9C" w:rsidRPr="00AF710E" w:rsidRDefault="00EE1C9C" w:rsidP="005446A4">
            <w:pPr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ул. Верхняя, 5/2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jc w:val="center"/>
              <w:rPr>
                <w:szCs w:val="28"/>
              </w:rPr>
            </w:pPr>
            <w:r w:rsidRPr="00AF710E">
              <w:rPr>
                <w:szCs w:val="28"/>
                <w:lang w:val="en-US"/>
              </w:rPr>
              <w:t>II</w:t>
            </w:r>
            <w:r w:rsidRPr="00AF710E">
              <w:rPr>
                <w:szCs w:val="28"/>
              </w:rPr>
              <w:t>-</w:t>
            </w:r>
            <w:r w:rsidRPr="00AF710E">
              <w:rPr>
                <w:szCs w:val="28"/>
                <w:lang w:val="en-US"/>
              </w:rPr>
              <w:t>IV</w:t>
            </w:r>
            <w:r w:rsidRPr="00AF710E">
              <w:rPr>
                <w:szCs w:val="28"/>
              </w:rPr>
              <w:t xml:space="preserve"> кварталы 2023 года</w:t>
            </w:r>
          </w:p>
        </w:tc>
      </w:tr>
      <w:tr w:rsidR="00EE1C9C" w:rsidRPr="00AF710E" w:rsidTr="005446A4">
        <w:tblPrEx>
          <w:jc w:val="center"/>
        </w:tblPrEx>
        <w:trPr>
          <w:gridAfter w:val="1"/>
          <w:wAfter w:w="108" w:type="dxa"/>
          <w:cantSplit/>
          <w:trHeight w:val="285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F710E">
              <w:rPr>
                <w:szCs w:val="28"/>
              </w:rPr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Нежилое здание,</w:t>
            </w:r>
          </w:p>
          <w:p w:rsidR="00EE1C9C" w:rsidRPr="00AF710E" w:rsidRDefault="00EE1C9C" w:rsidP="005446A4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кадастровый номер: 25:28:010025:128;</w:t>
            </w:r>
          </w:p>
          <w:p w:rsidR="00EE1C9C" w:rsidRPr="00AF710E" w:rsidRDefault="00EE1C9C" w:rsidP="005446A4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земельный участок,</w:t>
            </w:r>
          </w:p>
          <w:p w:rsidR="00EE1C9C" w:rsidRPr="00AF710E" w:rsidRDefault="00EE1C9C" w:rsidP="005446A4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кадастровый номер: 25:28:010025:1519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AF710E">
              <w:rPr>
                <w:szCs w:val="28"/>
              </w:rPr>
              <w:t>478,0</w:t>
            </w: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AF710E">
              <w:rPr>
                <w:szCs w:val="28"/>
              </w:rPr>
              <w:t>672,0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Приморский край,</w:t>
            </w: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г. Владивосток,</w:t>
            </w:r>
            <w:r w:rsidRPr="00AF710E">
              <w:rPr>
                <w:szCs w:val="28"/>
              </w:rPr>
              <w:br/>
              <w:t>ул. Матросская 1-я, 11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  <w:lang w:val="en-US"/>
              </w:rPr>
              <w:t>I-IV</w:t>
            </w:r>
            <w:r w:rsidRPr="00AF710E">
              <w:rPr>
                <w:szCs w:val="28"/>
              </w:rPr>
              <w:t xml:space="preserve"> кварталы 2023 года</w:t>
            </w:r>
          </w:p>
        </w:tc>
      </w:tr>
      <w:tr w:rsidR="00EE1C9C" w:rsidRPr="00AF710E" w:rsidTr="005446A4">
        <w:tblPrEx>
          <w:jc w:val="center"/>
        </w:tblPrEx>
        <w:trPr>
          <w:gridAfter w:val="1"/>
          <w:wAfter w:w="108" w:type="dxa"/>
          <w:cantSplit/>
          <w:trHeight w:val="285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AF710E">
              <w:rPr>
                <w:szCs w:val="28"/>
              </w:rPr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Нежилое здание, кадастровый номер: 25:02:000000:358;</w:t>
            </w: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нежилое здание, кадастровый номер: 25:02:000000:350;</w:t>
            </w:r>
          </w:p>
          <w:p w:rsidR="00EE1C9C" w:rsidRDefault="00EE1C9C" w:rsidP="005446A4">
            <w:pPr>
              <w:widowControl w:val="0"/>
              <w:jc w:val="center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rFonts w:eastAsia="Calibri"/>
                <w:color w:val="000000"/>
                <w:szCs w:val="28"/>
                <w:lang w:eastAsia="en-US"/>
              </w:rPr>
              <w:t>контора лесничества</w:t>
            </w:r>
            <w:r w:rsidRPr="00AF710E">
              <w:rPr>
                <w:szCs w:val="28"/>
              </w:rPr>
              <w:t>, кадастровый номер: 25:02:330101:639;</w:t>
            </w: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земельный участок, кадастровый номер:</w:t>
            </w: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25:02:330101:1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AF710E">
              <w:rPr>
                <w:szCs w:val="28"/>
              </w:rPr>
              <w:t>87,2</w:t>
            </w: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AF710E">
              <w:rPr>
                <w:szCs w:val="28"/>
              </w:rPr>
              <w:t>199,7</w:t>
            </w: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AF710E">
              <w:rPr>
                <w:szCs w:val="28"/>
              </w:rPr>
              <w:t>87,2</w:t>
            </w: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AF710E">
              <w:rPr>
                <w:szCs w:val="28"/>
              </w:rPr>
              <w:t>4086,0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 xml:space="preserve">Приморский край, Дальнереченский район, пос. Пожига, </w:t>
            </w:r>
          </w:p>
          <w:p w:rsidR="00EE1C9C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ул. Лесная, 16-б</w:t>
            </w: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Приморский край,</w:t>
            </w: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 xml:space="preserve">Дальнереченский район, пос. Пожига, </w:t>
            </w: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ул. Лесная, 16</w:t>
            </w: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 xml:space="preserve">Приморский край, Дальнереченский район, пос. Пожига, </w:t>
            </w: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ул. Лесная, 16</w:t>
            </w: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Приморский край, Дальнереченский район, пос. Пожига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  <w:lang w:val="en-US"/>
              </w:rPr>
              <w:t>I-IV</w:t>
            </w:r>
            <w:r w:rsidRPr="00AF710E">
              <w:rPr>
                <w:szCs w:val="28"/>
              </w:rPr>
              <w:t xml:space="preserve"> кварталы 2023 года</w:t>
            </w:r>
          </w:p>
        </w:tc>
      </w:tr>
      <w:tr w:rsidR="00EE1C9C" w:rsidRPr="00AF710E" w:rsidTr="005446A4">
        <w:tblPrEx>
          <w:jc w:val="center"/>
        </w:tblPrEx>
        <w:trPr>
          <w:gridAfter w:val="1"/>
          <w:wAfter w:w="108" w:type="dxa"/>
          <w:cantSplit/>
          <w:trHeight w:val="285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AF710E">
              <w:rPr>
                <w:szCs w:val="28"/>
              </w:rPr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Нежилое помещение,</w:t>
            </w: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кадастровый номер: 25:03:010208:897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AF710E">
              <w:rPr>
                <w:szCs w:val="28"/>
              </w:rPr>
              <w:t>26,4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Приморский край,</w:t>
            </w:r>
            <w:r w:rsidRPr="00AF710E">
              <w:rPr>
                <w:szCs w:val="28"/>
              </w:rPr>
              <w:br/>
              <w:t>г. Дальнегорск,</w:t>
            </w:r>
            <w:r w:rsidRPr="00AF710E">
              <w:rPr>
                <w:szCs w:val="28"/>
              </w:rPr>
              <w:br/>
              <w:t>ул. Геологическая, 1, пом. 13;</w:t>
            </w:r>
            <w:r>
              <w:rPr>
                <w:szCs w:val="28"/>
              </w:rPr>
              <w:t xml:space="preserve"> </w:t>
            </w:r>
            <w:r w:rsidRPr="00AF710E">
              <w:rPr>
                <w:szCs w:val="28"/>
              </w:rPr>
              <w:t>13-а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  <w:lang w:val="en-US"/>
              </w:rPr>
              <w:t>I-IV</w:t>
            </w:r>
            <w:r w:rsidRPr="00AF710E">
              <w:rPr>
                <w:szCs w:val="28"/>
              </w:rPr>
              <w:t xml:space="preserve"> кварталы 2023 года</w:t>
            </w:r>
          </w:p>
        </w:tc>
      </w:tr>
      <w:tr w:rsidR="00EE1C9C" w:rsidRPr="00AF710E" w:rsidTr="005446A4">
        <w:tblPrEx>
          <w:jc w:val="center"/>
        </w:tblPrEx>
        <w:trPr>
          <w:gridAfter w:val="1"/>
          <w:wAfter w:w="108" w:type="dxa"/>
          <w:cantSplit/>
          <w:trHeight w:val="285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  <w:r w:rsidRPr="00AF710E">
              <w:rPr>
                <w:szCs w:val="28"/>
              </w:rPr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Нежилое помещение, кадастровый номер:</w:t>
            </w:r>
          </w:p>
          <w:p w:rsidR="00EE1C9C" w:rsidRPr="00AF710E" w:rsidRDefault="00EE1C9C" w:rsidP="005446A4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25:35:080201:3548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AF710E">
              <w:rPr>
                <w:szCs w:val="28"/>
              </w:rPr>
              <w:t>2163,0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Приморский край,</w:t>
            </w:r>
            <w:r w:rsidRPr="00AF710E">
              <w:rPr>
                <w:szCs w:val="28"/>
              </w:rPr>
              <w:br/>
              <w:t xml:space="preserve">г. Фокино, </w:t>
            </w: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пгт Дунай,</w:t>
            </w:r>
            <w:r w:rsidRPr="00AF710E">
              <w:rPr>
                <w:szCs w:val="28"/>
              </w:rPr>
              <w:br/>
              <w:t>ул. Советская, 3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  <w:lang w:val="en-US"/>
              </w:rPr>
              <w:t>I-IV</w:t>
            </w:r>
            <w:r w:rsidRPr="00AF710E">
              <w:rPr>
                <w:szCs w:val="28"/>
              </w:rPr>
              <w:t xml:space="preserve"> кварталы 2023 года</w:t>
            </w:r>
          </w:p>
        </w:tc>
      </w:tr>
      <w:tr w:rsidR="00EE1C9C" w:rsidRPr="00AF710E" w:rsidTr="005446A4">
        <w:tblPrEx>
          <w:jc w:val="center"/>
        </w:tblPrEx>
        <w:trPr>
          <w:gridAfter w:val="1"/>
          <w:wAfter w:w="108" w:type="dxa"/>
          <w:cantSplit/>
          <w:trHeight w:val="285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AF710E">
              <w:rPr>
                <w:szCs w:val="28"/>
              </w:rPr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Нежилое помещение, кадастровый номер:</w:t>
            </w:r>
          </w:p>
          <w:p w:rsidR="00EE1C9C" w:rsidRPr="00AF710E" w:rsidRDefault="00EE1C9C" w:rsidP="005446A4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25:28:000000:52290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AF710E">
              <w:rPr>
                <w:szCs w:val="28"/>
              </w:rPr>
              <w:t>52,7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Приморский край,</w:t>
            </w:r>
            <w:r w:rsidRPr="00AF710E">
              <w:rPr>
                <w:szCs w:val="28"/>
              </w:rPr>
              <w:br/>
              <w:t>г. Владивосток,</w:t>
            </w:r>
            <w:r w:rsidRPr="00AF710E">
              <w:rPr>
                <w:szCs w:val="28"/>
              </w:rPr>
              <w:br/>
              <w:t>ул. Солнечная, 1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  <w:lang w:val="en-US"/>
              </w:rPr>
              <w:t>I-IV</w:t>
            </w:r>
            <w:r w:rsidRPr="00AF710E">
              <w:rPr>
                <w:szCs w:val="28"/>
              </w:rPr>
              <w:t xml:space="preserve"> кварталы 2023 года</w:t>
            </w:r>
          </w:p>
        </w:tc>
      </w:tr>
      <w:tr w:rsidR="00EE1C9C" w:rsidRPr="00AF710E" w:rsidTr="005446A4">
        <w:tblPrEx>
          <w:jc w:val="center"/>
        </w:tblPrEx>
        <w:trPr>
          <w:gridAfter w:val="1"/>
          <w:wAfter w:w="108" w:type="dxa"/>
          <w:cantSplit/>
          <w:trHeight w:val="285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  <w:r w:rsidRPr="00AF710E">
              <w:rPr>
                <w:szCs w:val="28"/>
              </w:rPr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Нежилое помещение, кадастровый номер:</w:t>
            </w:r>
          </w:p>
          <w:p w:rsidR="00EE1C9C" w:rsidRPr="00AF710E" w:rsidRDefault="00EE1C9C" w:rsidP="005446A4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25:28:030018:9278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EE1C9C" w:rsidRPr="00AF710E" w:rsidRDefault="00EE1C9C" w:rsidP="005446A4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AF710E">
              <w:rPr>
                <w:szCs w:val="28"/>
              </w:rPr>
              <w:t>50,8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Приморский край,</w:t>
            </w:r>
            <w:r w:rsidRPr="00AF710E">
              <w:rPr>
                <w:szCs w:val="28"/>
              </w:rPr>
              <w:br/>
              <w:t xml:space="preserve">г. Владивосток, </w:t>
            </w:r>
          </w:p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</w:rPr>
              <w:t>ул. Борисенко, 102,</w:t>
            </w:r>
            <w:r w:rsidRPr="00AF710E">
              <w:rPr>
                <w:szCs w:val="28"/>
              </w:rPr>
              <w:br/>
              <w:t>пом. 89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C9C" w:rsidRPr="00AF710E" w:rsidRDefault="00EE1C9C" w:rsidP="005446A4">
            <w:pPr>
              <w:widowControl w:val="0"/>
              <w:jc w:val="center"/>
              <w:rPr>
                <w:szCs w:val="28"/>
              </w:rPr>
            </w:pPr>
            <w:r w:rsidRPr="00AF710E">
              <w:rPr>
                <w:szCs w:val="28"/>
                <w:lang w:val="en-US"/>
              </w:rPr>
              <w:t>I-IV</w:t>
            </w:r>
            <w:r w:rsidRPr="00AF710E">
              <w:rPr>
                <w:szCs w:val="28"/>
              </w:rPr>
              <w:t xml:space="preserve"> кварталы 2023 года</w:t>
            </w:r>
          </w:p>
        </w:tc>
      </w:tr>
    </w:tbl>
    <w:p w:rsidR="00EE1C9C" w:rsidRPr="00A77B42" w:rsidRDefault="00EE1C9C" w:rsidP="00EE1C9C">
      <w:pPr>
        <w:jc w:val="center"/>
        <w:rPr>
          <w:szCs w:val="28"/>
        </w:rPr>
      </w:pPr>
    </w:p>
    <w:p w:rsidR="00EE1C9C" w:rsidRDefault="00EE1C9C" w:rsidP="00EE1C9C">
      <w:pPr>
        <w:ind w:firstLine="720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EE1C9C" w:rsidRDefault="00EE1C9C" w:rsidP="00EE1C9C">
      <w:pPr>
        <w:jc w:val="both"/>
        <w:rPr>
          <w:szCs w:val="28"/>
        </w:rPr>
      </w:pPr>
      <w:r>
        <w:rPr>
          <w:szCs w:val="28"/>
        </w:rPr>
        <w:tab/>
      </w:r>
      <w:r w:rsidRPr="00580095">
        <w:rPr>
          <w:szCs w:val="28"/>
        </w:rPr>
        <w:t>Настоящий Закон вступает в силу со дня</w:t>
      </w:r>
      <w:r>
        <w:rPr>
          <w:szCs w:val="28"/>
        </w:rPr>
        <w:t xml:space="preserve"> его официального опубликования.</w:t>
      </w:r>
    </w:p>
    <w:p w:rsidR="00EE1C9C" w:rsidRDefault="00EE1C9C" w:rsidP="00EE1C9C">
      <w:pPr>
        <w:jc w:val="both"/>
        <w:rPr>
          <w:szCs w:val="28"/>
        </w:rPr>
      </w:pPr>
    </w:p>
    <w:p w:rsidR="00EE1C9C" w:rsidRDefault="00EE1C9C" w:rsidP="00EE1C9C">
      <w:pPr>
        <w:jc w:val="both"/>
        <w:rPr>
          <w:szCs w:val="28"/>
        </w:rPr>
      </w:pPr>
    </w:p>
    <w:p w:rsidR="00EE1C9C" w:rsidRDefault="00EE1C9C" w:rsidP="00EE1C9C">
      <w:pPr>
        <w:jc w:val="both"/>
        <w:rPr>
          <w:szCs w:val="28"/>
        </w:rPr>
      </w:pPr>
    </w:p>
    <w:p w:rsidR="006600D4" w:rsidRDefault="006600D4" w:rsidP="006600D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6600D4" w:rsidRDefault="006600D4" w:rsidP="006600D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021ECB">
        <w:rPr>
          <w:szCs w:val="28"/>
        </w:rPr>
        <w:t>Губернатор</w:t>
      </w:r>
      <w:r>
        <w:rPr>
          <w:szCs w:val="28"/>
        </w:rPr>
        <w:t>а</w:t>
      </w:r>
      <w:r w:rsidRPr="00021ECB">
        <w:rPr>
          <w:szCs w:val="28"/>
        </w:rPr>
        <w:t xml:space="preserve"> края                                        </w:t>
      </w:r>
      <w:r>
        <w:rPr>
          <w:szCs w:val="28"/>
        </w:rPr>
        <w:t xml:space="preserve">                                 </w:t>
      </w:r>
      <w:r w:rsidRPr="00021ECB">
        <w:rPr>
          <w:szCs w:val="28"/>
        </w:rPr>
        <w:t xml:space="preserve">      </w:t>
      </w:r>
      <w:r>
        <w:rPr>
          <w:szCs w:val="28"/>
        </w:rPr>
        <w:t>В.Г. Щербина</w:t>
      </w:r>
    </w:p>
    <w:p w:rsidR="000E6CE0" w:rsidRDefault="000E6CE0" w:rsidP="006600D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0E6CE0" w:rsidRDefault="000E6CE0" w:rsidP="000E6CE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</w:t>
      </w:r>
      <w:bookmarkStart w:id="0" w:name="_GoBack"/>
      <w:bookmarkEnd w:id="0"/>
      <w:r>
        <w:rPr>
          <w:szCs w:val="28"/>
        </w:rPr>
        <w:t>ладивосток</w:t>
      </w:r>
    </w:p>
    <w:p w:rsidR="000E6CE0" w:rsidRDefault="000E6CE0" w:rsidP="000E6CE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</w:t>
      </w:r>
      <w:r>
        <w:rPr>
          <w:szCs w:val="28"/>
        </w:rPr>
        <w:t>3</w:t>
      </w:r>
      <w:r>
        <w:rPr>
          <w:szCs w:val="28"/>
        </w:rPr>
        <w:t xml:space="preserve"> декабря 2022 года</w:t>
      </w:r>
    </w:p>
    <w:p w:rsidR="000E6CE0" w:rsidRDefault="000E6CE0" w:rsidP="000E6CE0">
      <w:r>
        <w:rPr>
          <w:szCs w:val="28"/>
        </w:rPr>
        <w:t>№ 26</w:t>
      </w:r>
      <w:r>
        <w:rPr>
          <w:szCs w:val="28"/>
        </w:rPr>
        <w:t>7</w:t>
      </w:r>
      <w:r>
        <w:rPr>
          <w:szCs w:val="28"/>
        </w:rPr>
        <w:t>-КЗ</w:t>
      </w:r>
    </w:p>
    <w:p w:rsidR="000E6CE0" w:rsidRPr="004B1710" w:rsidRDefault="000E6CE0" w:rsidP="006600D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EE1C9C" w:rsidRPr="008C035A" w:rsidRDefault="00EE1C9C" w:rsidP="00EE1C9C">
      <w:pPr>
        <w:jc w:val="both"/>
      </w:pPr>
    </w:p>
    <w:p w:rsidR="008C320C" w:rsidRPr="008C035A" w:rsidRDefault="008C320C" w:rsidP="00EE1C9C">
      <w:pPr>
        <w:ind w:firstLine="709"/>
      </w:pPr>
    </w:p>
    <w:sectPr w:rsidR="008C320C" w:rsidRPr="008C035A" w:rsidSect="009E5664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F48" w:rsidRDefault="008C5F48">
      <w:r>
        <w:separator/>
      </w:r>
    </w:p>
  </w:endnote>
  <w:endnote w:type="continuationSeparator" w:id="0">
    <w:p w:rsidR="008C5F48" w:rsidRDefault="008C5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F48" w:rsidRDefault="008C5F48">
      <w:r>
        <w:separator/>
      </w:r>
    </w:p>
  </w:footnote>
  <w:footnote w:type="continuationSeparator" w:id="0">
    <w:p w:rsidR="008C5F48" w:rsidRDefault="008C5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026" w:rsidRDefault="00DF4026" w:rsidP="00712D8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F4026" w:rsidRDefault="00DF4026" w:rsidP="000519D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FF6" w:rsidRDefault="00FF6FF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A66BC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765C6B"/>
    <w:multiLevelType w:val="hybridMultilevel"/>
    <w:tmpl w:val="BF72092A"/>
    <w:lvl w:ilvl="0" w:tplc="E5DE15A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19D6"/>
    <w:rsid w:val="000005FB"/>
    <w:rsid w:val="00002F4F"/>
    <w:rsid w:val="00004427"/>
    <w:rsid w:val="000049CF"/>
    <w:rsid w:val="000066C7"/>
    <w:rsid w:val="0000719E"/>
    <w:rsid w:val="00010D99"/>
    <w:rsid w:val="000126BE"/>
    <w:rsid w:val="00016561"/>
    <w:rsid w:val="00023660"/>
    <w:rsid w:val="000238D1"/>
    <w:rsid w:val="00023F30"/>
    <w:rsid w:val="00026701"/>
    <w:rsid w:val="000311FC"/>
    <w:rsid w:val="000317F9"/>
    <w:rsid w:val="00031A98"/>
    <w:rsid w:val="0003291F"/>
    <w:rsid w:val="00032AA4"/>
    <w:rsid w:val="00032BDE"/>
    <w:rsid w:val="00032EF9"/>
    <w:rsid w:val="00034F4F"/>
    <w:rsid w:val="0003740D"/>
    <w:rsid w:val="00037471"/>
    <w:rsid w:val="000374A4"/>
    <w:rsid w:val="00041F7D"/>
    <w:rsid w:val="000444B0"/>
    <w:rsid w:val="00044F13"/>
    <w:rsid w:val="00045F80"/>
    <w:rsid w:val="00046A9F"/>
    <w:rsid w:val="00047263"/>
    <w:rsid w:val="00047FD1"/>
    <w:rsid w:val="000519D6"/>
    <w:rsid w:val="00053769"/>
    <w:rsid w:val="00053E4B"/>
    <w:rsid w:val="00054805"/>
    <w:rsid w:val="00054DDD"/>
    <w:rsid w:val="00061314"/>
    <w:rsid w:val="000657DB"/>
    <w:rsid w:val="00065FD0"/>
    <w:rsid w:val="00067775"/>
    <w:rsid w:val="0007134D"/>
    <w:rsid w:val="0007471F"/>
    <w:rsid w:val="000754AD"/>
    <w:rsid w:val="00075F44"/>
    <w:rsid w:val="00076CBD"/>
    <w:rsid w:val="00082329"/>
    <w:rsid w:val="00083C1E"/>
    <w:rsid w:val="00084D2F"/>
    <w:rsid w:val="00085080"/>
    <w:rsid w:val="00093388"/>
    <w:rsid w:val="000937C1"/>
    <w:rsid w:val="000944DF"/>
    <w:rsid w:val="00094B7A"/>
    <w:rsid w:val="0009649C"/>
    <w:rsid w:val="000A0D18"/>
    <w:rsid w:val="000A2DF6"/>
    <w:rsid w:val="000A328C"/>
    <w:rsid w:val="000A391A"/>
    <w:rsid w:val="000A3A8F"/>
    <w:rsid w:val="000A7FE1"/>
    <w:rsid w:val="000B045D"/>
    <w:rsid w:val="000B08B8"/>
    <w:rsid w:val="000B1080"/>
    <w:rsid w:val="000B17FD"/>
    <w:rsid w:val="000B271A"/>
    <w:rsid w:val="000B3700"/>
    <w:rsid w:val="000B4533"/>
    <w:rsid w:val="000B5369"/>
    <w:rsid w:val="000B5B82"/>
    <w:rsid w:val="000B7C0B"/>
    <w:rsid w:val="000C0229"/>
    <w:rsid w:val="000C06F3"/>
    <w:rsid w:val="000C3B13"/>
    <w:rsid w:val="000C606C"/>
    <w:rsid w:val="000D2798"/>
    <w:rsid w:val="000D291F"/>
    <w:rsid w:val="000D2D58"/>
    <w:rsid w:val="000D2DCA"/>
    <w:rsid w:val="000D31EC"/>
    <w:rsid w:val="000D4B3B"/>
    <w:rsid w:val="000D769A"/>
    <w:rsid w:val="000E27AB"/>
    <w:rsid w:val="000E485D"/>
    <w:rsid w:val="000E6CE0"/>
    <w:rsid w:val="000E74B7"/>
    <w:rsid w:val="000F0D16"/>
    <w:rsid w:val="000F0F49"/>
    <w:rsid w:val="000F5C4E"/>
    <w:rsid w:val="000F68B1"/>
    <w:rsid w:val="000F6CD4"/>
    <w:rsid w:val="000F75C2"/>
    <w:rsid w:val="00102244"/>
    <w:rsid w:val="00104A98"/>
    <w:rsid w:val="00104F00"/>
    <w:rsid w:val="00106339"/>
    <w:rsid w:val="00106669"/>
    <w:rsid w:val="0010782C"/>
    <w:rsid w:val="00113006"/>
    <w:rsid w:val="001217F5"/>
    <w:rsid w:val="0012739C"/>
    <w:rsid w:val="00131AFD"/>
    <w:rsid w:val="0013283D"/>
    <w:rsid w:val="00134BE2"/>
    <w:rsid w:val="0013599B"/>
    <w:rsid w:val="00144B59"/>
    <w:rsid w:val="00145A67"/>
    <w:rsid w:val="00146C0D"/>
    <w:rsid w:val="001471E2"/>
    <w:rsid w:val="001504F7"/>
    <w:rsid w:val="0015069C"/>
    <w:rsid w:val="00152D57"/>
    <w:rsid w:val="00154A3A"/>
    <w:rsid w:val="00156DE8"/>
    <w:rsid w:val="00157D78"/>
    <w:rsid w:val="00165664"/>
    <w:rsid w:val="00166C44"/>
    <w:rsid w:val="001673F5"/>
    <w:rsid w:val="001707F9"/>
    <w:rsid w:val="00170E79"/>
    <w:rsid w:val="001725D5"/>
    <w:rsid w:val="00172767"/>
    <w:rsid w:val="001735B8"/>
    <w:rsid w:val="00174821"/>
    <w:rsid w:val="00176249"/>
    <w:rsid w:val="0017640F"/>
    <w:rsid w:val="001765F0"/>
    <w:rsid w:val="001815B3"/>
    <w:rsid w:val="001875EF"/>
    <w:rsid w:val="00187826"/>
    <w:rsid w:val="001916B4"/>
    <w:rsid w:val="00192157"/>
    <w:rsid w:val="00194062"/>
    <w:rsid w:val="001940EC"/>
    <w:rsid w:val="00194121"/>
    <w:rsid w:val="00195101"/>
    <w:rsid w:val="00195EF8"/>
    <w:rsid w:val="001960CE"/>
    <w:rsid w:val="001A1AFB"/>
    <w:rsid w:val="001A30D4"/>
    <w:rsid w:val="001A484F"/>
    <w:rsid w:val="001A5794"/>
    <w:rsid w:val="001A6E79"/>
    <w:rsid w:val="001A71A8"/>
    <w:rsid w:val="001B425F"/>
    <w:rsid w:val="001B44F0"/>
    <w:rsid w:val="001B5A4D"/>
    <w:rsid w:val="001B7D5F"/>
    <w:rsid w:val="001C031B"/>
    <w:rsid w:val="001C0A74"/>
    <w:rsid w:val="001C130B"/>
    <w:rsid w:val="001C26C5"/>
    <w:rsid w:val="001C28D3"/>
    <w:rsid w:val="001C4042"/>
    <w:rsid w:val="001D36CD"/>
    <w:rsid w:val="001D422D"/>
    <w:rsid w:val="001D4F2A"/>
    <w:rsid w:val="001D5E54"/>
    <w:rsid w:val="001D799D"/>
    <w:rsid w:val="001E0425"/>
    <w:rsid w:val="001E2780"/>
    <w:rsid w:val="001E403A"/>
    <w:rsid w:val="001E48C3"/>
    <w:rsid w:val="001E58B9"/>
    <w:rsid w:val="001E59B0"/>
    <w:rsid w:val="001E5B95"/>
    <w:rsid w:val="001E74D4"/>
    <w:rsid w:val="001E7602"/>
    <w:rsid w:val="001F0AE1"/>
    <w:rsid w:val="001F1712"/>
    <w:rsid w:val="001F296C"/>
    <w:rsid w:val="001F3BC1"/>
    <w:rsid w:val="001F51C6"/>
    <w:rsid w:val="001F5985"/>
    <w:rsid w:val="0020043A"/>
    <w:rsid w:val="0020130D"/>
    <w:rsid w:val="00201B81"/>
    <w:rsid w:val="00202834"/>
    <w:rsid w:val="002060E5"/>
    <w:rsid w:val="0020768F"/>
    <w:rsid w:val="00207812"/>
    <w:rsid w:val="002112DC"/>
    <w:rsid w:val="00211882"/>
    <w:rsid w:val="002137B2"/>
    <w:rsid w:val="00215DE0"/>
    <w:rsid w:val="002226ED"/>
    <w:rsid w:val="00224099"/>
    <w:rsid w:val="00226BBE"/>
    <w:rsid w:val="002274C8"/>
    <w:rsid w:val="00235BBC"/>
    <w:rsid w:val="00236077"/>
    <w:rsid w:val="00236212"/>
    <w:rsid w:val="00236896"/>
    <w:rsid w:val="00242282"/>
    <w:rsid w:val="002438FC"/>
    <w:rsid w:val="00246A2D"/>
    <w:rsid w:val="00246B78"/>
    <w:rsid w:val="00250E70"/>
    <w:rsid w:val="00252A69"/>
    <w:rsid w:val="00253055"/>
    <w:rsid w:val="00253633"/>
    <w:rsid w:val="00255B17"/>
    <w:rsid w:val="002563F2"/>
    <w:rsid w:val="002564EF"/>
    <w:rsid w:val="00256501"/>
    <w:rsid w:val="002574EF"/>
    <w:rsid w:val="00261272"/>
    <w:rsid w:val="0026503C"/>
    <w:rsid w:val="0026611D"/>
    <w:rsid w:val="00270D74"/>
    <w:rsid w:val="00272028"/>
    <w:rsid w:val="002723C0"/>
    <w:rsid w:val="00272D43"/>
    <w:rsid w:val="00274CEB"/>
    <w:rsid w:val="002756EF"/>
    <w:rsid w:val="00283781"/>
    <w:rsid w:val="00283955"/>
    <w:rsid w:val="0029001E"/>
    <w:rsid w:val="00290ED8"/>
    <w:rsid w:val="00295BE4"/>
    <w:rsid w:val="00296F22"/>
    <w:rsid w:val="002A0A98"/>
    <w:rsid w:val="002A1C0E"/>
    <w:rsid w:val="002A470B"/>
    <w:rsid w:val="002A5E79"/>
    <w:rsid w:val="002A7A84"/>
    <w:rsid w:val="002B1650"/>
    <w:rsid w:val="002B16D0"/>
    <w:rsid w:val="002B314F"/>
    <w:rsid w:val="002B39F8"/>
    <w:rsid w:val="002B448B"/>
    <w:rsid w:val="002B4A20"/>
    <w:rsid w:val="002B4FD1"/>
    <w:rsid w:val="002B5023"/>
    <w:rsid w:val="002B79D7"/>
    <w:rsid w:val="002C23FA"/>
    <w:rsid w:val="002C261B"/>
    <w:rsid w:val="002C276C"/>
    <w:rsid w:val="002C3AA8"/>
    <w:rsid w:val="002C5C64"/>
    <w:rsid w:val="002C7D27"/>
    <w:rsid w:val="002D1134"/>
    <w:rsid w:val="002D2AB8"/>
    <w:rsid w:val="002D351B"/>
    <w:rsid w:val="002E0810"/>
    <w:rsid w:val="002E30D3"/>
    <w:rsid w:val="002E4293"/>
    <w:rsid w:val="002E451C"/>
    <w:rsid w:val="002E4597"/>
    <w:rsid w:val="002E4A7A"/>
    <w:rsid w:val="002E6DC2"/>
    <w:rsid w:val="002F23FD"/>
    <w:rsid w:val="002F25A1"/>
    <w:rsid w:val="002F354C"/>
    <w:rsid w:val="002F39DA"/>
    <w:rsid w:val="002F44E2"/>
    <w:rsid w:val="002F480C"/>
    <w:rsid w:val="002F5352"/>
    <w:rsid w:val="00306192"/>
    <w:rsid w:val="0032155D"/>
    <w:rsid w:val="00322930"/>
    <w:rsid w:val="00325601"/>
    <w:rsid w:val="00330599"/>
    <w:rsid w:val="003317E7"/>
    <w:rsid w:val="00332F16"/>
    <w:rsid w:val="00333A23"/>
    <w:rsid w:val="00334F39"/>
    <w:rsid w:val="003360AD"/>
    <w:rsid w:val="00340144"/>
    <w:rsid w:val="00342B7B"/>
    <w:rsid w:val="0034439A"/>
    <w:rsid w:val="0034471F"/>
    <w:rsid w:val="00344A6F"/>
    <w:rsid w:val="00345869"/>
    <w:rsid w:val="0034684B"/>
    <w:rsid w:val="00350C70"/>
    <w:rsid w:val="00352739"/>
    <w:rsid w:val="0035552D"/>
    <w:rsid w:val="00355A76"/>
    <w:rsid w:val="00355B65"/>
    <w:rsid w:val="00355CE9"/>
    <w:rsid w:val="00355EBF"/>
    <w:rsid w:val="003578D0"/>
    <w:rsid w:val="00361F87"/>
    <w:rsid w:val="00365FE0"/>
    <w:rsid w:val="00370A44"/>
    <w:rsid w:val="00371523"/>
    <w:rsid w:val="00371952"/>
    <w:rsid w:val="003739F4"/>
    <w:rsid w:val="00374455"/>
    <w:rsid w:val="00374BC2"/>
    <w:rsid w:val="00374D98"/>
    <w:rsid w:val="00380D86"/>
    <w:rsid w:val="00385A54"/>
    <w:rsid w:val="00385E70"/>
    <w:rsid w:val="00386CD4"/>
    <w:rsid w:val="00387708"/>
    <w:rsid w:val="0038786C"/>
    <w:rsid w:val="00392BF5"/>
    <w:rsid w:val="0039316F"/>
    <w:rsid w:val="00396429"/>
    <w:rsid w:val="00397F56"/>
    <w:rsid w:val="003A298F"/>
    <w:rsid w:val="003A7105"/>
    <w:rsid w:val="003B26E7"/>
    <w:rsid w:val="003B427F"/>
    <w:rsid w:val="003B4537"/>
    <w:rsid w:val="003B5ABD"/>
    <w:rsid w:val="003B675E"/>
    <w:rsid w:val="003B7A5F"/>
    <w:rsid w:val="003C262E"/>
    <w:rsid w:val="003C3414"/>
    <w:rsid w:val="003C48CF"/>
    <w:rsid w:val="003C49F6"/>
    <w:rsid w:val="003C59CC"/>
    <w:rsid w:val="003D3D2A"/>
    <w:rsid w:val="003D5ABC"/>
    <w:rsid w:val="003D651B"/>
    <w:rsid w:val="003E0904"/>
    <w:rsid w:val="003E0F76"/>
    <w:rsid w:val="003E10A5"/>
    <w:rsid w:val="003E345C"/>
    <w:rsid w:val="003E4DC0"/>
    <w:rsid w:val="003E6396"/>
    <w:rsid w:val="003E6C97"/>
    <w:rsid w:val="003E6FF7"/>
    <w:rsid w:val="003E75E1"/>
    <w:rsid w:val="003F126A"/>
    <w:rsid w:val="003F571A"/>
    <w:rsid w:val="003F5BCF"/>
    <w:rsid w:val="003F5D1F"/>
    <w:rsid w:val="003F6778"/>
    <w:rsid w:val="00400226"/>
    <w:rsid w:val="0040082B"/>
    <w:rsid w:val="00401AA6"/>
    <w:rsid w:val="00401FF2"/>
    <w:rsid w:val="00402BCE"/>
    <w:rsid w:val="004051C3"/>
    <w:rsid w:val="0040574D"/>
    <w:rsid w:val="004066A0"/>
    <w:rsid w:val="00406B2B"/>
    <w:rsid w:val="0040734A"/>
    <w:rsid w:val="00407E03"/>
    <w:rsid w:val="004101AC"/>
    <w:rsid w:val="00411DDE"/>
    <w:rsid w:val="00411FA9"/>
    <w:rsid w:val="00413036"/>
    <w:rsid w:val="0042024D"/>
    <w:rsid w:val="00420467"/>
    <w:rsid w:val="00423D25"/>
    <w:rsid w:val="00426B5A"/>
    <w:rsid w:val="00427397"/>
    <w:rsid w:val="004304BE"/>
    <w:rsid w:val="00432C52"/>
    <w:rsid w:val="00433B5B"/>
    <w:rsid w:val="00433E6B"/>
    <w:rsid w:val="00435FB8"/>
    <w:rsid w:val="0043602A"/>
    <w:rsid w:val="004370D1"/>
    <w:rsid w:val="004409BB"/>
    <w:rsid w:val="0044126C"/>
    <w:rsid w:val="00441F21"/>
    <w:rsid w:val="00442083"/>
    <w:rsid w:val="00442376"/>
    <w:rsid w:val="00442A75"/>
    <w:rsid w:val="00445175"/>
    <w:rsid w:val="00445551"/>
    <w:rsid w:val="00446B3E"/>
    <w:rsid w:val="00452D16"/>
    <w:rsid w:val="0045568E"/>
    <w:rsid w:val="00455B64"/>
    <w:rsid w:val="00457773"/>
    <w:rsid w:val="0046147F"/>
    <w:rsid w:val="004647F1"/>
    <w:rsid w:val="00465AB0"/>
    <w:rsid w:val="004661F3"/>
    <w:rsid w:val="0046733D"/>
    <w:rsid w:val="00467A4F"/>
    <w:rsid w:val="004709AC"/>
    <w:rsid w:val="00472D33"/>
    <w:rsid w:val="00472F64"/>
    <w:rsid w:val="00473B28"/>
    <w:rsid w:val="00473DDA"/>
    <w:rsid w:val="0047435B"/>
    <w:rsid w:val="00482E9B"/>
    <w:rsid w:val="00484332"/>
    <w:rsid w:val="00485191"/>
    <w:rsid w:val="0048529D"/>
    <w:rsid w:val="00486BE9"/>
    <w:rsid w:val="00491589"/>
    <w:rsid w:val="00493E7F"/>
    <w:rsid w:val="004A1254"/>
    <w:rsid w:val="004A1A52"/>
    <w:rsid w:val="004A2038"/>
    <w:rsid w:val="004A3986"/>
    <w:rsid w:val="004A4D92"/>
    <w:rsid w:val="004A7CAF"/>
    <w:rsid w:val="004A7CBA"/>
    <w:rsid w:val="004B0AAB"/>
    <w:rsid w:val="004B100F"/>
    <w:rsid w:val="004B1B28"/>
    <w:rsid w:val="004B36A2"/>
    <w:rsid w:val="004B3D40"/>
    <w:rsid w:val="004B5815"/>
    <w:rsid w:val="004B602B"/>
    <w:rsid w:val="004B623C"/>
    <w:rsid w:val="004B721C"/>
    <w:rsid w:val="004B78D3"/>
    <w:rsid w:val="004C0221"/>
    <w:rsid w:val="004C405E"/>
    <w:rsid w:val="004C4E19"/>
    <w:rsid w:val="004C51FF"/>
    <w:rsid w:val="004C6CED"/>
    <w:rsid w:val="004C6D8F"/>
    <w:rsid w:val="004C6E36"/>
    <w:rsid w:val="004D24EA"/>
    <w:rsid w:val="004D367E"/>
    <w:rsid w:val="004D5796"/>
    <w:rsid w:val="004D5AE7"/>
    <w:rsid w:val="004D725C"/>
    <w:rsid w:val="004E17FC"/>
    <w:rsid w:val="004E24B0"/>
    <w:rsid w:val="004E7D0B"/>
    <w:rsid w:val="004F0756"/>
    <w:rsid w:val="004F0F86"/>
    <w:rsid w:val="004F1F40"/>
    <w:rsid w:val="004F2C8B"/>
    <w:rsid w:val="004F2ED3"/>
    <w:rsid w:val="004F4BB7"/>
    <w:rsid w:val="00502B15"/>
    <w:rsid w:val="00504451"/>
    <w:rsid w:val="00504952"/>
    <w:rsid w:val="00504FEB"/>
    <w:rsid w:val="00510E4D"/>
    <w:rsid w:val="00513795"/>
    <w:rsid w:val="0051545C"/>
    <w:rsid w:val="00515D2E"/>
    <w:rsid w:val="005205AF"/>
    <w:rsid w:val="0052257F"/>
    <w:rsid w:val="005226A2"/>
    <w:rsid w:val="005245E1"/>
    <w:rsid w:val="00525EE7"/>
    <w:rsid w:val="00526D27"/>
    <w:rsid w:val="00526E16"/>
    <w:rsid w:val="00527259"/>
    <w:rsid w:val="00527D5D"/>
    <w:rsid w:val="00531136"/>
    <w:rsid w:val="00532199"/>
    <w:rsid w:val="00532889"/>
    <w:rsid w:val="005330C2"/>
    <w:rsid w:val="00533AC6"/>
    <w:rsid w:val="0054116C"/>
    <w:rsid w:val="0054133B"/>
    <w:rsid w:val="00541CBD"/>
    <w:rsid w:val="005425BD"/>
    <w:rsid w:val="00544202"/>
    <w:rsid w:val="005445B8"/>
    <w:rsid w:val="005446A4"/>
    <w:rsid w:val="00544809"/>
    <w:rsid w:val="00544DBB"/>
    <w:rsid w:val="00553235"/>
    <w:rsid w:val="00556924"/>
    <w:rsid w:val="0055697C"/>
    <w:rsid w:val="00561044"/>
    <w:rsid w:val="00561817"/>
    <w:rsid w:val="00561A16"/>
    <w:rsid w:val="00564CEF"/>
    <w:rsid w:val="00567776"/>
    <w:rsid w:val="0057217A"/>
    <w:rsid w:val="00573A5C"/>
    <w:rsid w:val="0057408D"/>
    <w:rsid w:val="005749C3"/>
    <w:rsid w:val="00574F4B"/>
    <w:rsid w:val="00574F6D"/>
    <w:rsid w:val="005754B0"/>
    <w:rsid w:val="00577B91"/>
    <w:rsid w:val="00577BB8"/>
    <w:rsid w:val="00580324"/>
    <w:rsid w:val="005818FF"/>
    <w:rsid w:val="0058201D"/>
    <w:rsid w:val="0058368C"/>
    <w:rsid w:val="00584209"/>
    <w:rsid w:val="0058483D"/>
    <w:rsid w:val="00584E53"/>
    <w:rsid w:val="00586E23"/>
    <w:rsid w:val="005871E0"/>
    <w:rsid w:val="0058739F"/>
    <w:rsid w:val="0059323D"/>
    <w:rsid w:val="00593860"/>
    <w:rsid w:val="00593B8F"/>
    <w:rsid w:val="005949F0"/>
    <w:rsid w:val="00595E39"/>
    <w:rsid w:val="00597B99"/>
    <w:rsid w:val="005A09DF"/>
    <w:rsid w:val="005A1592"/>
    <w:rsid w:val="005A2280"/>
    <w:rsid w:val="005A2827"/>
    <w:rsid w:val="005A31B0"/>
    <w:rsid w:val="005A5A10"/>
    <w:rsid w:val="005A7DEE"/>
    <w:rsid w:val="005B160D"/>
    <w:rsid w:val="005B3685"/>
    <w:rsid w:val="005C080C"/>
    <w:rsid w:val="005C170A"/>
    <w:rsid w:val="005C1AD6"/>
    <w:rsid w:val="005C20C8"/>
    <w:rsid w:val="005C3F58"/>
    <w:rsid w:val="005C60AD"/>
    <w:rsid w:val="005C67A9"/>
    <w:rsid w:val="005C718D"/>
    <w:rsid w:val="005C722E"/>
    <w:rsid w:val="005C7544"/>
    <w:rsid w:val="005C7D8B"/>
    <w:rsid w:val="005D03CC"/>
    <w:rsid w:val="005D1619"/>
    <w:rsid w:val="005D24DC"/>
    <w:rsid w:val="005D33F2"/>
    <w:rsid w:val="005D5286"/>
    <w:rsid w:val="005E03F1"/>
    <w:rsid w:val="005E1BDF"/>
    <w:rsid w:val="005E44A0"/>
    <w:rsid w:val="005E5B17"/>
    <w:rsid w:val="005E5B72"/>
    <w:rsid w:val="005E77CB"/>
    <w:rsid w:val="005E7D46"/>
    <w:rsid w:val="005F17ED"/>
    <w:rsid w:val="005F4FA9"/>
    <w:rsid w:val="005F6022"/>
    <w:rsid w:val="00600823"/>
    <w:rsid w:val="00601B0E"/>
    <w:rsid w:val="0060545D"/>
    <w:rsid w:val="006120B4"/>
    <w:rsid w:val="00612160"/>
    <w:rsid w:val="00620CB9"/>
    <w:rsid w:val="00622DF8"/>
    <w:rsid w:val="00626F91"/>
    <w:rsid w:val="00634ABE"/>
    <w:rsid w:val="00634BBB"/>
    <w:rsid w:val="00634D2E"/>
    <w:rsid w:val="00636B3A"/>
    <w:rsid w:val="00636B6A"/>
    <w:rsid w:val="00637847"/>
    <w:rsid w:val="00637D3D"/>
    <w:rsid w:val="00640A4A"/>
    <w:rsid w:val="00641CE5"/>
    <w:rsid w:val="00642C64"/>
    <w:rsid w:val="00642EE2"/>
    <w:rsid w:val="006433F1"/>
    <w:rsid w:val="0064689A"/>
    <w:rsid w:val="00647CDC"/>
    <w:rsid w:val="00647E38"/>
    <w:rsid w:val="006528DD"/>
    <w:rsid w:val="00652ACA"/>
    <w:rsid w:val="00653127"/>
    <w:rsid w:val="00654913"/>
    <w:rsid w:val="00655817"/>
    <w:rsid w:val="006560AC"/>
    <w:rsid w:val="00656855"/>
    <w:rsid w:val="00657735"/>
    <w:rsid w:val="006600D4"/>
    <w:rsid w:val="00662E83"/>
    <w:rsid w:val="0066398C"/>
    <w:rsid w:val="00665A24"/>
    <w:rsid w:val="00671075"/>
    <w:rsid w:val="006714CE"/>
    <w:rsid w:val="00672D46"/>
    <w:rsid w:val="0067402B"/>
    <w:rsid w:val="006758A6"/>
    <w:rsid w:val="00681032"/>
    <w:rsid w:val="00684768"/>
    <w:rsid w:val="00686135"/>
    <w:rsid w:val="006873D2"/>
    <w:rsid w:val="00690966"/>
    <w:rsid w:val="00690F42"/>
    <w:rsid w:val="00693D06"/>
    <w:rsid w:val="0069439D"/>
    <w:rsid w:val="00694422"/>
    <w:rsid w:val="006A1158"/>
    <w:rsid w:val="006A1733"/>
    <w:rsid w:val="006A267F"/>
    <w:rsid w:val="006A4CF7"/>
    <w:rsid w:val="006A6047"/>
    <w:rsid w:val="006B0973"/>
    <w:rsid w:val="006B4BE5"/>
    <w:rsid w:val="006B54A1"/>
    <w:rsid w:val="006B560B"/>
    <w:rsid w:val="006B6971"/>
    <w:rsid w:val="006C0AB2"/>
    <w:rsid w:val="006C1F39"/>
    <w:rsid w:val="006C2D88"/>
    <w:rsid w:val="006C361A"/>
    <w:rsid w:val="006C4445"/>
    <w:rsid w:val="006C4997"/>
    <w:rsid w:val="006C4AE9"/>
    <w:rsid w:val="006C60B2"/>
    <w:rsid w:val="006C63EC"/>
    <w:rsid w:val="006C6C9A"/>
    <w:rsid w:val="006C7084"/>
    <w:rsid w:val="006C79D1"/>
    <w:rsid w:val="006C7E2C"/>
    <w:rsid w:val="006D1E69"/>
    <w:rsid w:val="006D2A52"/>
    <w:rsid w:val="006D4869"/>
    <w:rsid w:val="006D4AC3"/>
    <w:rsid w:val="006D4EFB"/>
    <w:rsid w:val="006E2C97"/>
    <w:rsid w:val="006E3109"/>
    <w:rsid w:val="006E4234"/>
    <w:rsid w:val="006E528B"/>
    <w:rsid w:val="006E56ED"/>
    <w:rsid w:val="006E597B"/>
    <w:rsid w:val="006E5D31"/>
    <w:rsid w:val="006E5F85"/>
    <w:rsid w:val="006F17C5"/>
    <w:rsid w:val="006F45EB"/>
    <w:rsid w:val="006F5240"/>
    <w:rsid w:val="006F73A3"/>
    <w:rsid w:val="00700712"/>
    <w:rsid w:val="00700C43"/>
    <w:rsid w:val="0070306D"/>
    <w:rsid w:val="00703975"/>
    <w:rsid w:val="00706838"/>
    <w:rsid w:val="00707205"/>
    <w:rsid w:val="00712D89"/>
    <w:rsid w:val="00714150"/>
    <w:rsid w:val="007154C3"/>
    <w:rsid w:val="00715579"/>
    <w:rsid w:val="00717464"/>
    <w:rsid w:val="00717EFA"/>
    <w:rsid w:val="00720680"/>
    <w:rsid w:val="00724224"/>
    <w:rsid w:val="0072463D"/>
    <w:rsid w:val="00725859"/>
    <w:rsid w:val="007276C9"/>
    <w:rsid w:val="0072799A"/>
    <w:rsid w:val="007343ED"/>
    <w:rsid w:val="00735E29"/>
    <w:rsid w:val="0074333B"/>
    <w:rsid w:val="007437B4"/>
    <w:rsid w:val="00743DCF"/>
    <w:rsid w:val="00744800"/>
    <w:rsid w:val="0075047D"/>
    <w:rsid w:val="00751105"/>
    <w:rsid w:val="00752D0E"/>
    <w:rsid w:val="0075592C"/>
    <w:rsid w:val="00757CBA"/>
    <w:rsid w:val="00760221"/>
    <w:rsid w:val="00761B4E"/>
    <w:rsid w:val="007624C2"/>
    <w:rsid w:val="00762CF5"/>
    <w:rsid w:val="007647B1"/>
    <w:rsid w:val="00765B84"/>
    <w:rsid w:val="00765F22"/>
    <w:rsid w:val="00766321"/>
    <w:rsid w:val="00767FE5"/>
    <w:rsid w:val="00770E6E"/>
    <w:rsid w:val="007719A5"/>
    <w:rsid w:val="00773818"/>
    <w:rsid w:val="0077544B"/>
    <w:rsid w:val="007767E6"/>
    <w:rsid w:val="00782173"/>
    <w:rsid w:val="007868C2"/>
    <w:rsid w:val="00786DC2"/>
    <w:rsid w:val="0078713D"/>
    <w:rsid w:val="00787B9C"/>
    <w:rsid w:val="00787CAE"/>
    <w:rsid w:val="0079093E"/>
    <w:rsid w:val="00792EE7"/>
    <w:rsid w:val="00793807"/>
    <w:rsid w:val="00795CED"/>
    <w:rsid w:val="0079701D"/>
    <w:rsid w:val="007A15B3"/>
    <w:rsid w:val="007A22C9"/>
    <w:rsid w:val="007A251B"/>
    <w:rsid w:val="007A3833"/>
    <w:rsid w:val="007A54DA"/>
    <w:rsid w:val="007A60E8"/>
    <w:rsid w:val="007A7000"/>
    <w:rsid w:val="007B0D30"/>
    <w:rsid w:val="007B2515"/>
    <w:rsid w:val="007B271A"/>
    <w:rsid w:val="007B2F0E"/>
    <w:rsid w:val="007B3E57"/>
    <w:rsid w:val="007B4D0B"/>
    <w:rsid w:val="007B5E24"/>
    <w:rsid w:val="007B72F2"/>
    <w:rsid w:val="007D0AB4"/>
    <w:rsid w:val="007D1C4D"/>
    <w:rsid w:val="007D3C4B"/>
    <w:rsid w:val="007D7D5E"/>
    <w:rsid w:val="007F196A"/>
    <w:rsid w:val="007F2E9C"/>
    <w:rsid w:val="007F3A01"/>
    <w:rsid w:val="007F4355"/>
    <w:rsid w:val="007F5304"/>
    <w:rsid w:val="007F5AC0"/>
    <w:rsid w:val="007F7425"/>
    <w:rsid w:val="00800B18"/>
    <w:rsid w:val="00801430"/>
    <w:rsid w:val="00801AE7"/>
    <w:rsid w:val="00803641"/>
    <w:rsid w:val="00803FE7"/>
    <w:rsid w:val="00804BCE"/>
    <w:rsid w:val="00805643"/>
    <w:rsid w:val="00805807"/>
    <w:rsid w:val="00805DC7"/>
    <w:rsid w:val="00806554"/>
    <w:rsid w:val="008074D2"/>
    <w:rsid w:val="00810992"/>
    <w:rsid w:val="008150A5"/>
    <w:rsid w:val="00815FA6"/>
    <w:rsid w:val="0081613C"/>
    <w:rsid w:val="00821120"/>
    <w:rsid w:val="00823FC2"/>
    <w:rsid w:val="00824F6C"/>
    <w:rsid w:val="00825B8B"/>
    <w:rsid w:val="00825D58"/>
    <w:rsid w:val="00827897"/>
    <w:rsid w:val="00830AAF"/>
    <w:rsid w:val="00831E48"/>
    <w:rsid w:val="008358F1"/>
    <w:rsid w:val="00836777"/>
    <w:rsid w:val="00841906"/>
    <w:rsid w:val="00841AC1"/>
    <w:rsid w:val="008431A5"/>
    <w:rsid w:val="00843555"/>
    <w:rsid w:val="008457ED"/>
    <w:rsid w:val="008464F0"/>
    <w:rsid w:val="008509B4"/>
    <w:rsid w:val="00854C27"/>
    <w:rsid w:val="0085617F"/>
    <w:rsid w:val="008601BA"/>
    <w:rsid w:val="00864109"/>
    <w:rsid w:val="00866161"/>
    <w:rsid w:val="00866E74"/>
    <w:rsid w:val="00867816"/>
    <w:rsid w:val="00867CB3"/>
    <w:rsid w:val="008705FA"/>
    <w:rsid w:val="008711A1"/>
    <w:rsid w:val="00880D80"/>
    <w:rsid w:val="00881C51"/>
    <w:rsid w:val="00884875"/>
    <w:rsid w:val="00884E5B"/>
    <w:rsid w:val="008867CA"/>
    <w:rsid w:val="00886BA4"/>
    <w:rsid w:val="00890FFA"/>
    <w:rsid w:val="00892F07"/>
    <w:rsid w:val="00894376"/>
    <w:rsid w:val="00895425"/>
    <w:rsid w:val="00895686"/>
    <w:rsid w:val="008A39B7"/>
    <w:rsid w:val="008A43D4"/>
    <w:rsid w:val="008A5619"/>
    <w:rsid w:val="008A674A"/>
    <w:rsid w:val="008B2F63"/>
    <w:rsid w:val="008B307D"/>
    <w:rsid w:val="008B3381"/>
    <w:rsid w:val="008B722C"/>
    <w:rsid w:val="008B759F"/>
    <w:rsid w:val="008C035A"/>
    <w:rsid w:val="008C22BE"/>
    <w:rsid w:val="008C2589"/>
    <w:rsid w:val="008C26A5"/>
    <w:rsid w:val="008C26E9"/>
    <w:rsid w:val="008C27F2"/>
    <w:rsid w:val="008C320C"/>
    <w:rsid w:val="008C3E12"/>
    <w:rsid w:val="008C3E6E"/>
    <w:rsid w:val="008C5F48"/>
    <w:rsid w:val="008C7989"/>
    <w:rsid w:val="008D07AA"/>
    <w:rsid w:val="008D1764"/>
    <w:rsid w:val="008D2F59"/>
    <w:rsid w:val="008D58B1"/>
    <w:rsid w:val="008D62D5"/>
    <w:rsid w:val="008D6B69"/>
    <w:rsid w:val="008D7C8A"/>
    <w:rsid w:val="008E0621"/>
    <w:rsid w:val="008E13C7"/>
    <w:rsid w:val="008E2F10"/>
    <w:rsid w:val="008E412B"/>
    <w:rsid w:val="008E4C86"/>
    <w:rsid w:val="008E5FA3"/>
    <w:rsid w:val="008E6F69"/>
    <w:rsid w:val="008E71E4"/>
    <w:rsid w:val="008E73EB"/>
    <w:rsid w:val="008E7C9A"/>
    <w:rsid w:val="008F40AB"/>
    <w:rsid w:val="008F51CC"/>
    <w:rsid w:val="008F6BF8"/>
    <w:rsid w:val="008F6D5A"/>
    <w:rsid w:val="00900925"/>
    <w:rsid w:val="00900EB4"/>
    <w:rsid w:val="00902483"/>
    <w:rsid w:val="00905ED3"/>
    <w:rsid w:val="00906065"/>
    <w:rsid w:val="00911818"/>
    <w:rsid w:val="00912342"/>
    <w:rsid w:val="0091473A"/>
    <w:rsid w:val="00916E97"/>
    <w:rsid w:val="009173C7"/>
    <w:rsid w:val="00917F75"/>
    <w:rsid w:val="00920D0A"/>
    <w:rsid w:val="00921068"/>
    <w:rsid w:val="00922F28"/>
    <w:rsid w:val="00923956"/>
    <w:rsid w:val="00924D46"/>
    <w:rsid w:val="00926A48"/>
    <w:rsid w:val="00927B53"/>
    <w:rsid w:val="009330DC"/>
    <w:rsid w:val="0093703D"/>
    <w:rsid w:val="0093743D"/>
    <w:rsid w:val="0094093D"/>
    <w:rsid w:val="0094198E"/>
    <w:rsid w:val="009419DA"/>
    <w:rsid w:val="00941A3E"/>
    <w:rsid w:val="00945F9B"/>
    <w:rsid w:val="00947DB0"/>
    <w:rsid w:val="00951464"/>
    <w:rsid w:val="009528C4"/>
    <w:rsid w:val="00952F22"/>
    <w:rsid w:val="00953CA1"/>
    <w:rsid w:val="009544B0"/>
    <w:rsid w:val="009544CB"/>
    <w:rsid w:val="00956753"/>
    <w:rsid w:val="0095773B"/>
    <w:rsid w:val="00957F7F"/>
    <w:rsid w:val="00960A79"/>
    <w:rsid w:val="00960BA0"/>
    <w:rsid w:val="009703D2"/>
    <w:rsid w:val="00970B51"/>
    <w:rsid w:val="009741D1"/>
    <w:rsid w:val="00974B49"/>
    <w:rsid w:val="00974E8B"/>
    <w:rsid w:val="00982EE4"/>
    <w:rsid w:val="00982F80"/>
    <w:rsid w:val="009843C5"/>
    <w:rsid w:val="009862E4"/>
    <w:rsid w:val="00990928"/>
    <w:rsid w:val="00993BCB"/>
    <w:rsid w:val="0099455E"/>
    <w:rsid w:val="009960A8"/>
    <w:rsid w:val="00997618"/>
    <w:rsid w:val="00997A82"/>
    <w:rsid w:val="009A0F85"/>
    <w:rsid w:val="009A10E4"/>
    <w:rsid w:val="009A3C34"/>
    <w:rsid w:val="009A4B41"/>
    <w:rsid w:val="009A641C"/>
    <w:rsid w:val="009A7661"/>
    <w:rsid w:val="009A7B52"/>
    <w:rsid w:val="009A7E32"/>
    <w:rsid w:val="009B1181"/>
    <w:rsid w:val="009B24EC"/>
    <w:rsid w:val="009B5013"/>
    <w:rsid w:val="009B6BEC"/>
    <w:rsid w:val="009B7052"/>
    <w:rsid w:val="009C0741"/>
    <w:rsid w:val="009C0C59"/>
    <w:rsid w:val="009C1531"/>
    <w:rsid w:val="009C5EC6"/>
    <w:rsid w:val="009C6546"/>
    <w:rsid w:val="009C66FE"/>
    <w:rsid w:val="009C671F"/>
    <w:rsid w:val="009C6731"/>
    <w:rsid w:val="009C6BFD"/>
    <w:rsid w:val="009D21F4"/>
    <w:rsid w:val="009D2D8A"/>
    <w:rsid w:val="009D562D"/>
    <w:rsid w:val="009D6972"/>
    <w:rsid w:val="009E3681"/>
    <w:rsid w:val="009E419D"/>
    <w:rsid w:val="009E46AF"/>
    <w:rsid w:val="009E5664"/>
    <w:rsid w:val="009E6CFA"/>
    <w:rsid w:val="009F0851"/>
    <w:rsid w:val="009F507C"/>
    <w:rsid w:val="009F62E4"/>
    <w:rsid w:val="009F6482"/>
    <w:rsid w:val="009F71BA"/>
    <w:rsid w:val="009F7793"/>
    <w:rsid w:val="00A03FC1"/>
    <w:rsid w:val="00A06449"/>
    <w:rsid w:val="00A07203"/>
    <w:rsid w:val="00A07866"/>
    <w:rsid w:val="00A07F4E"/>
    <w:rsid w:val="00A102DC"/>
    <w:rsid w:val="00A137E4"/>
    <w:rsid w:val="00A16DA0"/>
    <w:rsid w:val="00A20614"/>
    <w:rsid w:val="00A247A8"/>
    <w:rsid w:val="00A24B35"/>
    <w:rsid w:val="00A24C9D"/>
    <w:rsid w:val="00A26A1B"/>
    <w:rsid w:val="00A34652"/>
    <w:rsid w:val="00A3509C"/>
    <w:rsid w:val="00A40455"/>
    <w:rsid w:val="00A414EE"/>
    <w:rsid w:val="00A42D7D"/>
    <w:rsid w:val="00A451E2"/>
    <w:rsid w:val="00A45F42"/>
    <w:rsid w:val="00A5100D"/>
    <w:rsid w:val="00A510C5"/>
    <w:rsid w:val="00A52F51"/>
    <w:rsid w:val="00A55BF9"/>
    <w:rsid w:val="00A564B5"/>
    <w:rsid w:val="00A57331"/>
    <w:rsid w:val="00A609DC"/>
    <w:rsid w:val="00A63FA1"/>
    <w:rsid w:val="00A655D3"/>
    <w:rsid w:val="00A66E14"/>
    <w:rsid w:val="00A720B4"/>
    <w:rsid w:val="00A7236D"/>
    <w:rsid w:val="00A72BD2"/>
    <w:rsid w:val="00A72EE0"/>
    <w:rsid w:val="00A76CB9"/>
    <w:rsid w:val="00A77918"/>
    <w:rsid w:val="00A7791F"/>
    <w:rsid w:val="00A77E68"/>
    <w:rsid w:val="00A82B64"/>
    <w:rsid w:val="00A83382"/>
    <w:rsid w:val="00A83638"/>
    <w:rsid w:val="00A840D9"/>
    <w:rsid w:val="00A8678B"/>
    <w:rsid w:val="00A9066A"/>
    <w:rsid w:val="00A91D1D"/>
    <w:rsid w:val="00A96905"/>
    <w:rsid w:val="00A96B36"/>
    <w:rsid w:val="00A96B71"/>
    <w:rsid w:val="00AA34D1"/>
    <w:rsid w:val="00AA58E2"/>
    <w:rsid w:val="00AA5B22"/>
    <w:rsid w:val="00AB54C1"/>
    <w:rsid w:val="00AB6798"/>
    <w:rsid w:val="00AB70F9"/>
    <w:rsid w:val="00AC0ADB"/>
    <w:rsid w:val="00AC31EC"/>
    <w:rsid w:val="00AC39AC"/>
    <w:rsid w:val="00AC6415"/>
    <w:rsid w:val="00AD0CA4"/>
    <w:rsid w:val="00AD17ED"/>
    <w:rsid w:val="00AD20CC"/>
    <w:rsid w:val="00AD2EDE"/>
    <w:rsid w:val="00AD336E"/>
    <w:rsid w:val="00AD75EA"/>
    <w:rsid w:val="00AE385F"/>
    <w:rsid w:val="00AE49EA"/>
    <w:rsid w:val="00AE5DD4"/>
    <w:rsid w:val="00AE774A"/>
    <w:rsid w:val="00AE7D18"/>
    <w:rsid w:val="00AF1970"/>
    <w:rsid w:val="00AF29DD"/>
    <w:rsid w:val="00AF3B72"/>
    <w:rsid w:val="00AF72C8"/>
    <w:rsid w:val="00AF7CF0"/>
    <w:rsid w:val="00AF7E94"/>
    <w:rsid w:val="00B02E66"/>
    <w:rsid w:val="00B02EA4"/>
    <w:rsid w:val="00B033E1"/>
    <w:rsid w:val="00B03562"/>
    <w:rsid w:val="00B0448F"/>
    <w:rsid w:val="00B069FA"/>
    <w:rsid w:val="00B06C8D"/>
    <w:rsid w:val="00B06E8E"/>
    <w:rsid w:val="00B10E1B"/>
    <w:rsid w:val="00B12521"/>
    <w:rsid w:val="00B13A68"/>
    <w:rsid w:val="00B17547"/>
    <w:rsid w:val="00B23F31"/>
    <w:rsid w:val="00B263AF"/>
    <w:rsid w:val="00B26ABD"/>
    <w:rsid w:val="00B27326"/>
    <w:rsid w:val="00B279B0"/>
    <w:rsid w:val="00B33458"/>
    <w:rsid w:val="00B33B6A"/>
    <w:rsid w:val="00B34FEE"/>
    <w:rsid w:val="00B35606"/>
    <w:rsid w:val="00B3578A"/>
    <w:rsid w:val="00B36338"/>
    <w:rsid w:val="00B36F1C"/>
    <w:rsid w:val="00B37065"/>
    <w:rsid w:val="00B3785F"/>
    <w:rsid w:val="00B405FF"/>
    <w:rsid w:val="00B42C20"/>
    <w:rsid w:val="00B42C99"/>
    <w:rsid w:val="00B44D4F"/>
    <w:rsid w:val="00B45589"/>
    <w:rsid w:val="00B456F2"/>
    <w:rsid w:val="00B50FB0"/>
    <w:rsid w:val="00B52641"/>
    <w:rsid w:val="00B53EC4"/>
    <w:rsid w:val="00B57328"/>
    <w:rsid w:val="00B63CDF"/>
    <w:rsid w:val="00B64106"/>
    <w:rsid w:val="00B641F2"/>
    <w:rsid w:val="00B64264"/>
    <w:rsid w:val="00B65CE1"/>
    <w:rsid w:val="00B6745A"/>
    <w:rsid w:val="00B67880"/>
    <w:rsid w:val="00B679B7"/>
    <w:rsid w:val="00B70F39"/>
    <w:rsid w:val="00B733BB"/>
    <w:rsid w:val="00B73426"/>
    <w:rsid w:val="00B73EAF"/>
    <w:rsid w:val="00B74826"/>
    <w:rsid w:val="00B76038"/>
    <w:rsid w:val="00B808C1"/>
    <w:rsid w:val="00B80FAA"/>
    <w:rsid w:val="00B83A36"/>
    <w:rsid w:val="00B83ADD"/>
    <w:rsid w:val="00B84095"/>
    <w:rsid w:val="00B865D9"/>
    <w:rsid w:val="00B90C49"/>
    <w:rsid w:val="00B9326C"/>
    <w:rsid w:val="00B94B39"/>
    <w:rsid w:val="00BA02E3"/>
    <w:rsid w:val="00BA286B"/>
    <w:rsid w:val="00BA3E9B"/>
    <w:rsid w:val="00BA73F2"/>
    <w:rsid w:val="00BB48C6"/>
    <w:rsid w:val="00BB5298"/>
    <w:rsid w:val="00BB7EF1"/>
    <w:rsid w:val="00BC1C89"/>
    <w:rsid w:val="00BC3E2B"/>
    <w:rsid w:val="00BC402C"/>
    <w:rsid w:val="00BC54AE"/>
    <w:rsid w:val="00BC58C1"/>
    <w:rsid w:val="00BD03AE"/>
    <w:rsid w:val="00BD13D3"/>
    <w:rsid w:val="00BD3D53"/>
    <w:rsid w:val="00BD6F8E"/>
    <w:rsid w:val="00BE0544"/>
    <w:rsid w:val="00BE0647"/>
    <w:rsid w:val="00BE3784"/>
    <w:rsid w:val="00BE3F37"/>
    <w:rsid w:val="00BF0153"/>
    <w:rsid w:val="00BF26AE"/>
    <w:rsid w:val="00C00222"/>
    <w:rsid w:val="00C01E4E"/>
    <w:rsid w:val="00C023C9"/>
    <w:rsid w:val="00C02AE9"/>
    <w:rsid w:val="00C03391"/>
    <w:rsid w:val="00C04C56"/>
    <w:rsid w:val="00C11A46"/>
    <w:rsid w:val="00C12160"/>
    <w:rsid w:val="00C1465C"/>
    <w:rsid w:val="00C14B1B"/>
    <w:rsid w:val="00C15E20"/>
    <w:rsid w:val="00C20D8A"/>
    <w:rsid w:val="00C221C3"/>
    <w:rsid w:val="00C31465"/>
    <w:rsid w:val="00C33578"/>
    <w:rsid w:val="00C338C6"/>
    <w:rsid w:val="00C347E6"/>
    <w:rsid w:val="00C34EC3"/>
    <w:rsid w:val="00C354DB"/>
    <w:rsid w:val="00C3556F"/>
    <w:rsid w:val="00C44A5E"/>
    <w:rsid w:val="00C45169"/>
    <w:rsid w:val="00C47F4E"/>
    <w:rsid w:val="00C56F74"/>
    <w:rsid w:val="00C63FF7"/>
    <w:rsid w:val="00C65970"/>
    <w:rsid w:val="00C7080C"/>
    <w:rsid w:val="00C7344E"/>
    <w:rsid w:val="00C73D93"/>
    <w:rsid w:val="00C73EE9"/>
    <w:rsid w:val="00C75B74"/>
    <w:rsid w:val="00C76127"/>
    <w:rsid w:val="00C76872"/>
    <w:rsid w:val="00C76EC9"/>
    <w:rsid w:val="00C77365"/>
    <w:rsid w:val="00C8054F"/>
    <w:rsid w:val="00C81132"/>
    <w:rsid w:val="00C8213F"/>
    <w:rsid w:val="00C84B4F"/>
    <w:rsid w:val="00C85FE7"/>
    <w:rsid w:val="00C87AB2"/>
    <w:rsid w:val="00C87C94"/>
    <w:rsid w:val="00C905CF"/>
    <w:rsid w:val="00C9099D"/>
    <w:rsid w:val="00C915C4"/>
    <w:rsid w:val="00C94665"/>
    <w:rsid w:val="00C94827"/>
    <w:rsid w:val="00C94ACD"/>
    <w:rsid w:val="00CA0631"/>
    <w:rsid w:val="00CA204E"/>
    <w:rsid w:val="00CA2590"/>
    <w:rsid w:val="00CA56CB"/>
    <w:rsid w:val="00CA57AA"/>
    <w:rsid w:val="00CA675D"/>
    <w:rsid w:val="00CA7507"/>
    <w:rsid w:val="00CA76A3"/>
    <w:rsid w:val="00CB2CAA"/>
    <w:rsid w:val="00CB3D86"/>
    <w:rsid w:val="00CB57A5"/>
    <w:rsid w:val="00CB5947"/>
    <w:rsid w:val="00CB62A2"/>
    <w:rsid w:val="00CB74CB"/>
    <w:rsid w:val="00CB7D2C"/>
    <w:rsid w:val="00CC0719"/>
    <w:rsid w:val="00CC1E6A"/>
    <w:rsid w:val="00CC1FFD"/>
    <w:rsid w:val="00CC35DB"/>
    <w:rsid w:val="00CD01E3"/>
    <w:rsid w:val="00CD5893"/>
    <w:rsid w:val="00CD597F"/>
    <w:rsid w:val="00CE0D3F"/>
    <w:rsid w:val="00CE5B79"/>
    <w:rsid w:val="00CE75B6"/>
    <w:rsid w:val="00D03016"/>
    <w:rsid w:val="00D03062"/>
    <w:rsid w:val="00D04AD0"/>
    <w:rsid w:val="00D06757"/>
    <w:rsid w:val="00D067E2"/>
    <w:rsid w:val="00D06FA8"/>
    <w:rsid w:val="00D104B2"/>
    <w:rsid w:val="00D108DB"/>
    <w:rsid w:val="00D129A5"/>
    <w:rsid w:val="00D135DC"/>
    <w:rsid w:val="00D1400A"/>
    <w:rsid w:val="00D16175"/>
    <w:rsid w:val="00D173BA"/>
    <w:rsid w:val="00D178B2"/>
    <w:rsid w:val="00D2164A"/>
    <w:rsid w:val="00D21E85"/>
    <w:rsid w:val="00D262DF"/>
    <w:rsid w:val="00D31349"/>
    <w:rsid w:val="00D31382"/>
    <w:rsid w:val="00D31CF2"/>
    <w:rsid w:val="00D32701"/>
    <w:rsid w:val="00D332FB"/>
    <w:rsid w:val="00D34CA1"/>
    <w:rsid w:val="00D36EE2"/>
    <w:rsid w:val="00D4100B"/>
    <w:rsid w:val="00D432E3"/>
    <w:rsid w:val="00D438F7"/>
    <w:rsid w:val="00D4416D"/>
    <w:rsid w:val="00D44A1D"/>
    <w:rsid w:val="00D4541A"/>
    <w:rsid w:val="00D45E55"/>
    <w:rsid w:val="00D5014A"/>
    <w:rsid w:val="00D50AFA"/>
    <w:rsid w:val="00D52B8D"/>
    <w:rsid w:val="00D54499"/>
    <w:rsid w:val="00D54C39"/>
    <w:rsid w:val="00D55119"/>
    <w:rsid w:val="00D60C79"/>
    <w:rsid w:val="00D610F7"/>
    <w:rsid w:val="00D6277D"/>
    <w:rsid w:val="00D62DDC"/>
    <w:rsid w:val="00D63832"/>
    <w:rsid w:val="00D65F18"/>
    <w:rsid w:val="00D6746C"/>
    <w:rsid w:val="00D67491"/>
    <w:rsid w:val="00D71964"/>
    <w:rsid w:val="00D72349"/>
    <w:rsid w:val="00D72CF6"/>
    <w:rsid w:val="00D74B3E"/>
    <w:rsid w:val="00D762EB"/>
    <w:rsid w:val="00D76856"/>
    <w:rsid w:val="00D80DD8"/>
    <w:rsid w:val="00D82F01"/>
    <w:rsid w:val="00D83CF0"/>
    <w:rsid w:val="00D853E7"/>
    <w:rsid w:val="00D91534"/>
    <w:rsid w:val="00D93DF3"/>
    <w:rsid w:val="00D942A6"/>
    <w:rsid w:val="00D945FE"/>
    <w:rsid w:val="00D94F9C"/>
    <w:rsid w:val="00D951C1"/>
    <w:rsid w:val="00D95987"/>
    <w:rsid w:val="00DA2397"/>
    <w:rsid w:val="00DA3B3A"/>
    <w:rsid w:val="00DA66BC"/>
    <w:rsid w:val="00DB0C95"/>
    <w:rsid w:val="00DB18FC"/>
    <w:rsid w:val="00DB2CA9"/>
    <w:rsid w:val="00DB2F0B"/>
    <w:rsid w:val="00DB4F4E"/>
    <w:rsid w:val="00DB63E9"/>
    <w:rsid w:val="00DB742E"/>
    <w:rsid w:val="00DC1796"/>
    <w:rsid w:val="00DC5041"/>
    <w:rsid w:val="00DD2A38"/>
    <w:rsid w:val="00DD57A5"/>
    <w:rsid w:val="00DD5A9F"/>
    <w:rsid w:val="00DD5E16"/>
    <w:rsid w:val="00DD6F8F"/>
    <w:rsid w:val="00DD77EC"/>
    <w:rsid w:val="00DE0BC2"/>
    <w:rsid w:val="00DE7A95"/>
    <w:rsid w:val="00DF155D"/>
    <w:rsid w:val="00DF3BBD"/>
    <w:rsid w:val="00DF4026"/>
    <w:rsid w:val="00DF470B"/>
    <w:rsid w:val="00DF6336"/>
    <w:rsid w:val="00DF6753"/>
    <w:rsid w:val="00DF67B7"/>
    <w:rsid w:val="00DF6DAF"/>
    <w:rsid w:val="00DF7816"/>
    <w:rsid w:val="00E00A45"/>
    <w:rsid w:val="00E03394"/>
    <w:rsid w:val="00E05328"/>
    <w:rsid w:val="00E061F1"/>
    <w:rsid w:val="00E100E2"/>
    <w:rsid w:val="00E10977"/>
    <w:rsid w:val="00E1409E"/>
    <w:rsid w:val="00E17FFD"/>
    <w:rsid w:val="00E20DF3"/>
    <w:rsid w:val="00E24018"/>
    <w:rsid w:val="00E241C3"/>
    <w:rsid w:val="00E2489C"/>
    <w:rsid w:val="00E32F8D"/>
    <w:rsid w:val="00E34273"/>
    <w:rsid w:val="00E35A85"/>
    <w:rsid w:val="00E36563"/>
    <w:rsid w:val="00E36ECC"/>
    <w:rsid w:val="00E40F69"/>
    <w:rsid w:val="00E41B79"/>
    <w:rsid w:val="00E44BCB"/>
    <w:rsid w:val="00E453EA"/>
    <w:rsid w:val="00E46730"/>
    <w:rsid w:val="00E4774C"/>
    <w:rsid w:val="00E5034D"/>
    <w:rsid w:val="00E508AE"/>
    <w:rsid w:val="00E50ED9"/>
    <w:rsid w:val="00E53601"/>
    <w:rsid w:val="00E537F6"/>
    <w:rsid w:val="00E54352"/>
    <w:rsid w:val="00E549C2"/>
    <w:rsid w:val="00E55820"/>
    <w:rsid w:val="00E55B3D"/>
    <w:rsid w:val="00E56399"/>
    <w:rsid w:val="00E6131D"/>
    <w:rsid w:val="00E6342F"/>
    <w:rsid w:val="00E67B28"/>
    <w:rsid w:val="00E70486"/>
    <w:rsid w:val="00E7082D"/>
    <w:rsid w:val="00E70E2F"/>
    <w:rsid w:val="00E71272"/>
    <w:rsid w:val="00E71670"/>
    <w:rsid w:val="00E73181"/>
    <w:rsid w:val="00E74EB3"/>
    <w:rsid w:val="00E75FAB"/>
    <w:rsid w:val="00E7784B"/>
    <w:rsid w:val="00E80D99"/>
    <w:rsid w:val="00E81B17"/>
    <w:rsid w:val="00E843E5"/>
    <w:rsid w:val="00E858F0"/>
    <w:rsid w:val="00E85DFA"/>
    <w:rsid w:val="00E86752"/>
    <w:rsid w:val="00E869D5"/>
    <w:rsid w:val="00E86AF8"/>
    <w:rsid w:val="00E91ECB"/>
    <w:rsid w:val="00E950EC"/>
    <w:rsid w:val="00E95855"/>
    <w:rsid w:val="00E96E67"/>
    <w:rsid w:val="00E978A6"/>
    <w:rsid w:val="00E97C47"/>
    <w:rsid w:val="00EA15F8"/>
    <w:rsid w:val="00EA3146"/>
    <w:rsid w:val="00EA7412"/>
    <w:rsid w:val="00EB11EE"/>
    <w:rsid w:val="00EB2C83"/>
    <w:rsid w:val="00EB37D1"/>
    <w:rsid w:val="00EC24C0"/>
    <w:rsid w:val="00EC2DA6"/>
    <w:rsid w:val="00EC5049"/>
    <w:rsid w:val="00EC55F7"/>
    <w:rsid w:val="00EC61D0"/>
    <w:rsid w:val="00ED3821"/>
    <w:rsid w:val="00ED4067"/>
    <w:rsid w:val="00ED5836"/>
    <w:rsid w:val="00ED65C5"/>
    <w:rsid w:val="00ED6A4D"/>
    <w:rsid w:val="00EE024C"/>
    <w:rsid w:val="00EE02F4"/>
    <w:rsid w:val="00EE1002"/>
    <w:rsid w:val="00EE1C9C"/>
    <w:rsid w:val="00EE2A2F"/>
    <w:rsid w:val="00EE42C6"/>
    <w:rsid w:val="00EE4492"/>
    <w:rsid w:val="00EE5605"/>
    <w:rsid w:val="00EE6986"/>
    <w:rsid w:val="00EE7E78"/>
    <w:rsid w:val="00EF32F6"/>
    <w:rsid w:val="00EF59AD"/>
    <w:rsid w:val="00F013C2"/>
    <w:rsid w:val="00F02B1D"/>
    <w:rsid w:val="00F034FE"/>
    <w:rsid w:val="00F06924"/>
    <w:rsid w:val="00F10AC4"/>
    <w:rsid w:val="00F11E38"/>
    <w:rsid w:val="00F13475"/>
    <w:rsid w:val="00F135E5"/>
    <w:rsid w:val="00F1697B"/>
    <w:rsid w:val="00F202B0"/>
    <w:rsid w:val="00F2094A"/>
    <w:rsid w:val="00F223A9"/>
    <w:rsid w:val="00F227D9"/>
    <w:rsid w:val="00F23ED8"/>
    <w:rsid w:val="00F27F35"/>
    <w:rsid w:val="00F30821"/>
    <w:rsid w:val="00F309D7"/>
    <w:rsid w:val="00F312C4"/>
    <w:rsid w:val="00F3250F"/>
    <w:rsid w:val="00F3392A"/>
    <w:rsid w:val="00F3582E"/>
    <w:rsid w:val="00F36429"/>
    <w:rsid w:val="00F41ADE"/>
    <w:rsid w:val="00F531B5"/>
    <w:rsid w:val="00F54ABE"/>
    <w:rsid w:val="00F575BE"/>
    <w:rsid w:val="00F60F6F"/>
    <w:rsid w:val="00F62370"/>
    <w:rsid w:val="00F6269A"/>
    <w:rsid w:val="00F66CFD"/>
    <w:rsid w:val="00F66D9A"/>
    <w:rsid w:val="00F70AF6"/>
    <w:rsid w:val="00F71025"/>
    <w:rsid w:val="00F72D29"/>
    <w:rsid w:val="00F74279"/>
    <w:rsid w:val="00F7480C"/>
    <w:rsid w:val="00F7482E"/>
    <w:rsid w:val="00F7747B"/>
    <w:rsid w:val="00F81C50"/>
    <w:rsid w:val="00F82488"/>
    <w:rsid w:val="00F82976"/>
    <w:rsid w:val="00F85DEC"/>
    <w:rsid w:val="00F9599B"/>
    <w:rsid w:val="00F97184"/>
    <w:rsid w:val="00F972CB"/>
    <w:rsid w:val="00FA1166"/>
    <w:rsid w:val="00FA6BAD"/>
    <w:rsid w:val="00FB2242"/>
    <w:rsid w:val="00FB447C"/>
    <w:rsid w:val="00FB4A7A"/>
    <w:rsid w:val="00FB6E0E"/>
    <w:rsid w:val="00FB7393"/>
    <w:rsid w:val="00FC3830"/>
    <w:rsid w:val="00FC3A39"/>
    <w:rsid w:val="00FC4025"/>
    <w:rsid w:val="00FC4070"/>
    <w:rsid w:val="00FC43C9"/>
    <w:rsid w:val="00FC4761"/>
    <w:rsid w:val="00FC5DD1"/>
    <w:rsid w:val="00FD0B49"/>
    <w:rsid w:val="00FD0C8B"/>
    <w:rsid w:val="00FD1087"/>
    <w:rsid w:val="00FD196F"/>
    <w:rsid w:val="00FD2558"/>
    <w:rsid w:val="00FD266E"/>
    <w:rsid w:val="00FD38BB"/>
    <w:rsid w:val="00FD3AB8"/>
    <w:rsid w:val="00FD44DD"/>
    <w:rsid w:val="00FD4B5D"/>
    <w:rsid w:val="00FD5845"/>
    <w:rsid w:val="00FD6B48"/>
    <w:rsid w:val="00FE1C0B"/>
    <w:rsid w:val="00FE1C1A"/>
    <w:rsid w:val="00FE3560"/>
    <w:rsid w:val="00FE5338"/>
    <w:rsid w:val="00FE5B43"/>
    <w:rsid w:val="00FE61E1"/>
    <w:rsid w:val="00FE6B87"/>
    <w:rsid w:val="00FE6FD5"/>
    <w:rsid w:val="00FE7CA2"/>
    <w:rsid w:val="00FF0859"/>
    <w:rsid w:val="00FF0FBE"/>
    <w:rsid w:val="00FF3A36"/>
    <w:rsid w:val="00FF4622"/>
    <w:rsid w:val="00FF5FCB"/>
    <w:rsid w:val="00FF6B3F"/>
    <w:rsid w:val="00FF6FF6"/>
    <w:rsid w:val="00FF7592"/>
    <w:rsid w:val="00FF79C0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7FAEB8"/>
  <w15:chartTrackingRefBased/>
  <w15:docId w15:val="{5BF50F20-9AAB-44BB-BA19-AD818E668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7">
    <w:name w:val="page number"/>
    <w:basedOn w:val="a0"/>
    <w:rsid w:val="000519D6"/>
  </w:style>
  <w:style w:type="paragraph" w:styleId="a8">
    <w:name w:val="Balloon Text"/>
    <w:basedOn w:val="a"/>
    <w:link w:val="a9"/>
    <w:rsid w:val="000519D6"/>
    <w:rPr>
      <w:rFonts w:ascii="Tahoma" w:hAnsi="Tahoma"/>
      <w:sz w:val="16"/>
      <w:szCs w:val="16"/>
      <w:lang w:val="x-none" w:eastAsia="x-none"/>
    </w:rPr>
  </w:style>
  <w:style w:type="paragraph" w:styleId="aa">
    <w:name w:val="Body Text Indent"/>
    <w:basedOn w:val="a"/>
    <w:link w:val="ab"/>
    <w:rsid w:val="00F1697B"/>
    <w:pPr>
      <w:widowControl w:val="0"/>
      <w:spacing w:line="360" w:lineRule="auto"/>
      <w:ind w:firstLine="709"/>
      <w:jc w:val="both"/>
    </w:pPr>
    <w:rPr>
      <w:sz w:val="26"/>
    </w:rPr>
  </w:style>
  <w:style w:type="paragraph" w:customStyle="1" w:styleId="ConsPlusNonformat">
    <w:name w:val="ConsPlusNonformat"/>
    <w:rsid w:val="00F1697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"/>
    <w:basedOn w:val="a"/>
    <w:link w:val="ad"/>
    <w:rsid w:val="00F1697B"/>
    <w:pPr>
      <w:spacing w:after="120"/>
    </w:pPr>
    <w:rPr>
      <w:sz w:val="20"/>
    </w:rPr>
  </w:style>
  <w:style w:type="paragraph" w:styleId="2">
    <w:name w:val="Body Text 2"/>
    <w:basedOn w:val="a"/>
    <w:rsid w:val="00F1697B"/>
    <w:pPr>
      <w:spacing w:after="120" w:line="480" w:lineRule="auto"/>
    </w:pPr>
    <w:rPr>
      <w:sz w:val="20"/>
    </w:rPr>
  </w:style>
  <w:style w:type="paragraph" w:customStyle="1" w:styleId="ConsNormal">
    <w:name w:val="ConsNormal"/>
    <w:rsid w:val="00F1697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ae">
    <w:basedOn w:val="a"/>
    <w:rsid w:val="002B79D7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table" w:styleId="af">
    <w:name w:val="Table Grid"/>
    <w:basedOn w:val="a1"/>
    <w:rsid w:val="00DE7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 с отступом Знак"/>
    <w:link w:val="aa"/>
    <w:locked/>
    <w:rsid w:val="001815B3"/>
    <w:rPr>
      <w:sz w:val="26"/>
      <w:lang w:val="ru-RU" w:eastAsia="ru-RU" w:bidi="ar-SA"/>
    </w:rPr>
  </w:style>
  <w:style w:type="paragraph" w:customStyle="1" w:styleId="ConsPlusTitle">
    <w:name w:val="ConsPlusTitle"/>
    <w:rsid w:val="00880D80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426B5A"/>
    <w:rPr>
      <w:sz w:val="28"/>
    </w:rPr>
  </w:style>
  <w:style w:type="paragraph" w:customStyle="1" w:styleId="ConsPlusNormal">
    <w:name w:val="ConsPlusNormal"/>
    <w:rsid w:val="00426B5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footnote text"/>
    <w:basedOn w:val="a"/>
    <w:link w:val="af1"/>
    <w:unhideWhenUsed/>
    <w:rsid w:val="00AE49EA"/>
    <w:rPr>
      <w:rFonts w:ascii="Calibri" w:eastAsia="Calibri" w:hAnsi="Calibri"/>
      <w:sz w:val="20"/>
      <w:lang w:eastAsia="en-US"/>
    </w:rPr>
  </w:style>
  <w:style w:type="character" w:customStyle="1" w:styleId="af1">
    <w:name w:val="Текст сноски Знак"/>
    <w:link w:val="af0"/>
    <w:rsid w:val="00AE49EA"/>
    <w:rPr>
      <w:rFonts w:ascii="Calibri" w:eastAsia="Calibri" w:hAnsi="Calibri"/>
      <w:lang w:eastAsia="en-US"/>
    </w:rPr>
  </w:style>
  <w:style w:type="character" w:styleId="af2">
    <w:name w:val="footnote reference"/>
    <w:unhideWhenUsed/>
    <w:rsid w:val="00AE49EA"/>
    <w:rPr>
      <w:vertAlign w:val="superscript"/>
    </w:rPr>
  </w:style>
  <w:style w:type="character" w:styleId="af3">
    <w:name w:val="Hyperlink"/>
    <w:rsid w:val="00AE49EA"/>
    <w:rPr>
      <w:rFonts w:cs="Times New Roman"/>
      <w:color w:val="0000FF"/>
      <w:u w:val="single"/>
    </w:rPr>
  </w:style>
  <w:style w:type="character" w:customStyle="1" w:styleId="s102">
    <w:name w:val="s_102"/>
    <w:rsid w:val="00AE49EA"/>
    <w:rPr>
      <w:rFonts w:cs="Times New Roman"/>
      <w:b/>
      <w:bCs/>
      <w:color w:val="000080"/>
    </w:rPr>
  </w:style>
  <w:style w:type="character" w:customStyle="1" w:styleId="a9">
    <w:name w:val="Текст выноски Знак"/>
    <w:link w:val="a8"/>
    <w:rsid w:val="00AE49EA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AE49EA"/>
    <w:rPr>
      <w:sz w:val="28"/>
    </w:rPr>
  </w:style>
  <w:style w:type="paragraph" w:styleId="af4">
    <w:name w:val="List Paragraph"/>
    <w:basedOn w:val="a"/>
    <w:uiPriority w:val="34"/>
    <w:qFormat/>
    <w:rsid w:val="008C3E12"/>
    <w:pPr>
      <w:ind w:left="720"/>
      <w:contextualSpacing/>
    </w:pPr>
  </w:style>
  <w:style w:type="character" w:styleId="af5">
    <w:name w:val="Strong"/>
    <w:qFormat/>
    <w:rsid w:val="005749C3"/>
    <w:rPr>
      <w:b/>
      <w:bCs/>
    </w:rPr>
  </w:style>
  <w:style w:type="character" w:customStyle="1" w:styleId="ad">
    <w:name w:val="Основной текст Знак"/>
    <w:link w:val="ac"/>
    <w:rsid w:val="00D674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ntsec-a1\Application%20Data\Microsoft\&#1064;&#1072;&#1073;&#1083;&#1086;&#1085;&#1099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46317-127B-467D-BEFF-BEB443215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0</TotalTime>
  <Pages>4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Егупова</dc:creator>
  <cp:keywords/>
  <cp:lastModifiedBy>Егупова Марина Анатольевна</cp:lastModifiedBy>
  <cp:revision>2</cp:revision>
  <cp:lastPrinted>2022-12-21T03:12:00Z</cp:lastPrinted>
  <dcterms:created xsi:type="dcterms:W3CDTF">2022-12-22T23:55:00Z</dcterms:created>
  <dcterms:modified xsi:type="dcterms:W3CDTF">2022-12-22T23:55:00Z</dcterms:modified>
</cp:coreProperties>
</file>