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6" o:title="" grayscale="t"/>
                </v:shape>
                <o:OLEObject Type="Embed" ProgID="Word.Picture.8" ShapeID="_x0000_i1025" DrawAspect="Content" ObjectID="_173312302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B75D0" w:rsidRDefault="002B75D0" w:rsidP="002B75D0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</w:t>
      </w:r>
      <w:r>
        <w:rPr>
          <w:b/>
          <w:szCs w:val="28"/>
        </w:rPr>
        <w:t xml:space="preserve"> ПРИМОРСКОГО КРАЯ </w:t>
      </w:r>
    </w:p>
    <w:p w:rsidR="002B75D0" w:rsidRPr="001C4137" w:rsidRDefault="002B75D0" w:rsidP="002B75D0">
      <w:pPr>
        <w:jc w:val="center"/>
        <w:rPr>
          <w:b/>
          <w:szCs w:val="28"/>
        </w:rPr>
      </w:pPr>
      <w:r w:rsidRPr="003C7ED8">
        <w:rPr>
          <w:b/>
          <w:szCs w:val="28"/>
        </w:rPr>
        <w:t>"</w:t>
      </w:r>
      <w:r w:rsidRPr="001C4137">
        <w:rPr>
          <w:b/>
          <w:szCs w:val="28"/>
        </w:rPr>
        <w:t>ОБ ОБОРОТЕ ЗЕМЕЛЬ СЕЛЬСКОХОЗЯЙСТВЕННОГО НАЗНАЧЕНИЯ</w:t>
      </w:r>
      <w:r>
        <w:rPr>
          <w:b/>
          <w:szCs w:val="28"/>
        </w:rPr>
        <w:t xml:space="preserve"> НА ТЕРРИТОРИИ ПРИМОРСКОГО КРАЯ</w:t>
      </w:r>
      <w:r w:rsidRPr="003C7ED8">
        <w:rPr>
          <w:b/>
          <w:szCs w:val="28"/>
        </w:rPr>
        <w:t>"</w:t>
      </w:r>
    </w:p>
    <w:p w:rsidR="002B75D0" w:rsidRPr="001C4137" w:rsidRDefault="002B75D0" w:rsidP="002B75D0">
      <w:pPr>
        <w:jc w:val="center"/>
        <w:rPr>
          <w:b/>
          <w:szCs w:val="28"/>
        </w:rPr>
      </w:pPr>
    </w:p>
    <w:p w:rsidR="002B75D0" w:rsidRPr="009262D7" w:rsidRDefault="002B75D0" w:rsidP="002B75D0">
      <w:pPr>
        <w:ind w:firstLine="709"/>
        <w:jc w:val="both"/>
        <w:rPr>
          <w:szCs w:val="28"/>
        </w:rPr>
      </w:pPr>
      <w:r w:rsidRPr="009262D7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19 декабря 2022 года</w:t>
      </w:r>
    </w:p>
    <w:p w:rsidR="002B75D0" w:rsidRPr="001C4137" w:rsidRDefault="002B75D0" w:rsidP="002B75D0">
      <w:pPr>
        <w:ind w:firstLine="709"/>
        <w:rPr>
          <w:szCs w:val="28"/>
        </w:rPr>
      </w:pPr>
    </w:p>
    <w:p w:rsidR="002B75D0" w:rsidRDefault="002B75D0" w:rsidP="002B75D0">
      <w:pPr>
        <w:ind w:firstLine="709"/>
      </w:pPr>
      <w:r>
        <w:t>СТАТЬЯ 1.</w:t>
      </w:r>
    </w:p>
    <w:p w:rsidR="002B75D0" w:rsidRDefault="002B75D0" w:rsidP="002B75D0">
      <w:pPr>
        <w:autoSpaceDE w:val="0"/>
        <w:autoSpaceDN w:val="0"/>
        <w:adjustRightInd w:val="0"/>
        <w:ind w:firstLine="709"/>
        <w:jc w:val="both"/>
      </w:pPr>
      <w:r>
        <w:t xml:space="preserve">Внести в Закон Приморского края от 29 декабря 2003 года № 89-КЗ </w:t>
      </w:r>
      <w:r>
        <w:br/>
      </w:r>
      <w:r w:rsidRPr="003C7ED8">
        <w:t>"</w:t>
      </w:r>
      <w:r>
        <w:t>Об обороте земель сельскохозяйственного назначения на территории Приморского края</w:t>
      </w:r>
      <w:r w:rsidRPr="003C7ED8">
        <w:t>"</w:t>
      </w:r>
      <w:r>
        <w:t xml:space="preserve"> </w:t>
      </w:r>
      <w:r>
        <w:rPr>
          <w:szCs w:val="28"/>
        </w:rPr>
        <w:t xml:space="preserve">(в редакции Закона Приморского края от 12 марта </w:t>
      </w:r>
      <w:r>
        <w:rPr>
          <w:szCs w:val="28"/>
        </w:rPr>
        <w:br/>
        <w:t xml:space="preserve">2018 года № 248-КЗ) </w:t>
      </w:r>
      <w:r w:rsidRPr="005D0E5C">
        <w:t>следующ</w:t>
      </w:r>
      <w:r>
        <w:t>и</w:t>
      </w:r>
      <w:r w:rsidRPr="005D0E5C">
        <w:t>е изменени</w:t>
      </w:r>
      <w:r>
        <w:t>я</w:t>
      </w:r>
      <w:r w:rsidRPr="005D0E5C">
        <w:t>:</w:t>
      </w:r>
    </w:p>
    <w:p w:rsidR="002B75D0" w:rsidRPr="002B75D0" w:rsidRDefault="002B75D0" w:rsidP="002B75D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B75D0">
        <w:rPr>
          <w:rFonts w:eastAsia="Calibri"/>
          <w:szCs w:val="28"/>
          <w:lang w:eastAsia="en-US"/>
        </w:rPr>
        <w:t xml:space="preserve">1)статью 10 изложить в следующей редакции: </w:t>
      </w:r>
    </w:p>
    <w:p w:rsidR="002B75D0" w:rsidRDefault="002B75D0" w:rsidP="002B75D0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 w:rsidRPr="002B75D0">
        <w:rPr>
          <w:rFonts w:eastAsia="Calibri"/>
          <w:szCs w:val="28"/>
          <w:lang w:eastAsia="en-US"/>
        </w:rPr>
        <w:t>"</w:t>
      </w:r>
      <w:r w:rsidRPr="00CD3BF8">
        <w:rPr>
          <w:bCs/>
          <w:caps/>
          <w:szCs w:val="28"/>
        </w:rPr>
        <w:t xml:space="preserve">Статья 10. Предоставление гражданам, 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>сельскохозяйственным организациям,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крестьянским (фермерским) хозяйствам в 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собственность, аренду или безвозмездное 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пользование земельных участков из 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земель сельскохозяйственного 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назначения, находящихся в 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 xml:space="preserve">государственной или муниципальной </w:t>
      </w:r>
    </w:p>
    <w:p w:rsidR="002B75D0" w:rsidRPr="00CD3BF8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 w:rsidRPr="00CD3BF8">
        <w:rPr>
          <w:bCs/>
          <w:caps/>
          <w:szCs w:val="28"/>
        </w:rPr>
        <w:t>собственности</w:t>
      </w:r>
    </w:p>
    <w:p w:rsidR="002B75D0" w:rsidRDefault="002B75D0" w:rsidP="002B75D0">
      <w:pPr>
        <w:tabs>
          <w:tab w:val="left" w:pos="709"/>
        </w:tabs>
        <w:autoSpaceDE w:val="0"/>
        <w:autoSpaceDN w:val="0"/>
        <w:adjustRightInd w:val="0"/>
        <w:ind w:hanging="1701"/>
        <w:outlineLvl w:val="0"/>
        <w:rPr>
          <w:bCs/>
          <w:caps/>
          <w:szCs w:val="28"/>
        </w:rPr>
      </w:pPr>
    </w:p>
    <w:p w:rsidR="002B75D0" w:rsidRDefault="002B75D0" w:rsidP="002B75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1.Земельные участки из земель сельскохозяйственного назначения, находящиеся в государственной или муниципальной собственности, предоставляются гражданам и юридическим лицам в порядке, установленном </w:t>
      </w:r>
      <w:r w:rsidRPr="00CD3BF8">
        <w:rPr>
          <w:szCs w:val="28"/>
        </w:rPr>
        <w:t xml:space="preserve">Земельным кодексом Российской </w:t>
      </w:r>
      <w:r>
        <w:rPr>
          <w:szCs w:val="28"/>
        </w:rPr>
        <w:t>Федерации.</w:t>
      </w:r>
    </w:p>
    <w:p w:rsidR="002B75D0" w:rsidRDefault="002B75D0" w:rsidP="002B75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2.Приобретение сельскохозяйственными организациями, крестьянскими (фермерскими) хозяйствами для осуществления их деятельности права собственности на земельные участки или права аренды земельных участков, которые находятся у них на праве постоянного (бессрочного) пользования или праве пожизненного наследуемого владения, а также предоставление в аренду земельных участков из земель сельскохозяйственного назначения, находящихся в государственной или муниципальной собственности, сельскохозяйственным организациям, получающим государственную поддержку в сфере развития сельского хозяйства, для ведения сельского хозяйства или осуществления иной связанной с сельскохозяйственным производством деятельности без проведения торгов, осуществляются в соответствии </w:t>
      </w:r>
      <w:r w:rsidRPr="00CD3BF8">
        <w:rPr>
          <w:szCs w:val="28"/>
        </w:rPr>
        <w:t xml:space="preserve">со статьей 10 </w:t>
      </w:r>
      <w:r>
        <w:rPr>
          <w:szCs w:val="28"/>
        </w:rPr>
        <w:t>Федерального закона "Об обороте земель сельскохозяйственного назначения".</w:t>
      </w:r>
    </w:p>
    <w:p w:rsidR="002B75D0" w:rsidRDefault="002B75D0" w:rsidP="002B75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3.Цена земельного участка из земель сельскохозяйственного назначения, приобретаемого в собственность, устанавливается равной </w:t>
      </w:r>
      <w:r>
        <w:rPr>
          <w:szCs w:val="28"/>
        </w:rPr>
        <w:br/>
        <w:t>15 процентам кадастровой стоимости сельскохозяйственных угодий на территории Приморского края.</w:t>
      </w:r>
    </w:p>
    <w:p w:rsidR="002B75D0" w:rsidRPr="00CD3BF8" w:rsidRDefault="002B75D0" w:rsidP="002B75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D3BF8">
        <w:rPr>
          <w:szCs w:val="28"/>
        </w:rPr>
        <w:t>4.Бесплатное предоставление земельных участков из земель сельскохозяйственного назначения, находящихся в государственной или муниципальной собственности, в собственность осуществляется в случаях, предусмотренных Законом Приморског</w:t>
      </w:r>
      <w:r>
        <w:rPr>
          <w:szCs w:val="28"/>
        </w:rPr>
        <w:t>о края от 29 декабря 2003 года          №</w:t>
      </w:r>
      <w:r w:rsidRPr="00CD3BF8">
        <w:rPr>
          <w:szCs w:val="28"/>
        </w:rPr>
        <w:t xml:space="preserve"> 90-КЗ "О регулировании земельных отношений в Приморском крае".</w:t>
      </w:r>
    </w:p>
    <w:p w:rsidR="002B75D0" w:rsidRPr="00864D62" w:rsidRDefault="002B75D0" w:rsidP="002B75D0">
      <w:pPr>
        <w:autoSpaceDE w:val="0"/>
        <w:autoSpaceDN w:val="0"/>
        <w:adjustRightInd w:val="0"/>
        <w:ind w:firstLine="709"/>
        <w:jc w:val="both"/>
      </w:pPr>
      <w:r w:rsidRPr="00864D62">
        <w:t>5.Земельные участки из земель сельскохозяйственного назначения, находящиеся в государственной или муниципальной собственности, предоставляются гражданам для осуществления крестьянским (фермерским) хозяйством его деятельности в безвозмездное пользование</w:t>
      </w:r>
      <w:r w:rsidRPr="00864D62">
        <w:rPr>
          <w:b/>
        </w:rPr>
        <w:t xml:space="preserve"> </w:t>
      </w:r>
      <w:r w:rsidRPr="00864D62">
        <w:t>на срок не более чем шесть лет на территории муниципальных образований Приморского края, определенных Законом Приморского края "О регулировании земельных отношений в Приморском крае".";</w:t>
      </w:r>
    </w:p>
    <w:p w:rsidR="002B75D0" w:rsidRDefault="002B75D0" w:rsidP="002B75D0">
      <w:pPr>
        <w:autoSpaceDE w:val="0"/>
        <w:autoSpaceDN w:val="0"/>
        <w:adjustRightInd w:val="0"/>
        <w:ind w:firstLine="709"/>
        <w:jc w:val="both"/>
      </w:pPr>
      <w:r>
        <w:t>2)дополнить статьей 10</w:t>
      </w:r>
      <w:r w:rsidRPr="00F10EE4">
        <w:rPr>
          <w:vertAlign w:val="superscript"/>
        </w:rPr>
        <w:t>1</w:t>
      </w:r>
      <w:r>
        <w:rPr>
          <w:vertAlign w:val="superscript"/>
        </w:rPr>
        <w:t xml:space="preserve"> </w:t>
      </w:r>
      <w:r w:rsidRPr="004218C6">
        <w:t>следующего содержания:</w:t>
      </w:r>
    </w:p>
    <w:p w:rsidR="002B75D0" w:rsidRDefault="002B75D0" w:rsidP="002B75D0">
      <w:pPr>
        <w:autoSpaceDE w:val="0"/>
        <w:autoSpaceDN w:val="0"/>
        <w:adjustRightInd w:val="0"/>
        <w:ind w:firstLine="709"/>
        <w:jc w:val="both"/>
        <w:outlineLvl w:val="0"/>
        <w:rPr>
          <w:bCs/>
          <w:caps/>
          <w:szCs w:val="28"/>
        </w:rPr>
      </w:pPr>
      <w:r w:rsidRPr="00AB23C2">
        <w:rPr>
          <w:bCs/>
          <w:caps/>
          <w:szCs w:val="28"/>
        </w:rPr>
        <w:t>"Статья 1</w:t>
      </w:r>
      <w:r>
        <w:rPr>
          <w:bCs/>
          <w:caps/>
          <w:szCs w:val="28"/>
        </w:rPr>
        <w:t>0</w:t>
      </w:r>
      <w:r w:rsidRPr="00533C6C">
        <w:rPr>
          <w:bCs/>
          <w:caps/>
          <w:szCs w:val="28"/>
          <w:vertAlign w:val="superscript"/>
        </w:rPr>
        <w:t>1</w:t>
      </w:r>
      <w:r>
        <w:rPr>
          <w:bCs/>
          <w:caps/>
          <w:szCs w:val="28"/>
        </w:rPr>
        <w:t xml:space="preserve">. </w:t>
      </w:r>
      <w:r w:rsidRPr="00533C6C">
        <w:rPr>
          <w:bCs/>
          <w:caps/>
          <w:szCs w:val="28"/>
        </w:rPr>
        <w:t xml:space="preserve">ПРЕДОСТАВЛЕНИЕ ЗЕМЕЛЬНЫХ УЧАСТКОВ ИЗ 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ЗЕМЕЛЬ СЕЛЬСКОХОЗЯЙСТВЕННОГО 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НАЗНАЧЕНИЯ, НАХОДЯЩИХСЯ В 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ГОСУДАРСТВЕННОЙ ИЛИ МУНИЦИПАЛЬНОЙ 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СОБСТВЕННОСТИ, ГРАЖДАНАМ ИЛИ 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КРЕСТЬЯНСКИМ (ФЕРМЕРСКИМ) ХОЗЯЙСТВАМ 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ДЛЯ ОСУЩЕСТВЛЕНИЯ КРЕСТЬЯНСКИМ 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(ФЕРМЕРСКИМ) ХОЗЯЙСТВОМ ЕГО </w:t>
      </w:r>
    </w:p>
    <w:p w:rsidR="002B75D0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>ДЕЯТЕЛЬНОСТИ В АРЕНДУ БЕЗ</w:t>
      </w: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 xml:space="preserve">ПРОВЕДЕНИЯ </w:t>
      </w:r>
    </w:p>
    <w:p w:rsidR="002B75D0" w:rsidRPr="00533C6C" w:rsidRDefault="002B75D0" w:rsidP="002B75D0">
      <w:pPr>
        <w:autoSpaceDE w:val="0"/>
        <w:autoSpaceDN w:val="0"/>
        <w:adjustRightInd w:val="0"/>
        <w:ind w:firstLine="2410"/>
        <w:jc w:val="both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</w:t>
      </w:r>
      <w:r w:rsidRPr="00533C6C">
        <w:rPr>
          <w:bCs/>
          <w:caps/>
          <w:szCs w:val="28"/>
        </w:rPr>
        <w:t>ТОРГОВ</w:t>
      </w:r>
    </w:p>
    <w:p w:rsidR="002B75D0" w:rsidRPr="00707476" w:rsidRDefault="002B75D0" w:rsidP="002B75D0">
      <w:pPr>
        <w:autoSpaceDE w:val="0"/>
        <w:autoSpaceDN w:val="0"/>
        <w:adjustRightInd w:val="0"/>
        <w:ind w:firstLine="709"/>
        <w:jc w:val="both"/>
      </w:pPr>
    </w:p>
    <w:p w:rsidR="002B75D0" w:rsidRPr="00707476" w:rsidRDefault="002B75D0" w:rsidP="002B75D0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07476">
        <w:rPr>
          <w:bCs/>
          <w:szCs w:val="28"/>
        </w:rPr>
        <w:t>Предоставление земельных участков из земель сельскохозяйственного назначения, находящихся в государственной или муниципальной собственности, гражданам или крестьянским (фермерским) хозяйствам для осуществления крестьянским (фермерским) хозяйством его деятельности без проведения торгов</w:t>
      </w:r>
      <w:r>
        <w:rPr>
          <w:bCs/>
          <w:szCs w:val="28"/>
        </w:rPr>
        <w:t xml:space="preserve"> осуществляется</w:t>
      </w:r>
      <w:r w:rsidRPr="00707476">
        <w:rPr>
          <w:szCs w:val="28"/>
        </w:rPr>
        <w:t xml:space="preserve"> </w:t>
      </w:r>
      <w:r>
        <w:rPr>
          <w:szCs w:val="28"/>
        </w:rPr>
        <w:t xml:space="preserve">с особенностями, предусмотренными </w:t>
      </w:r>
      <w:r w:rsidRPr="00CD3BF8">
        <w:rPr>
          <w:szCs w:val="28"/>
        </w:rPr>
        <w:t>статьей 10</w:t>
      </w:r>
      <w:r w:rsidRPr="00707476">
        <w:rPr>
          <w:szCs w:val="28"/>
          <w:vertAlign w:val="superscript"/>
        </w:rPr>
        <w:t>1</w:t>
      </w:r>
      <w:r w:rsidRPr="00CD3BF8">
        <w:rPr>
          <w:szCs w:val="28"/>
        </w:rPr>
        <w:t xml:space="preserve"> </w:t>
      </w:r>
      <w:r>
        <w:rPr>
          <w:szCs w:val="28"/>
        </w:rPr>
        <w:t>Федерального закона "Об обороте земель сельскохозяйственного назначения".".</w:t>
      </w:r>
    </w:p>
    <w:p w:rsidR="002B75D0" w:rsidRDefault="002B75D0" w:rsidP="002B75D0">
      <w:pPr>
        <w:autoSpaceDE w:val="0"/>
        <w:autoSpaceDN w:val="0"/>
        <w:adjustRightInd w:val="0"/>
        <w:ind w:firstLine="709"/>
        <w:jc w:val="both"/>
      </w:pPr>
    </w:p>
    <w:p w:rsidR="002B75D0" w:rsidRDefault="002B75D0" w:rsidP="002B75D0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2B75D0" w:rsidRPr="002B75D0" w:rsidRDefault="002B75D0" w:rsidP="002B75D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B75D0">
        <w:rPr>
          <w:rFonts w:eastAsia="Calibri"/>
          <w:szCs w:val="28"/>
          <w:lang w:eastAsia="en-US"/>
        </w:rPr>
        <w:t>Настоящий Закон вступает в силу с 1 января 2023 года.</w:t>
      </w:r>
    </w:p>
    <w:p w:rsidR="002B75D0" w:rsidRDefault="002B75D0" w:rsidP="002B75D0">
      <w:pPr>
        <w:shd w:val="clear" w:color="auto" w:fill="FFFFFF"/>
        <w:ind w:firstLine="720"/>
        <w:rPr>
          <w:szCs w:val="28"/>
        </w:rPr>
      </w:pPr>
    </w:p>
    <w:p w:rsidR="002B75D0" w:rsidRDefault="002B75D0" w:rsidP="002B75D0">
      <w:pPr>
        <w:shd w:val="clear" w:color="auto" w:fill="FFFFFF"/>
        <w:ind w:firstLine="720"/>
        <w:jc w:val="both"/>
        <w:rPr>
          <w:szCs w:val="28"/>
        </w:rPr>
      </w:pPr>
    </w:p>
    <w:p w:rsidR="002B75D0" w:rsidRDefault="002B75D0" w:rsidP="002B75D0">
      <w:pPr>
        <w:shd w:val="clear" w:color="auto" w:fill="FFFFFF"/>
        <w:ind w:firstLine="720"/>
        <w:jc w:val="both"/>
        <w:rPr>
          <w:szCs w:val="28"/>
        </w:rPr>
      </w:pPr>
    </w:p>
    <w:p w:rsidR="002B75D0" w:rsidRPr="00DA325C" w:rsidRDefault="002B75D0" w:rsidP="002B75D0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BE0544" w:rsidRDefault="00BE0544" w:rsidP="00347DEE"/>
    <w:p w:rsidR="00F61157" w:rsidRDefault="00F61157" w:rsidP="00F6115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</w:t>
      </w:r>
      <w:bookmarkStart w:id="0" w:name="_GoBack"/>
      <w:bookmarkEnd w:id="0"/>
      <w:r>
        <w:rPr>
          <w:szCs w:val="28"/>
        </w:rPr>
        <w:t>ладивосток</w:t>
      </w:r>
    </w:p>
    <w:p w:rsidR="00F61157" w:rsidRDefault="00F61157" w:rsidP="00F6115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21 декабря</w:t>
      </w:r>
      <w:r>
        <w:rPr>
          <w:szCs w:val="28"/>
        </w:rPr>
        <w:t xml:space="preserve"> 2022 года</w:t>
      </w:r>
    </w:p>
    <w:p w:rsidR="002B75D0" w:rsidRDefault="00F61157" w:rsidP="00347DEE">
      <w:r>
        <w:rPr>
          <w:szCs w:val="28"/>
        </w:rPr>
        <w:t xml:space="preserve">№ </w:t>
      </w:r>
      <w:r>
        <w:rPr>
          <w:szCs w:val="28"/>
        </w:rPr>
        <w:t>266</w:t>
      </w:r>
      <w:r>
        <w:rPr>
          <w:szCs w:val="28"/>
        </w:rPr>
        <w:t>-КЗ</w:t>
      </w:r>
    </w:p>
    <w:sectPr w:rsidR="002B75D0" w:rsidSect="002B75D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D77" w:rsidRDefault="00207D77">
      <w:r>
        <w:separator/>
      </w:r>
    </w:p>
  </w:endnote>
  <w:endnote w:type="continuationSeparator" w:id="0">
    <w:p w:rsidR="00207D77" w:rsidRDefault="00207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D77" w:rsidRDefault="00207D77">
      <w:r>
        <w:separator/>
      </w:r>
    </w:p>
  </w:footnote>
  <w:footnote w:type="continuationSeparator" w:id="0">
    <w:p w:rsidR="00207D77" w:rsidRDefault="00207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B75D0" w:rsidP="002B75D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6115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75D0"/>
    <w:rsid w:val="0003291F"/>
    <w:rsid w:val="00070CED"/>
    <w:rsid w:val="00207D77"/>
    <w:rsid w:val="002B75D0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C2F54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61157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590D1"/>
  <w15:docId w15:val="{EE6B2F72-D59D-43D3-B851-7F48BE9A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2B75D0"/>
    <w:pPr>
      <w:widowControl w:val="0"/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2B75D0"/>
    <w:rPr>
      <w:sz w:val="28"/>
    </w:rPr>
  </w:style>
  <w:style w:type="paragraph" w:styleId="a6">
    <w:name w:val="Balloon Text"/>
    <w:basedOn w:val="a"/>
    <w:link w:val="a7"/>
    <w:semiHidden/>
    <w:unhideWhenUsed/>
    <w:rsid w:val="002B75D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B75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2022-12-19T05:18:00Z</cp:lastPrinted>
  <dcterms:created xsi:type="dcterms:W3CDTF">2022-12-21T00:17:00Z</dcterms:created>
  <dcterms:modified xsi:type="dcterms:W3CDTF">2022-12-21T00:17:00Z</dcterms:modified>
</cp:coreProperties>
</file>