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0550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5CDD" w:rsidRDefault="00365CDD" w:rsidP="00365CDD">
      <w:pPr>
        <w:pStyle w:val="a6"/>
        <w:spacing w:after="0"/>
        <w:ind w:left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 xml:space="preserve">О РЕГИОНАЛЬНОМ ГОСУДАРСТВЕННОМ КОНТРОЛЕ </w:t>
      </w:r>
    </w:p>
    <w:p w:rsidR="00365CDD" w:rsidRDefault="00365CDD" w:rsidP="00365CDD">
      <w:pPr>
        <w:pStyle w:val="a6"/>
        <w:spacing w:after="0"/>
        <w:ind w:left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>(НАДЗОРЕ)</w:t>
      </w:r>
      <w:r>
        <w:rPr>
          <w:b/>
          <w:bCs/>
          <w:lang w:eastAsia="zh-CN"/>
        </w:rPr>
        <w:t xml:space="preserve"> </w:t>
      </w:r>
      <w:r w:rsidRPr="005773B3">
        <w:rPr>
          <w:b/>
          <w:bCs/>
          <w:lang w:eastAsia="zh-CN"/>
        </w:rPr>
        <w:t xml:space="preserve">В ОБЛАСТИ ТЕХНИЧЕСКОГО СОСТОЯНИЯ </w:t>
      </w:r>
    </w:p>
    <w:p w:rsidR="00365CDD" w:rsidRPr="005773B3" w:rsidRDefault="00365CDD" w:rsidP="00365CDD">
      <w:pPr>
        <w:pStyle w:val="a6"/>
        <w:spacing w:after="0"/>
        <w:ind w:left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>И ЭКСПЛУАТАЦИИ АТТРАКЦИОНОВ НА ТЕРРИТОРИИ ПРИМОРСКОГО КРАЯ</w:t>
      </w:r>
    </w:p>
    <w:p w:rsidR="00365CDD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firstLine="720"/>
        <w:jc w:val="both"/>
      </w:pPr>
      <w:r>
        <w:t>Принят Законодательным Собранием Приморского края 19 декабря 2022 года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firstLine="720"/>
        <w:rPr>
          <w:szCs w:val="28"/>
        </w:rPr>
      </w:pPr>
      <w:r w:rsidRPr="005773B3">
        <w:rPr>
          <w:szCs w:val="28"/>
        </w:rPr>
        <w:t>СТАТЬЯ 1. ПРЕДМЕТ РЕГУЛИРОВАНИЯ НАСТОЯЩЕГО ЗАКОНА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Настоящий Закон в соответствии с Федеральным законом от </w:t>
      </w:r>
      <w:r>
        <w:rPr>
          <w:szCs w:val="28"/>
        </w:rPr>
        <w:br/>
        <w:t>21 декабря 2021 года № 414-ФЗ "</w:t>
      </w:r>
      <w:r w:rsidRPr="005773B3">
        <w:rPr>
          <w:szCs w:val="28"/>
        </w:rPr>
        <w:t>Об общих принципах организации публичной власти в субъектах Российской Федерации", Федеральным законом</w:t>
      </w:r>
      <w:r>
        <w:rPr>
          <w:szCs w:val="28"/>
        </w:rPr>
        <w:t xml:space="preserve"> от 31 июля 2020 года № 248-ФЗ "</w:t>
      </w:r>
      <w:r w:rsidRPr="005773B3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 xml:space="preserve">" </w:t>
      </w:r>
      <w:r w:rsidRPr="005773B3">
        <w:rPr>
          <w:szCs w:val="28"/>
        </w:rPr>
        <w:t>регулирует отдельные отношения, связанные с осуществлением регионального государственного контроля (надзора) в области технического состояния и эксплуатации аттракционов на территории Приморского края (далее - региональный государственный надзор).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left="2127" w:hanging="1418"/>
        <w:rPr>
          <w:szCs w:val="28"/>
        </w:rPr>
      </w:pPr>
      <w:r w:rsidRPr="005773B3">
        <w:rPr>
          <w:szCs w:val="28"/>
        </w:rPr>
        <w:t>СТАТЬЯ 2.</w:t>
      </w:r>
      <w:r>
        <w:rPr>
          <w:szCs w:val="28"/>
        </w:rPr>
        <w:t xml:space="preserve"> ПРАВОВОЕ РЕГУЛИРОВАНИЕ В СФЕРЕ </w:t>
      </w:r>
      <w:r w:rsidRPr="005773B3">
        <w:rPr>
          <w:szCs w:val="28"/>
        </w:rPr>
        <w:t>РЕГИОНАЛЬНОГО ГОСУДАРСТВЕННОГО НАДЗОРА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</w:t>
      </w:r>
      <w:r>
        <w:rPr>
          <w:szCs w:val="28"/>
        </w:rPr>
        <w:t>"О государственном контроле (надзоре) и муниципальном контроле в Российской Федерации"</w:t>
      </w:r>
      <w:r w:rsidRPr="005773B3">
        <w:rPr>
          <w:szCs w:val="28"/>
        </w:rPr>
        <w:t xml:space="preserve"> и настоящим Законом, - постановлениями Правительства Российской Федерации и иными нормативными правовыми актами Приморского края.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left="2127" w:hanging="1418"/>
        <w:rPr>
          <w:szCs w:val="28"/>
        </w:rPr>
      </w:pPr>
      <w:r w:rsidRPr="005773B3">
        <w:rPr>
          <w:szCs w:val="28"/>
        </w:rPr>
        <w:t>СТАТЬЯ 3. ПРЕДМЕТ</w:t>
      </w:r>
      <w:r>
        <w:rPr>
          <w:szCs w:val="28"/>
        </w:rPr>
        <w:t xml:space="preserve"> РЕГИОНАЛЬНОГО ГОСУДАРСТВЕННОГО </w:t>
      </w:r>
      <w:r w:rsidRPr="005773B3">
        <w:rPr>
          <w:szCs w:val="28"/>
        </w:rPr>
        <w:t>НАДЗОРА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Предметом регионального государственного надзора является оценка соблюдения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требований: 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>установленных Прави</w:t>
      </w:r>
      <w:r>
        <w:rPr>
          <w:szCs w:val="28"/>
        </w:rPr>
        <w:t xml:space="preserve">тельством Российской Федерации, - </w:t>
      </w:r>
      <w:r w:rsidRPr="005773B3">
        <w:rPr>
          <w:szCs w:val="28"/>
        </w:rPr>
        <w:t xml:space="preserve">к техническому состоянию и эксплуатации аттракционов; 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lastRenderedPageBreak/>
        <w:t xml:space="preserve">установленных техническим регламентом Евразийского экономического союза </w:t>
      </w:r>
      <w:r>
        <w:rPr>
          <w:szCs w:val="28"/>
        </w:rPr>
        <w:t>"</w:t>
      </w:r>
      <w:r w:rsidRPr="005773B3">
        <w:rPr>
          <w:szCs w:val="28"/>
        </w:rPr>
        <w:t>О безопасности аттракционов</w:t>
      </w:r>
      <w:r>
        <w:rPr>
          <w:szCs w:val="28"/>
        </w:rPr>
        <w:t>"</w:t>
      </w:r>
      <w:r w:rsidRPr="005773B3">
        <w:rPr>
          <w:szCs w:val="28"/>
        </w:rPr>
        <w:t xml:space="preserve">, принятым решением Совета Евразийской экономической комиссии от 18 октября 2016 года </w:t>
      </w:r>
      <w:r>
        <w:rPr>
          <w:szCs w:val="28"/>
        </w:rPr>
        <w:br/>
      </w:r>
      <w:r w:rsidRPr="005773B3">
        <w:rPr>
          <w:szCs w:val="28"/>
        </w:rPr>
        <w:t xml:space="preserve">№ 114, </w:t>
      </w:r>
      <w:r>
        <w:rPr>
          <w:szCs w:val="28"/>
        </w:rPr>
        <w:t xml:space="preserve">- </w:t>
      </w:r>
      <w:r w:rsidRPr="005773B3">
        <w:rPr>
          <w:szCs w:val="28"/>
        </w:rPr>
        <w:t>к безопасности аттракционов.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left="2127" w:hanging="1418"/>
        <w:rPr>
          <w:szCs w:val="28"/>
        </w:rPr>
      </w:pPr>
      <w:r w:rsidRPr="005773B3">
        <w:rPr>
          <w:szCs w:val="28"/>
        </w:rPr>
        <w:t>СТАТЬЯ 4. ОРГ</w:t>
      </w:r>
      <w:r>
        <w:rPr>
          <w:szCs w:val="28"/>
        </w:rPr>
        <w:t xml:space="preserve">АН, ОСУЩЕСТВЛЯЮЩИЙ РЕГИОНАЛЬНЫЙ </w:t>
      </w:r>
      <w:r w:rsidRPr="005773B3">
        <w:rPr>
          <w:szCs w:val="28"/>
        </w:rPr>
        <w:t>ГОСУДАРСТВЕННЫЙ НАДЗОР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Региональный государственный надзор осуществляет орган исполнительной власти Приморского края, уполномоченный Правительством Приморского края (далее - уполномоченный орган). 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>Перечень должностных лиц уполномоченного органа, осуществляющих региональный государственный надзор, утверждается Правительством Приморского края.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left="2127" w:hanging="1418"/>
        <w:rPr>
          <w:szCs w:val="28"/>
        </w:rPr>
      </w:pPr>
      <w:r w:rsidRPr="005773B3">
        <w:rPr>
          <w:szCs w:val="28"/>
        </w:rPr>
        <w:t>СТАТЬЯ 5. ПОРЯДОК ОРГАНИЗАЦИИ И ОСУЩЕСТВЛЕНИЯ РЕГИОНАЛЬНОГО ГОСУДАРСТВЕННОГО НАДЗОРА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>Порядок организации и осуществления регионального государственного надзора устанавливается положением о региональном государственном контроле (надзоре) в области технического состояния и эксплуатации аттракционов на территории Приморского края, утверждаемым Правительством Приморского края.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left="2127" w:hanging="1407"/>
        <w:rPr>
          <w:szCs w:val="28"/>
        </w:rPr>
      </w:pPr>
      <w:r w:rsidRPr="005773B3">
        <w:rPr>
          <w:szCs w:val="28"/>
        </w:rPr>
        <w:t xml:space="preserve">СТАТЬЯ 6. </w:t>
      </w:r>
      <w:r>
        <w:rPr>
          <w:szCs w:val="28"/>
        </w:rPr>
        <w:t xml:space="preserve">ПОРЯДОК </w:t>
      </w:r>
      <w:r w:rsidRPr="005773B3">
        <w:rPr>
          <w:szCs w:val="28"/>
        </w:rPr>
        <w:t>ВСТУПЛЕНИ</w:t>
      </w:r>
      <w:r>
        <w:rPr>
          <w:szCs w:val="28"/>
        </w:rPr>
        <w:t>Я</w:t>
      </w:r>
      <w:r w:rsidRPr="005773B3">
        <w:rPr>
          <w:szCs w:val="28"/>
        </w:rPr>
        <w:t xml:space="preserve"> В СИЛУ НАСТОЯЩЕГО ЗАКОНА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  <w:r w:rsidRPr="005773B3">
        <w:rPr>
          <w:szCs w:val="28"/>
        </w:rPr>
        <w:t>Нас</w:t>
      </w:r>
      <w:r>
        <w:rPr>
          <w:szCs w:val="28"/>
        </w:rPr>
        <w:t xml:space="preserve">тоящий Закон вступает в силу с </w:t>
      </w:r>
      <w:r w:rsidRPr="005773B3">
        <w:rPr>
          <w:szCs w:val="28"/>
        </w:rPr>
        <w:t>1 января 2023 года.</w:t>
      </w: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ind w:firstLine="720"/>
        <w:jc w:val="both"/>
        <w:rPr>
          <w:szCs w:val="28"/>
        </w:rPr>
      </w:pPr>
    </w:p>
    <w:p w:rsidR="00365CDD" w:rsidRPr="005773B3" w:rsidRDefault="00365CDD" w:rsidP="00365CDD">
      <w:pPr>
        <w:ind w:firstLine="720"/>
        <w:jc w:val="both"/>
        <w:rPr>
          <w:szCs w:val="28"/>
        </w:rPr>
      </w:pPr>
    </w:p>
    <w:p w:rsidR="00365CDD" w:rsidRDefault="00365CDD" w:rsidP="00365CDD">
      <w:pPr>
        <w:jc w:val="both"/>
        <w:rPr>
          <w:szCs w:val="28"/>
        </w:rPr>
      </w:pPr>
      <w:r w:rsidRPr="005773B3">
        <w:rPr>
          <w:szCs w:val="28"/>
        </w:rPr>
        <w:t xml:space="preserve">Губернатор края                                       </w:t>
      </w:r>
      <w:r>
        <w:rPr>
          <w:szCs w:val="28"/>
        </w:rPr>
        <w:t xml:space="preserve">                 </w:t>
      </w:r>
      <w:r w:rsidRPr="005773B3">
        <w:rPr>
          <w:szCs w:val="28"/>
        </w:rPr>
        <w:t xml:space="preserve">   </w:t>
      </w:r>
      <w:r>
        <w:rPr>
          <w:szCs w:val="28"/>
        </w:rPr>
        <w:t xml:space="preserve">         </w:t>
      </w:r>
      <w:r w:rsidRPr="005773B3">
        <w:rPr>
          <w:szCs w:val="28"/>
        </w:rPr>
        <w:t xml:space="preserve">         О.Н. Кожемяко</w:t>
      </w:r>
    </w:p>
    <w:p w:rsidR="00CA1E69" w:rsidRDefault="00CA1E69" w:rsidP="00365CDD">
      <w:pPr>
        <w:jc w:val="both"/>
        <w:rPr>
          <w:szCs w:val="28"/>
        </w:rPr>
      </w:pPr>
    </w:p>
    <w:p w:rsidR="00CA1E69" w:rsidRDefault="00CA1E69" w:rsidP="00CA1E69">
      <w:r>
        <w:t>г. Влади</w:t>
      </w:r>
      <w:bookmarkStart w:id="0" w:name="_GoBack"/>
      <w:bookmarkEnd w:id="0"/>
      <w:r>
        <w:t>восток</w:t>
      </w:r>
    </w:p>
    <w:p w:rsidR="00CA1E69" w:rsidRDefault="00CA1E69" w:rsidP="00CA1E69">
      <w:r>
        <w:t>20 декабря 2022 года</w:t>
      </w:r>
    </w:p>
    <w:p w:rsidR="00CA1E69" w:rsidRDefault="00CA1E69" w:rsidP="00CA1E69">
      <w:r>
        <w:t>№ 2</w:t>
      </w:r>
      <w:r>
        <w:t>58</w:t>
      </w:r>
      <w:r>
        <w:t>-КЗ</w:t>
      </w:r>
    </w:p>
    <w:p w:rsidR="00CA1E69" w:rsidRPr="00DA325C" w:rsidRDefault="00CA1E69" w:rsidP="00365CDD">
      <w:pPr>
        <w:jc w:val="both"/>
        <w:rPr>
          <w:color w:val="000000"/>
          <w:szCs w:val="28"/>
        </w:rPr>
      </w:pPr>
    </w:p>
    <w:p w:rsidR="00BE0544" w:rsidRDefault="00BE0544" w:rsidP="00347DEE"/>
    <w:sectPr w:rsidR="00BE0544" w:rsidSect="00365CD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F3" w:rsidRDefault="00F105F3">
      <w:r>
        <w:separator/>
      </w:r>
    </w:p>
  </w:endnote>
  <w:endnote w:type="continuationSeparator" w:id="0">
    <w:p w:rsidR="00F105F3" w:rsidRDefault="00F1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F3" w:rsidRDefault="00F105F3">
      <w:r>
        <w:separator/>
      </w:r>
    </w:p>
  </w:footnote>
  <w:footnote w:type="continuationSeparator" w:id="0">
    <w:p w:rsidR="00F105F3" w:rsidRDefault="00F10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65CDD" w:rsidP="00365C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945E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5CDD"/>
    <w:rsid w:val="0003291F"/>
    <w:rsid w:val="00070CED"/>
    <w:rsid w:val="00347DEE"/>
    <w:rsid w:val="00357555"/>
    <w:rsid w:val="00365CDD"/>
    <w:rsid w:val="00380EE1"/>
    <w:rsid w:val="003A180C"/>
    <w:rsid w:val="003B26E7"/>
    <w:rsid w:val="00413497"/>
    <w:rsid w:val="00441A69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945E7"/>
    <w:rsid w:val="00CA1E69"/>
    <w:rsid w:val="00D102A9"/>
    <w:rsid w:val="00D34604"/>
    <w:rsid w:val="00DB61CE"/>
    <w:rsid w:val="00E34273"/>
    <w:rsid w:val="00E60B2A"/>
    <w:rsid w:val="00F105F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A0967"/>
  <w15:docId w15:val="{2085C0FD-0CB5-4624-927F-91AA5734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uiPriority w:val="99"/>
    <w:unhideWhenUsed/>
    <w:rsid w:val="00365CDD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365CDD"/>
    <w:rPr>
      <w:sz w:val="28"/>
    </w:rPr>
  </w:style>
  <w:style w:type="character" w:customStyle="1" w:styleId="a4">
    <w:name w:val="Верхний колонтитул Знак"/>
    <w:link w:val="a3"/>
    <w:uiPriority w:val="99"/>
    <w:rsid w:val="00365CDD"/>
    <w:rPr>
      <w:sz w:val="28"/>
    </w:rPr>
  </w:style>
  <w:style w:type="paragraph" w:styleId="a8">
    <w:name w:val="Balloon Text"/>
    <w:basedOn w:val="a"/>
    <w:link w:val="a9"/>
    <w:semiHidden/>
    <w:unhideWhenUsed/>
    <w:rsid w:val="00365C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365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2022-12-14T05:20:00Z</cp:lastPrinted>
  <dcterms:created xsi:type="dcterms:W3CDTF">2022-12-20T05:25:00Z</dcterms:created>
  <dcterms:modified xsi:type="dcterms:W3CDTF">2022-12-20T05:25:00Z</dcterms:modified>
</cp:coreProperties>
</file>