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0525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3548" w:rsidRDefault="00693548" w:rsidP="00693548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8D73BB">
        <w:rPr>
          <w:b/>
          <w:caps/>
          <w:sz w:val="28"/>
          <w:szCs w:val="28"/>
        </w:rPr>
        <w:t xml:space="preserve">О бюджете территориального фонда обязательного медицинского страхования Приморского края </w:t>
      </w:r>
    </w:p>
    <w:p w:rsidR="00693548" w:rsidRPr="00ED1965" w:rsidRDefault="00693548" w:rsidP="00693548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BE58E0">
        <w:rPr>
          <w:b/>
          <w:caps/>
          <w:sz w:val="28"/>
          <w:szCs w:val="28"/>
        </w:rPr>
        <w:t xml:space="preserve">на 2023 год И </w:t>
      </w:r>
      <w:r w:rsidRPr="00ED1965">
        <w:rPr>
          <w:b/>
          <w:caps/>
          <w:sz w:val="28"/>
          <w:szCs w:val="28"/>
        </w:rPr>
        <w:t xml:space="preserve">ПЛАНОВЫЙ ПЕРИОД 2024 И 2025 ГОДОВ </w:t>
      </w:r>
    </w:p>
    <w:p w:rsidR="00693548" w:rsidRPr="00ED1965" w:rsidRDefault="00693548" w:rsidP="00693548">
      <w:pPr>
        <w:pStyle w:val="3"/>
        <w:spacing w:after="0"/>
        <w:ind w:firstLine="709"/>
        <w:jc w:val="center"/>
        <w:rPr>
          <w:b/>
          <w:caps/>
          <w:sz w:val="28"/>
          <w:szCs w:val="28"/>
        </w:rPr>
      </w:pPr>
    </w:p>
    <w:p w:rsidR="00693548" w:rsidRPr="0028021E" w:rsidRDefault="00693548" w:rsidP="00693548">
      <w:pPr>
        <w:ind w:firstLine="709"/>
        <w:jc w:val="both"/>
        <w:rPr>
          <w:szCs w:val="28"/>
        </w:rPr>
      </w:pPr>
      <w:r w:rsidRPr="009A5EF5">
        <w:rPr>
          <w:szCs w:val="28"/>
        </w:rPr>
        <w:t>Принят Законодательным Собранием Приморского</w:t>
      </w:r>
      <w:r>
        <w:rPr>
          <w:szCs w:val="28"/>
        </w:rPr>
        <w:t xml:space="preserve"> края 19 декабря 2022 года</w:t>
      </w:r>
    </w:p>
    <w:p w:rsidR="00693548" w:rsidRPr="00BE58E0" w:rsidRDefault="00693548" w:rsidP="00693548">
      <w:pPr>
        <w:ind w:firstLine="709"/>
        <w:jc w:val="both"/>
        <w:rPr>
          <w:szCs w:val="28"/>
        </w:rPr>
      </w:pP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30"/>
      </w:tblGrid>
      <w:tr w:rsidR="00693548" w:rsidRPr="00BE58E0" w:rsidTr="00C762A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t>Статья 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left="-108"/>
              <w:rPr>
                <w:caps/>
                <w:szCs w:val="28"/>
              </w:rPr>
            </w:pPr>
            <w:r w:rsidRPr="00BE58E0">
              <w:rPr>
                <w:szCs w:val="28"/>
              </w:rPr>
              <w:t xml:space="preserve">ОСНОВНЫЕ ХАРАКТЕРИСТИКИ БЮДЖЕТА ТЕРРИТОРИАЛЬНОГО ФОНДА ОБЯЗАТЕЛЬНОГО МЕДИЦИНСКОГО СТРАХОВАНИЯ ПРИМОРСКОГО КРАЯ НА 2023 ГОД И ПЛАНОВЫЙ ПЕРИОД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>2024 И 2025 ГОДОВ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1.Утвердить основные характеристики бюджета территориального фонда обязательного медицинского страхования Приморского края (далее </w:t>
      </w:r>
      <w:r>
        <w:rPr>
          <w:sz w:val="28"/>
          <w:szCs w:val="28"/>
        </w:rPr>
        <w:t>-</w:t>
      </w:r>
      <w:r w:rsidRPr="00BE58E0">
        <w:rPr>
          <w:sz w:val="28"/>
          <w:szCs w:val="28"/>
        </w:rPr>
        <w:t xml:space="preserve"> фонд) на 2023</w:t>
      </w:r>
      <w:r>
        <w:rPr>
          <w:sz w:val="28"/>
          <w:szCs w:val="28"/>
        </w:rPr>
        <w:t xml:space="preserve"> </w:t>
      </w:r>
      <w:r w:rsidRPr="00BE58E0">
        <w:rPr>
          <w:sz w:val="28"/>
          <w:szCs w:val="28"/>
        </w:rPr>
        <w:t>год: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1)общий объем доходов бюджета фонда - в сумме 40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585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856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980,00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</w:t>
      </w:r>
      <w:r>
        <w:rPr>
          <w:sz w:val="28"/>
          <w:szCs w:val="28"/>
        </w:rPr>
        <w:t xml:space="preserve"> </w:t>
      </w:r>
      <w:r w:rsidRPr="00BE58E0">
        <w:rPr>
          <w:sz w:val="28"/>
          <w:szCs w:val="28"/>
        </w:rPr>
        <w:t>- в сумме 40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001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382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рубля, из краевого бюджета - в сумме 216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000,00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рубля, прочие межбюджетные трансферты, передаваемые территориальными фондами обязательного медицинского страхования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(далее -</w:t>
      </w:r>
      <w:r w:rsidRPr="00BE58E0">
        <w:rPr>
          <w:sz w:val="28"/>
          <w:szCs w:val="28"/>
        </w:rPr>
        <w:t xml:space="preserve"> территориальные фонды) в рамках межтерриториальных расчетов, - в сумме 323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561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 xml:space="preserve">рубля; 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2)общий объем расходов бюджета фонда - в сумме 40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585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856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980,00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>рубля.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2.Утвердить основные характеристики бюджета фонда на плановый период 2024</w:t>
      </w:r>
      <w:r>
        <w:rPr>
          <w:sz w:val="28"/>
          <w:szCs w:val="28"/>
        </w:rPr>
        <w:t xml:space="preserve"> </w:t>
      </w:r>
      <w:r w:rsidRPr="00BE58E0">
        <w:rPr>
          <w:sz w:val="28"/>
          <w:szCs w:val="28"/>
        </w:rPr>
        <w:t>и 2025 годов:</w:t>
      </w: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1)прогнозируемый общий объем доходов бюджета фонда на 2024 год - в сумме 43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274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050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880,00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 - в сумме 42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890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837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рубля, прочие межбюджетные трансферты, передаваемые территориальными фондами в рамках межтерриториальных расчетов, - в сумме 336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503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600,00 рубля; на 2025 год - в сумме 45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648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216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250,00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>рубля, из них межбюджетные трансферты, получаемые из бюджета Федерального фонда обязательного медицинского страхования, - в сумме 45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249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674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400,00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рубля, прочие межбюджетные трансферты, передаваемые территориальными фондами в рамках межтерриториальных расчетов, - в сумме 349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963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700,00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 xml:space="preserve">рубля; </w:t>
      </w:r>
    </w:p>
    <w:p w:rsidR="00693548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2)общий объем расходов бюджета фонда на 2024 год - в сумме 43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274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050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880,00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>рубля, на 2025 год - в сумме 45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648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216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250,00</w:t>
      </w:r>
      <w:r w:rsidRPr="00BE58E0">
        <w:rPr>
          <w:sz w:val="28"/>
          <w:szCs w:val="28"/>
          <w:lang w:val="en-US"/>
        </w:rPr>
        <w:t> </w:t>
      </w:r>
      <w:r w:rsidRPr="00BE58E0">
        <w:rPr>
          <w:sz w:val="28"/>
          <w:szCs w:val="28"/>
        </w:rPr>
        <w:t xml:space="preserve">рубля. </w:t>
      </w: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lastRenderedPageBreak/>
              <w:t>СТАТЬЯ 2.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left="-108"/>
              <w:rPr>
                <w:caps/>
                <w:szCs w:val="28"/>
              </w:rPr>
            </w:pPr>
            <w:r w:rsidRPr="00BE58E0">
              <w:rPr>
                <w:szCs w:val="28"/>
              </w:rPr>
              <w:t>НОРМАТИВЫ РАСПРЕДЕЛЕНИЯ ДОХОДОВ В БЮДЖЕТ ФОНДА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Утвердить нормативы распределения доходов в бюджет фонда на </w:t>
      </w:r>
      <w:r>
        <w:rPr>
          <w:sz w:val="28"/>
          <w:szCs w:val="28"/>
        </w:rPr>
        <w:br/>
      </w:r>
      <w:r w:rsidRPr="00BE58E0">
        <w:rPr>
          <w:sz w:val="28"/>
          <w:szCs w:val="28"/>
        </w:rPr>
        <w:t xml:space="preserve">2023 год и плановый период 2024 и 2025 годов согласно приложению 1 </w:t>
      </w:r>
      <w:r>
        <w:rPr>
          <w:sz w:val="28"/>
          <w:szCs w:val="28"/>
        </w:rPr>
        <w:br/>
      </w:r>
      <w:r w:rsidRPr="00BE58E0">
        <w:rPr>
          <w:sz w:val="28"/>
          <w:szCs w:val="28"/>
        </w:rPr>
        <w:t>к настоящему Закону.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ED1965">
              <w:rPr>
                <w:caps/>
                <w:szCs w:val="28"/>
              </w:rPr>
              <w:t>СТАТЬЯ 3.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>ИСТОЧНИКИ ВНУТРЕННЕГО ФИНАНСИРОВАНИЯ ДЕФИЦИТА БЮДЖЕТА ФОНДА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Установить источники внутреннего финансирования дефицита бюджета фонда на 2023 год и плановый период 2024 и 2025 годов согласно приложению 2 к настоящему Закону.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74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ED1965">
              <w:rPr>
                <w:caps/>
                <w:szCs w:val="28"/>
              </w:rPr>
              <w:t>СТАТЬЯ 4.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>ДОХОДЫ БЮДЖЕТА ФОНДА НА 2023 ГОД И ПЛАНОВЫЙ ПЕРИОД 2024 И 2025 ГОДОВ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Утвердить доходы бюджета фонда на 2023 год и плановый период </w:t>
      </w:r>
      <w:r w:rsidRPr="00BE58E0">
        <w:rPr>
          <w:sz w:val="28"/>
          <w:szCs w:val="28"/>
        </w:rPr>
        <w:br/>
        <w:t>2024 и 2025 годов согласно приложению 3 к настоящему Закону.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1074"/>
        </w:trPr>
        <w:tc>
          <w:tcPr>
            <w:tcW w:w="1560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t>Статья 5</w:t>
            </w:r>
            <w:r w:rsidRPr="00ED1965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 xml:space="preserve">БЮДЖЕТНЫЕ АССИГНОВАНИЯ БЮДЖЕТА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 xml:space="preserve">ФОНДА НА 2023 ГОД И ПЛАНОВЫЙ ПЕРИОД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>2024 И 2025 ГОДОВ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Утвердить распределение бюджетных ассигнований из бюджета фонда по разделам, подразделам, целевым статьям и группам видов расходов</w:t>
      </w:r>
      <w:r>
        <w:rPr>
          <w:sz w:val="28"/>
          <w:szCs w:val="28"/>
        </w:rPr>
        <w:t xml:space="preserve"> </w:t>
      </w:r>
      <w:r w:rsidRPr="00BE58E0">
        <w:rPr>
          <w:sz w:val="28"/>
          <w:szCs w:val="28"/>
        </w:rPr>
        <w:t xml:space="preserve">классификации расходов бюджетов на 2023 год и плановый период </w:t>
      </w:r>
      <w:r>
        <w:rPr>
          <w:sz w:val="28"/>
          <w:szCs w:val="28"/>
        </w:rPr>
        <w:br/>
      </w:r>
      <w:r w:rsidRPr="00BE58E0">
        <w:rPr>
          <w:sz w:val="28"/>
          <w:szCs w:val="28"/>
        </w:rPr>
        <w:t>2024 и 2025 годов согласно приложению 4 к настоящему Закону.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1016"/>
        </w:trPr>
        <w:tc>
          <w:tcPr>
            <w:tcW w:w="1560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t>Статья 6</w:t>
            </w:r>
            <w:r w:rsidRPr="00ED1965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 xml:space="preserve">МЕЖБЮДЖЕТНЫЕ ТРАНСФЕРТЫ БЮДЖЕТА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 xml:space="preserve">ФОНДА НА 2023 ГОД И ПЛАНОВЫЙ ПЕРИОД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>2024 И 2025 ГОДОВ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Утвердить в целях соблюдения принципа адресности и целевого характера бюджетных средств распределение бюджетных ассигнований бюджета фонда, получаемых из других бюджетов бюджетной системы Российской Федерации в виде межбюджетных трансфертов, на 2023 год и плановый период 2024 и 2025 годов согласно приложению 5 к настоящему Закону.</w:t>
      </w:r>
    </w:p>
    <w:p w:rsidR="00693548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1001"/>
        </w:trPr>
        <w:tc>
          <w:tcPr>
            <w:tcW w:w="1560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lastRenderedPageBreak/>
              <w:t>Статья 7</w:t>
            </w:r>
            <w:r w:rsidRPr="00ED1965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 xml:space="preserve">НОРМАТИВ РАСХОДОВ НА ВЕДЕНИЕ ДЕЛА </w:t>
            </w:r>
            <w:r>
              <w:rPr>
                <w:szCs w:val="28"/>
              </w:rPr>
              <w:br/>
            </w:r>
            <w:r w:rsidRPr="00BE58E0">
              <w:rPr>
                <w:szCs w:val="28"/>
              </w:rPr>
              <w:t>ПО ОБЯЗАТЕЛЬНОМУ МЕДИЦИНСКОМУ СТРАХОВАНИЮ</w:t>
            </w:r>
          </w:p>
        </w:tc>
      </w:tr>
    </w:tbl>
    <w:p w:rsidR="00693548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Установить на 2023 год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 0,98 процента от суммы средств, поступивших в страховую медицинскую организацию по дифференцированным подушевым нормативам.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  <w:highlight w:val="yellow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201"/>
        </w:trPr>
        <w:tc>
          <w:tcPr>
            <w:tcW w:w="1560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t>Статья 8</w:t>
            </w:r>
            <w:r w:rsidRPr="00ED1965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>НОРМИРОВАННЫЙ СТРАХОВОЙ ЗАПАС ФОНДА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1.Установить общий размер средств нормированного страхового запаса фонда на 2023 год в сумме, не превышающей 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295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692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287,29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 xml:space="preserve">рубля, на плановый период 2024 и 2025 годов </w:t>
      </w:r>
      <w:r>
        <w:rPr>
          <w:sz w:val="28"/>
          <w:szCs w:val="28"/>
        </w:rPr>
        <w:t>-</w:t>
      </w:r>
      <w:r w:rsidRPr="00BE58E0">
        <w:rPr>
          <w:sz w:val="28"/>
          <w:szCs w:val="28"/>
        </w:rPr>
        <w:t xml:space="preserve"> в сумме, не превышающей 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556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938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775,19</w:t>
      </w:r>
      <w:r>
        <w:rPr>
          <w:sz w:val="28"/>
          <w:szCs w:val="28"/>
        </w:rPr>
        <w:t> рубля</w:t>
      </w:r>
      <w:r w:rsidRPr="00BE58E0">
        <w:rPr>
          <w:sz w:val="28"/>
          <w:szCs w:val="28"/>
        </w:rPr>
        <w:t xml:space="preserve"> и 4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793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505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>377,11</w:t>
      </w:r>
      <w:r>
        <w:rPr>
          <w:sz w:val="28"/>
          <w:szCs w:val="28"/>
        </w:rPr>
        <w:t> </w:t>
      </w:r>
      <w:r w:rsidRPr="00BE58E0">
        <w:rPr>
          <w:sz w:val="28"/>
          <w:szCs w:val="28"/>
        </w:rPr>
        <w:t xml:space="preserve">рубля соответственно. 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2.Нормированный страховой запас фонда на 2023 год и плановый период 2024 и 2025 годов формируется и расходуется в соответствии </w:t>
      </w:r>
      <w:r w:rsidRPr="00BE58E0">
        <w:rPr>
          <w:sz w:val="28"/>
          <w:szCs w:val="28"/>
        </w:rPr>
        <w:br/>
        <w:t>с законодательством Российской Федерации в порядке, определяемом Федеральным фондом обязательного медицинского страхования.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3.Средства нормированного страхового запаса используются на: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1)дополнительное финансовое обеспечение реализации территориальной программы обязательного медицинского страхования;</w:t>
      </w:r>
    </w:p>
    <w:p w:rsidR="00693548" w:rsidRPr="00BE58E0" w:rsidRDefault="00693548" w:rsidP="0069354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E58E0">
        <w:rPr>
          <w:bCs/>
          <w:szCs w:val="28"/>
        </w:rPr>
        <w:t>2)расчеты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3)финансовое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Pr="00BE58E0">
        <w:rPr>
          <w:sz w:val="28"/>
          <w:szCs w:val="28"/>
        </w:rPr>
        <w:br/>
        <w:t>и проведению ремонта медицинского оборудования;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4)софинансирование расходов медицинских организаций на оплату труда врачей и среднего медицинского персонала;</w:t>
      </w: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5)финансовое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4.Средства нормированного страхового запаса фонда, предусмотренные пунктами 3-5 части 3 настоящей статьи, направляются фондом в медицинские организации в соответствии с законодательством Российской Федерации.</w:t>
      </w:r>
    </w:p>
    <w:p w:rsidR="00693548" w:rsidRDefault="00693548" w:rsidP="006935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93548" w:rsidRPr="00BE58E0" w:rsidRDefault="00693548" w:rsidP="006935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560"/>
        <w:gridCol w:w="7229"/>
      </w:tblGrid>
      <w:tr w:rsidR="00693548" w:rsidRPr="00BE58E0" w:rsidTr="00C762A6">
        <w:trPr>
          <w:trHeight w:val="369"/>
        </w:trPr>
        <w:tc>
          <w:tcPr>
            <w:tcW w:w="1560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lastRenderedPageBreak/>
              <w:t>Статья 9</w:t>
            </w:r>
            <w:r w:rsidRPr="00ED1965">
              <w:rPr>
                <w:caps/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>ОСОБЕННОСТИ ИСПОЛНЕНИЯ БЮДЖЕТА ФОНДА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E58E0">
        <w:rPr>
          <w:szCs w:val="28"/>
        </w:rPr>
        <w:t>1.Установить, что не использованные на 1 января 2023 года межбюджетные трансферты, полученные из бюджета Федерального фонда обязательного медицинского страхования, подлежат возврату в доход бюджета Федерального фонда обязательного медицинского страхования в течение первых 15 рабочих дней текущего финансового года.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2.Установить, что не использованные на 1 января 2023 года межбюджетные трансферты, полученные из краевого бюджета, подлежат возврату в доход краевого бюджета в течение первых 15 рабочих дней текущего финансового года.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3.Установить, что остаток неиспользованных средств (за исключением межбюджетных тр</w:t>
      </w:r>
      <w:r>
        <w:rPr>
          <w:sz w:val="28"/>
          <w:szCs w:val="28"/>
        </w:rPr>
        <w:t>ансфертов, указанных в частях 1 и</w:t>
      </w:r>
      <w:r w:rsidRPr="00BE58E0">
        <w:rPr>
          <w:sz w:val="28"/>
          <w:szCs w:val="28"/>
        </w:rPr>
        <w:t xml:space="preserve"> 2 настоящей статьи), образовавшийся в бюджете фонда по состоянию на 1 января 2023 года, направляется в 2023 году на финансовое обеспечение организации обязательного медицинского страхования, в том числе на завершение расчетов за 2022 год, с внесением изменений в сводную бюджетную роспись бюджета фонда.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E58E0">
        <w:rPr>
          <w:sz w:val="28"/>
          <w:szCs w:val="28"/>
        </w:rPr>
        <w:t xml:space="preserve">Установить, что остатки средств бюджета фонда по состоянию на </w:t>
      </w:r>
      <w:r>
        <w:rPr>
          <w:sz w:val="28"/>
          <w:szCs w:val="28"/>
        </w:rPr>
        <w:br/>
      </w:r>
      <w:r w:rsidRPr="00BE58E0">
        <w:rPr>
          <w:sz w:val="28"/>
          <w:szCs w:val="28"/>
        </w:rPr>
        <w:t>1 января 2023 года в части средств, указанных в пункте 3 части 3 статьи 8 настоящего Закона, направляются фондом в 2023 году на те же цели с соответствующим внесением изменений в сводную бюджетную роспись бюджета фонда и учитываются в составе нормированного страхового запаса фонда.</w:t>
      </w: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5.Установить следующие основания для внесения изменений в показатели сводной бюджетной росписи бюджета фонда на 2023 год без внесения изменений в настоящий Закон, связанные с особенностями исполнения бюджета фонда:</w:t>
      </w:r>
    </w:p>
    <w:p w:rsidR="00693548" w:rsidRPr="00BE58E0" w:rsidRDefault="00693548" w:rsidP="00693548">
      <w:pPr>
        <w:pStyle w:val="3"/>
        <w:widowControl w:val="0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1)поступление межбюджетных трансфертов, имеющих целевое назначение, в бюджет фонда сверх объема, утвержденного статьей 1 настоящего Закона, направляемых на увеличение расходов бюджета фонда соответственно целям предоставления межбюджетных трансфертов, а также сокращение (возврат при отсутствии потребности) указанных средств;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2)поступление средств от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помощи, направляемых на финансовое обеспечение мероприятий, указанных в </w:t>
      </w:r>
      <w:r>
        <w:rPr>
          <w:sz w:val="28"/>
          <w:szCs w:val="28"/>
        </w:rPr>
        <w:br/>
      </w:r>
      <w:r w:rsidRPr="00BE58E0">
        <w:rPr>
          <w:sz w:val="28"/>
          <w:szCs w:val="28"/>
        </w:rPr>
        <w:t>пункте 3 части 3 статьи 8 настоящего Закона;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3)осуществление расходов сверх установленных настоящим Законом за медицинскую помощь, оказанную лицам, застрахованным на территории Приморского края, в части возмещения другим территориальным фондам затрат по оплате стоимости медицинской помощи, оказанной указанным лицам за пределами Приморского края;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4)перераспределение бюджетных ассигнований, предусмотренных настоящим Законом, в пределах одной целевой статьи между группами видов расходов классификации расходов бюджета фонда;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lastRenderedPageBreak/>
        <w:t>5)внесение изменений в бюджетную классификацию Российской Федерации;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6)поступление доходов на счет фонда по учету средств обязательного медицинского страхования сверх объема, утвержденного статьей 1 настоящего Закона (за исключением средств, указанных в пунктах 1 и 2 настоящей части), направляемых на финансовое обеспечение организации обязательного медицинского страхования;</w:t>
      </w: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 xml:space="preserve">7)перераспределение бюджетных ассигнований между разделами, подразделами, целевыми статьями, группами видов расходов классификации расходов бюджетов в пределах общего объема бюджетных ассигнований, предусмотренных фонду в текущем финансовом году. </w:t>
      </w:r>
    </w:p>
    <w:p w:rsidR="00693548" w:rsidRPr="00BE58E0" w:rsidRDefault="00693548" w:rsidP="006935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701"/>
        <w:gridCol w:w="7088"/>
      </w:tblGrid>
      <w:tr w:rsidR="00693548" w:rsidRPr="00BE58E0" w:rsidTr="00C762A6">
        <w:trPr>
          <w:trHeight w:val="315"/>
        </w:trPr>
        <w:tc>
          <w:tcPr>
            <w:tcW w:w="1701" w:type="dxa"/>
            <w:shd w:val="clear" w:color="auto" w:fill="auto"/>
          </w:tcPr>
          <w:p w:rsidR="00693548" w:rsidRPr="00BE58E0" w:rsidRDefault="00693548" w:rsidP="00C762A6">
            <w:pPr>
              <w:ind w:right="-108"/>
              <w:jc w:val="center"/>
              <w:rPr>
                <w:caps/>
                <w:szCs w:val="28"/>
              </w:rPr>
            </w:pPr>
            <w:r w:rsidRPr="00BE58E0">
              <w:rPr>
                <w:caps/>
                <w:szCs w:val="28"/>
              </w:rPr>
              <w:t>Статья 10</w:t>
            </w:r>
            <w:r w:rsidRPr="00BE58E0">
              <w:rPr>
                <w:szCs w:val="28"/>
              </w:rPr>
              <w:t>.</w:t>
            </w:r>
          </w:p>
        </w:tc>
        <w:tc>
          <w:tcPr>
            <w:tcW w:w="7088" w:type="dxa"/>
            <w:shd w:val="clear" w:color="auto" w:fill="auto"/>
          </w:tcPr>
          <w:p w:rsidR="007A307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 xml:space="preserve">ПОРЯДОК ВСТУПЛЕНИЯ В СИЛУ </w:t>
            </w:r>
          </w:p>
          <w:p w:rsidR="00693548" w:rsidRPr="00ED1965" w:rsidRDefault="00693548" w:rsidP="00C762A6">
            <w:pPr>
              <w:ind w:left="-108"/>
              <w:rPr>
                <w:szCs w:val="28"/>
              </w:rPr>
            </w:pPr>
            <w:r w:rsidRPr="00BE58E0">
              <w:rPr>
                <w:szCs w:val="28"/>
              </w:rPr>
              <w:t>НАСТОЯЩЕГО ЗАКОНА</w:t>
            </w:r>
          </w:p>
        </w:tc>
      </w:tr>
    </w:tbl>
    <w:p w:rsidR="00693548" w:rsidRPr="00BE58E0" w:rsidRDefault="00693548" w:rsidP="00693548">
      <w:pPr>
        <w:pStyle w:val="3"/>
        <w:suppressAutoHyphens/>
        <w:spacing w:after="0"/>
        <w:ind w:left="2410" w:firstLine="709"/>
        <w:jc w:val="both"/>
        <w:rPr>
          <w:sz w:val="28"/>
          <w:szCs w:val="28"/>
        </w:rPr>
      </w:pPr>
    </w:p>
    <w:p w:rsidR="00693548" w:rsidRPr="00BE58E0" w:rsidRDefault="00693548" w:rsidP="00693548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BE58E0">
        <w:rPr>
          <w:sz w:val="28"/>
          <w:szCs w:val="28"/>
        </w:rPr>
        <w:t>Настоящий Закон вступает в силу с 1 января 2023 года.</w:t>
      </w:r>
    </w:p>
    <w:p w:rsidR="00693548" w:rsidRDefault="00693548" w:rsidP="0069354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93548" w:rsidRDefault="00693548" w:rsidP="00693548">
      <w:pPr>
        <w:suppressAutoHyphens/>
      </w:pPr>
      <w:r>
        <w:t>Г</w:t>
      </w:r>
      <w:r w:rsidRPr="002F383B">
        <w:t>убернатор края</w:t>
      </w:r>
      <w:r>
        <w:t xml:space="preserve">                                                                              О.Н. Кожемяко</w:t>
      </w:r>
    </w:p>
    <w:p w:rsidR="005652FE" w:rsidRDefault="005652FE" w:rsidP="00693548">
      <w:pPr>
        <w:suppressAutoHyphens/>
      </w:pPr>
    </w:p>
    <w:p w:rsidR="005652FE" w:rsidRDefault="005652FE" w:rsidP="005652F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5652FE" w:rsidRDefault="005652FE" w:rsidP="005652F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 декабря 2022 года</w:t>
      </w:r>
    </w:p>
    <w:p w:rsidR="005652FE" w:rsidRDefault="005652FE" w:rsidP="005652FE">
      <w:pPr>
        <w:jc w:val="both"/>
        <w:rPr>
          <w:szCs w:val="28"/>
        </w:rPr>
      </w:pPr>
      <w:r>
        <w:rPr>
          <w:szCs w:val="28"/>
        </w:rPr>
        <w:t>№ 25</w:t>
      </w:r>
      <w:r>
        <w:rPr>
          <w:szCs w:val="28"/>
        </w:rPr>
        <w:t>4</w:t>
      </w:r>
      <w:r>
        <w:rPr>
          <w:szCs w:val="28"/>
        </w:rPr>
        <w:t>-КЗ</w:t>
      </w:r>
    </w:p>
    <w:p w:rsidR="00693548" w:rsidRPr="004811E7" w:rsidRDefault="00693548" w:rsidP="00693548">
      <w:pPr>
        <w:suppressAutoHyphens/>
      </w:pPr>
    </w:p>
    <w:p w:rsidR="00BE0544" w:rsidRDefault="00BE0544" w:rsidP="00347DEE"/>
    <w:sectPr w:rsidR="00BE0544" w:rsidSect="0069354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8B3" w:rsidRDefault="00D938B3">
      <w:r>
        <w:separator/>
      </w:r>
    </w:p>
  </w:endnote>
  <w:endnote w:type="continuationSeparator" w:id="0">
    <w:p w:rsidR="00D938B3" w:rsidRDefault="00D9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8B3" w:rsidRDefault="00D938B3">
      <w:r>
        <w:separator/>
      </w:r>
    </w:p>
  </w:footnote>
  <w:footnote w:type="continuationSeparator" w:id="0">
    <w:p w:rsidR="00D938B3" w:rsidRDefault="00D93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93548" w:rsidP="006935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52FE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3548"/>
    <w:rsid w:val="0003291F"/>
    <w:rsid w:val="00070CED"/>
    <w:rsid w:val="00347DEE"/>
    <w:rsid w:val="00357555"/>
    <w:rsid w:val="00380EE1"/>
    <w:rsid w:val="00384010"/>
    <w:rsid w:val="003A180C"/>
    <w:rsid w:val="003B26E7"/>
    <w:rsid w:val="00413497"/>
    <w:rsid w:val="0047435B"/>
    <w:rsid w:val="005652FE"/>
    <w:rsid w:val="005A2827"/>
    <w:rsid w:val="005C7DF1"/>
    <w:rsid w:val="00693548"/>
    <w:rsid w:val="006E2ABA"/>
    <w:rsid w:val="006F77C0"/>
    <w:rsid w:val="007A3075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938B3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9FA85"/>
  <w15:docId w15:val="{D10FDEFD-7E99-41BA-A0A9-70FC9B56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9354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3">
    <w:name w:val="Body Text 3"/>
    <w:basedOn w:val="a"/>
    <w:link w:val="30"/>
    <w:rsid w:val="006935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693548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93548"/>
    <w:rPr>
      <w:sz w:val="28"/>
    </w:rPr>
  </w:style>
  <w:style w:type="paragraph" w:styleId="a6">
    <w:name w:val="Balloon Text"/>
    <w:basedOn w:val="a"/>
    <w:link w:val="a7"/>
    <w:semiHidden/>
    <w:unhideWhenUsed/>
    <w:rsid w:val="006935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93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5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2022-12-12T04:45:00Z</cp:lastPrinted>
  <dcterms:created xsi:type="dcterms:W3CDTF">2022-12-12T04:43:00Z</dcterms:created>
  <dcterms:modified xsi:type="dcterms:W3CDTF">2022-12-20T04:42:00Z</dcterms:modified>
</cp:coreProperties>
</file>