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340DE5" w:rsidP="00780A7D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</w:t>
            </w:r>
            <w:r w:rsidR="00BF6612">
              <w:rPr>
                <w:szCs w:val="28"/>
              </w:rPr>
              <w:t xml:space="preserve">О внесении изменений в Закон Приморского края </w:t>
            </w:r>
            <w:r w:rsidR="00BF6612">
              <w:rPr>
                <w:color w:val="000000"/>
                <w:szCs w:val="28"/>
              </w:rPr>
              <w:t>"О</w:t>
            </w:r>
            <w:r w:rsidR="00BF6612">
              <w:rPr>
                <w:szCs w:val="28"/>
              </w:rPr>
              <w:t xml:space="preserve"> </w:t>
            </w:r>
            <w:r w:rsidR="00885DA2">
              <w:rPr>
                <w:szCs w:val="28"/>
              </w:rPr>
              <w:t>с</w:t>
            </w:r>
            <w:r w:rsidR="00BF6612">
              <w:rPr>
                <w:szCs w:val="28"/>
              </w:rPr>
              <w:t>оциальной поддержк</w:t>
            </w:r>
            <w:r w:rsidR="00885DA2">
              <w:rPr>
                <w:szCs w:val="28"/>
              </w:rPr>
              <w:t>е семей с детьми, нуждающихся в улучшении жилищных условий, на территории Приморского края"</w:t>
            </w:r>
          </w:p>
          <w:p w:rsidR="00780A7D" w:rsidRPr="00CB4EC6" w:rsidRDefault="00780A7D" w:rsidP="00780A7D">
            <w:pPr>
              <w:ind w:left="-105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885DA2">
      <w:pPr>
        <w:pStyle w:val="a3"/>
        <w:tabs>
          <w:tab w:val="clear" w:pos="4153"/>
          <w:tab w:val="clear" w:pos="8306"/>
        </w:tabs>
      </w:pPr>
    </w:p>
    <w:p w:rsidR="00885DA2" w:rsidRDefault="0065244E" w:rsidP="00885DA2">
      <w:pPr>
        <w:ind w:firstLine="708"/>
        <w:jc w:val="both"/>
        <w:rPr>
          <w:szCs w:val="28"/>
        </w:rPr>
      </w:pPr>
      <w:r>
        <w:t>1.Принять Закон Приморского края "</w:t>
      </w:r>
      <w:r w:rsidR="00BF6612">
        <w:rPr>
          <w:szCs w:val="28"/>
        </w:rPr>
        <w:t xml:space="preserve">О внесении изменений в Закон Приморского края </w:t>
      </w:r>
      <w:r w:rsidR="00885DA2">
        <w:rPr>
          <w:color w:val="000000"/>
          <w:szCs w:val="28"/>
        </w:rPr>
        <w:t>"О</w:t>
      </w:r>
      <w:r w:rsidR="00885DA2">
        <w:rPr>
          <w:szCs w:val="28"/>
        </w:rPr>
        <w:t xml:space="preserve"> социальной поддержке семей с детьми, нуждающихся </w:t>
      </w:r>
      <w:r w:rsidR="003B1557">
        <w:rPr>
          <w:szCs w:val="28"/>
        </w:rPr>
        <w:t xml:space="preserve">   </w:t>
      </w:r>
      <w:r w:rsidR="00885DA2">
        <w:rPr>
          <w:szCs w:val="28"/>
        </w:rPr>
        <w:t>в улучшении жилищных условий, на территории Приморского края".</w:t>
      </w:r>
    </w:p>
    <w:p w:rsidR="0065244E" w:rsidRDefault="0065244E" w:rsidP="00885DA2">
      <w:pPr>
        <w:jc w:val="both"/>
      </w:pPr>
    </w:p>
    <w:p w:rsidR="0065244E" w:rsidRDefault="0065244E" w:rsidP="0065244E">
      <w:pPr>
        <w:ind w:firstLine="708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для </w:t>
      </w:r>
      <w:r w:rsidR="00FA215D">
        <w:rPr>
          <w:szCs w:val="28"/>
        </w:rPr>
        <w:t xml:space="preserve">подписания и </w:t>
      </w:r>
      <w:bookmarkStart w:id="0" w:name="_GoBack"/>
      <w:bookmarkEnd w:id="0"/>
      <w:r>
        <w:rPr>
          <w:szCs w:val="28"/>
        </w:rPr>
        <w:t>обнародования.</w:t>
      </w:r>
    </w:p>
    <w:p w:rsidR="0065244E" w:rsidRDefault="0065244E" w:rsidP="0065244E">
      <w:pPr>
        <w:ind w:firstLine="720"/>
        <w:jc w:val="both"/>
        <w:rPr>
          <w:szCs w:val="28"/>
        </w:rPr>
      </w:pPr>
    </w:p>
    <w:p w:rsidR="0065244E" w:rsidRDefault="0065244E" w:rsidP="0065244E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5244E" w:rsidRDefault="0065244E" w:rsidP="0065244E">
      <w:pPr>
        <w:pStyle w:val="a3"/>
        <w:tabs>
          <w:tab w:val="left" w:pos="708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125" w:rsidRDefault="00A07125">
      <w:r>
        <w:separator/>
      </w:r>
    </w:p>
  </w:endnote>
  <w:endnote w:type="continuationSeparator" w:id="0">
    <w:p w:rsidR="00A07125" w:rsidRDefault="00A0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125" w:rsidRDefault="00A07125">
      <w:r>
        <w:separator/>
      </w:r>
    </w:p>
  </w:footnote>
  <w:footnote w:type="continuationSeparator" w:id="0">
    <w:p w:rsidR="00A07125" w:rsidRDefault="00A07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0E5C4C"/>
    <w:rsid w:val="00123119"/>
    <w:rsid w:val="00155F7F"/>
    <w:rsid w:val="00286872"/>
    <w:rsid w:val="002F490E"/>
    <w:rsid w:val="003325F4"/>
    <w:rsid w:val="00340DE5"/>
    <w:rsid w:val="003813D6"/>
    <w:rsid w:val="00392E21"/>
    <w:rsid w:val="003B1557"/>
    <w:rsid w:val="003C3F27"/>
    <w:rsid w:val="004A7CF1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80A7D"/>
    <w:rsid w:val="007B48E7"/>
    <w:rsid w:val="007B5289"/>
    <w:rsid w:val="00835A0E"/>
    <w:rsid w:val="008818A7"/>
    <w:rsid w:val="00885DA2"/>
    <w:rsid w:val="00922AED"/>
    <w:rsid w:val="00924B45"/>
    <w:rsid w:val="00931FD6"/>
    <w:rsid w:val="009372FF"/>
    <w:rsid w:val="0094344A"/>
    <w:rsid w:val="009959AC"/>
    <w:rsid w:val="009C06BA"/>
    <w:rsid w:val="00A07125"/>
    <w:rsid w:val="00A13794"/>
    <w:rsid w:val="00A26C60"/>
    <w:rsid w:val="00A37913"/>
    <w:rsid w:val="00A93332"/>
    <w:rsid w:val="00AA0DCB"/>
    <w:rsid w:val="00AE5EE6"/>
    <w:rsid w:val="00B979DE"/>
    <w:rsid w:val="00BA58C7"/>
    <w:rsid w:val="00BC50E5"/>
    <w:rsid w:val="00BD1824"/>
    <w:rsid w:val="00BF6612"/>
    <w:rsid w:val="00C0417D"/>
    <w:rsid w:val="00C20E8F"/>
    <w:rsid w:val="00CA7E54"/>
    <w:rsid w:val="00CB4EC6"/>
    <w:rsid w:val="00CE19DF"/>
    <w:rsid w:val="00D02716"/>
    <w:rsid w:val="00D20958"/>
    <w:rsid w:val="00D573C6"/>
    <w:rsid w:val="00DD2474"/>
    <w:rsid w:val="00DF01B2"/>
    <w:rsid w:val="00E76226"/>
    <w:rsid w:val="00E93A7F"/>
    <w:rsid w:val="00E946B7"/>
    <w:rsid w:val="00EF502B"/>
    <w:rsid w:val="00F14CBB"/>
    <w:rsid w:val="00F75CDD"/>
    <w:rsid w:val="00FA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32375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Старовойтова Ангелина Викторовна</cp:lastModifiedBy>
  <cp:revision>15</cp:revision>
  <cp:lastPrinted>2022-12-08T06:09:00Z</cp:lastPrinted>
  <dcterms:created xsi:type="dcterms:W3CDTF">2019-01-10T04:42:00Z</dcterms:created>
  <dcterms:modified xsi:type="dcterms:W3CDTF">2022-12-08T06:10:00Z</dcterms:modified>
</cp:coreProperties>
</file>